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56"/>
          <w:szCs w:val="56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56"/>
          <w:szCs w:val="56"/>
          <w:lang w:eastAsia="ru-RU"/>
        </w:rPr>
      </w:pPr>
    </w:p>
    <w:p w:rsidR="00E01BF3" w:rsidRPr="00C231E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C231E3">
        <w:rPr>
          <w:rFonts w:ascii="Times New Roman" w:hAnsi="Times New Roman"/>
          <w:b/>
          <w:bCs/>
          <w:color w:val="FF0000"/>
          <w:sz w:val="56"/>
          <w:szCs w:val="56"/>
          <w:lang w:eastAsia="ru-RU"/>
        </w:rPr>
        <w:t>План воспитательной работы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hello_html_6b173eb8.png" style="position:absolute;margin-left:0;margin-top:0;width:226.5pt;height:197.25pt;z-index:251651584;visibility:visible;mso-position-horizontal:left;mso-position-horizontal-relative:text;mso-position-vertical-relative:line" o:allowoverlap="f">
            <v:imagedata r:id="rId7" o:title=""/>
            <w10:wrap type="square"/>
          </v:shape>
        </w:pict>
      </w:r>
    </w:p>
    <w:p w:rsidR="00E01BF3" w:rsidRPr="00C231E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FF0000"/>
          <w:sz w:val="56"/>
          <w:szCs w:val="56"/>
          <w:lang w:eastAsia="ru-RU"/>
        </w:rPr>
        <w:t>в 1 «В» классе на 2018 – 2019</w:t>
      </w:r>
      <w:r w:rsidRPr="00C231E3">
        <w:rPr>
          <w:rFonts w:ascii="Times New Roman" w:hAnsi="Times New Roman"/>
          <w:b/>
          <w:bCs/>
          <w:color w:val="FF0000"/>
          <w:sz w:val="56"/>
          <w:szCs w:val="56"/>
          <w:lang w:eastAsia="ru-RU"/>
        </w:rPr>
        <w:t xml:space="preserve"> учебный год: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C231E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C231E3">
        <w:rPr>
          <w:rFonts w:ascii="Times New Roman" w:hAnsi="Times New Roman"/>
          <w:b/>
          <w:bCs/>
          <w:i/>
          <w:iCs/>
          <w:color w:val="FF0000"/>
          <w:sz w:val="40"/>
          <w:szCs w:val="40"/>
          <w:lang w:eastAsia="ru-RU"/>
        </w:rPr>
        <w:t>Цель: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i/>
          <w:iCs/>
          <w:sz w:val="27"/>
          <w:szCs w:val="27"/>
          <w:lang w:eastAsia="ru-RU"/>
        </w:rPr>
        <w:t>формирование у детей навыков самостоятельной деятельности, социальной ответственности, способности чувствовать, понимать себя и другого человека; формирование целостной психологической основы обучения и, в частности, формирование у учащихся положительного отношения и интереса к учению.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C231E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C231E3">
        <w:rPr>
          <w:rFonts w:ascii="Times New Roman" w:hAnsi="Times New Roman"/>
          <w:b/>
          <w:bCs/>
          <w:i/>
          <w:iCs/>
          <w:color w:val="FF0000"/>
          <w:sz w:val="40"/>
          <w:szCs w:val="40"/>
          <w:lang w:eastAsia="ru-RU"/>
        </w:rPr>
        <w:t>Задачи:</w:t>
      </w:r>
    </w:p>
    <w:p w:rsidR="00E01BF3" w:rsidRPr="00417225" w:rsidRDefault="00E01BF3" w:rsidP="00417225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i/>
          <w:iCs/>
          <w:sz w:val="32"/>
          <w:szCs w:val="32"/>
          <w:lang w:eastAsia="ru-RU"/>
        </w:rPr>
        <w:t>Создать условия для успешной адаптации детей к школьным условиям, снижению школьной тревожности.</w:t>
      </w:r>
    </w:p>
    <w:p w:rsidR="00E01BF3" w:rsidRPr="00417225" w:rsidRDefault="00E01BF3" w:rsidP="00417225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i/>
          <w:iCs/>
          <w:sz w:val="32"/>
          <w:szCs w:val="32"/>
          <w:lang w:eastAsia="ru-RU"/>
        </w:rPr>
        <w:t>Формировать интерес к процессу и содержанию учебной деятельности.</w:t>
      </w:r>
    </w:p>
    <w:p w:rsidR="00E01BF3" w:rsidRPr="00417225" w:rsidRDefault="00E01BF3" w:rsidP="00417225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i/>
          <w:iCs/>
          <w:sz w:val="32"/>
          <w:szCs w:val="32"/>
          <w:lang w:eastAsia="ru-RU"/>
        </w:rPr>
        <w:t>Создать условия для развития нравственных качеств личности.</w:t>
      </w:r>
    </w:p>
    <w:p w:rsidR="00E01BF3" w:rsidRPr="00417225" w:rsidRDefault="00E01BF3" w:rsidP="00417225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i/>
          <w:iCs/>
          <w:sz w:val="32"/>
          <w:szCs w:val="32"/>
          <w:lang w:eastAsia="ru-RU"/>
        </w:rPr>
        <w:t>Формировать коммуникативные навыки, работать над созданием ученического коллектива.</w:t>
      </w:r>
    </w:p>
    <w:p w:rsidR="00E01BF3" w:rsidRPr="00417225" w:rsidRDefault="00E01BF3" w:rsidP="00417225">
      <w:pPr>
        <w:numPr>
          <w:ilvl w:val="0"/>
          <w:numId w:val="1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i/>
          <w:iCs/>
          <w:sz w:val="32"/>
          <w:szCs w:val="32"/>
          <w:lang w:eastAsia="ru-RU"/>
        </w:rPr>
        <w:t>Создать условия для раскрытия творческого потенциала детей.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45F9" w:rsidRDefault="00E01BF3" w:rsidP="004145F9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3" o:spid="_x0000_s1027" type="#_x0000_t75" alt="hello_html_2fb8f6e0.png" style="position:absolute;margin-left:-21.45pt;margin-top:-8.1pt;width:156pt;height:161.1pt;z-index:251652608;visibility:visible;mso-position-vertical-relative:line" o:allowoverlap="f">
            <v:imagedata r:id="rId8" o:title=""/>
            <w10:wrap type="square"/>
          </v:shape>
        </w:pict>
      </w:r>
    </w:p>
    <w:p w:rsidR="00E01BF3" w:rsidRDefault="00E01BF3" w:rsidP="00153DCF">
      <w:pPr>
        <w:jc w:val="center"/>
        <w:rPr>
          <w:rFonts w:ascii="Times New Roman" w:hAnsi="Times New Roman"/>
          <w:sz w:val="28"/>
          <w:szCs w:val="28"/>
        </w:rPr>
      </w:pPr>
    </w:p>
    <w:p w:rsidR="00E01BF3" w:rsidRPr="00153DCF" w:rsidRDefault="00E01BF3" w:rsidP="00153DCF">
      <w:pPr>
        <w:jc w:val="center"/>
        <w:rPr>
          <w:rFonts w:ascii="Times New Roman" w:hAnsi="Times New Roman"/>
          <w:color w:val="FF0000"/>
          <w:sz w:val="48"/>
          <w:szCs w:val="48"/>
        </w:rPr>
      </w:pPr>
      <w:r>
        <w:rPr>
          <w:rFonts w:ascii="Times New Roman" w:hAnsi="Times New Roman"/>
          <w:color w:val="FF0000"/>
          <w:sz w:val="48"/>
          <w:szCs w:val="48"/>
        </w:rPr>
        <w:t xml:space="preserve">Список учащихся 1-а класса </w:t>
      </w:r>
      <w:r w:rsidRPr="00153DCF">
        <w:rPr>
          <w:rFonts w:ascii="Times New Roman" w:hAnsi="Times New Roman"/>
          <w:color w:val="FF0000"/>
          <w:sz w:val="48"/>
          <w:szCs w:val="48"/>
        </w:rPr>
        <w:t xml:space="preserve">  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10320" w:type="dxa"/>
        <w:tblInd w:w="-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A0"/>
      </w:tblPr>
      <w:tblGrid>
        <w:gridCol w:w="709"/>
        <w:gridCol w:w="4395"/>
        <w:gridCol w:w="1276"/>
        <w:gridCol w:w="2409"/>
        <w:gridCol w:w="1531"/>
      </w:tblGrid>
      <w:tr w:rsidR="00E01BF3" w:rsidRPr="00F41E26" w:rsidTr="00CD4A89">
        <w:trPr>
          <w:trHeight w:val="305"/>
        </w:trPr>
        <w:tc>
          <w:tcPr>
            <w:tcW w:w="7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п/п №</w:t>
            </w: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Домашний адрес</w:t>
            </w: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Телефон</w:t>
            </w:r>
          </w:p>
        </w:tc>
      </w:tr>
      <w:tr w:rsidR="00E01BF3" w:rsidRPr="00F41E26" w:rsidTr="00CD4A89">
        <w:trPr>
          <w:trHeight w:val="305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05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D4A89">
        <w:trPr>
          <w:trHeight w:val="319"/>
        </w:trPr>
        <w:tc>
          <w:tcPr>
            <w:tcW w:w="709" w:type="dxa"/>
          </w:tcPr>
          <w:p w:rsidR="00E01BF3" w:rsidRPr="00F41E26" w:rsidRDefault="00E01BF3" w:rsidP="002B62CD">
            <w:pPr>
              <w:pStyle w:val="ListParagraph"/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01BF3" w:rsidRPr="008F27EB" w:rsidRDefault="00E01BF3" w:rsidP="002B62CD">
      <w:pPr>
        <w:jc w:val="center"/>
        <w:rPr>
          <w:rFonts w:ascii="Times New Roman" w:hAnsi="Times New Roman"/>
          <w:sz w:val="24"/>
          <w:szCs w:val="24"/>
        </w:rPr>
      </w:pPr>
    </w:p>
    <w:p w:rsidR="00E01BF3" w:rsidRPr="008F27EB" w:rsidRDefault="00E01BF3" w:rsidP="002B62CD">
      <w:pPr>
        <w:jc w:val="center"/>
        <w:rPr>
          <w:rFonts w:ascii="Times New Roman" w:hAnsi="Times New Roman"/>
          <w:sz w:val="24"/>
          <w:szCs w:val="24"/>
        </w:rPr>
      </w:pPr>
    </w:p>
    <w:p w:rsidR="00E01BF3" w:rsidRPr="008F27EB" w:rsidRDefault="00E01BF3" w:rsidP="002B62CD">
      <w:pPr>
        <w:jc w:val="center"/>
        <w:rPr>
          <w:rFonts w:ascii="Times New Roman" w:hAnsi="Times New Roman"/>
          <w:sz w:val="24"/>
          <w:szCs w:val="24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4" o:spid="_x0000_s1028" type="#_x0000_t75" alt="hello_html_m5bf77ccc.png" style="position:absolute;margin-left:300.75pt;margin-top:2pt;width:144.3pt;height:139.5pt;z-index:251653632;visibility:visible;mso-position-vertical-relative:line" o:allowoverlap="f">
            <v:imagedata r:id="rId9" o:title=""/>
            <w10:wrap type="square"/>
          </v:shape>
        </w:pic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86CDA">
        <w:rPr>
          <w:rFonts w:ascii="Times New Roman" w:hAnsi="Times New Roman"/>
          <w:sz w:val="24"/>
          <w:szCs w:val="24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68pt;height:58.5pt" adj="7200" fillcolor="black">
            <v:shadow color="#868686"/>
            <v:textpath style="font-family:&quot;Times New Roman&quot;;font-size:20pt;v-text-kern:t" trim="t" fitpath="t" string="Качества, которые необходимо развивать у учащихся:"/>
          </v:shape>
        </w:pic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numPr>
          <w:ilvl w:val="0"/>
          <w:numId w:val="2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Интерес к самому себе.</w:t>
      </w:r>
    </w:p>
    <w:p w:rsidR="00E01BF3" w:rsidRPr="00417225" w:rsidRDefault="00E01BF3" w:rsidP="00417225">
      <w:pPr>
        <w:numPr>
          <w:ilvl w:val="0"/>
          <w:numId w:val="2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Самопризнание себя как личности.</w:t>
      </w:r>
    </w:p>
    <w:p w:rsidR="00E01BF3" w:rsidRPr="00417225" w:rsidRDefault="00E01BF3" w:rsidP="00417225">
      <w:pPr>
        <w:numPr>
          <w:ilvl w:val="0"/>
          <w:numId w:val="2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Управление самим собой.</w:t>
      </w:r>
    </w:p>
    <w:p w:rsidR="00E01BF3" w:rsidRPr="00417225" w:rsidRDefault="00E01BF3" w:rsidP="00417225">
      <w:pPr>
        <w:numPr>
          <w:ilvl w:val="0"/>
          <w:numId w:val="2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Уважение чужого мнения.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Любознательность о вовлеченность в деятельность.</w:t>
      </w:r>
    </w:p>
    <w:p w:rsidR="00E01BF3" w:rsidRPr="00417225" w:rsidRDefault="00E01BF3" w:rsidP="00417225">
      <w:pPr>
        <w:numPr>
          <w:ilvl w:val="0"/>
          <w:numId w:val="3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Эмоциональная устойчивость.</w:t>
      </w:r>
    </w:p>
    <w:p w:rsidR="00E01BF3" w:rsidRPr="00417225" w:rsidRDefault="00E01BF3" w:rsidP="00417225">
      <w:pPr>
        <w:numPr>
          <w:ilvl w:val="0"/>
          <w:numId w:val="3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Мотивация действий и поступков.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</w:t>
      </w:r>
      <w:r w:rsidRPr="00486CD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6" type="#_x0000_t75" style="width:300pt;height:265.5pt;visibility:visible">
            <v:imagedata r:id="rId10" o:title=""/>
          </v:shape>
        </w:pic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86CDA">
        <w:rPr>
          <w:rFonts w:ascii="Times New Roman" w:hAnsi="Times New Roman"/>
          <w:sz w:val="24"/>
          <w:szCs w:val="24"/>
          <w:lang w:eastAsia="ru-RU"/>
        </w:rPr>
        <w:pict>
          <v:shape id="_x0000_i1027" type="#_x0000_t175" style="width:467.25pt;height:52.5pt" adj="7200" fillcolor="black">
            <v:shadow color="#868686"/>
            <v:textpath style="font-family:&quot;Times New Roman&quot;;font-size:20pt;v-text-kern:t" trim="t" fitpath="t" string="Правила построения жизнедеятельности в классном коллективе:"/>
          </v:shape>
        </w:pic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875BAE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Воля и труд, дивные всходы дают.</w:t>
      </w:r>
    </w:p>
    <w:p w:rsidR="00E01BF3" w:rsidRPr="00417225" w:rsidRDefault="00E01BF3" w:rsidP="00417225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Всякий человек по делу познается.</w:t>
      </w:r>
      <w:r>
        <w:rPr>
          <w:noProof/>
          <w:lang w:eastAsia="ru-RU"/>
        </w:rPr>
        <w:pict>
          <v:shape id="Рисунок 5" o:spid="_x0000_s1029" type="#_x0000_t75" alt="hello_html_m763112d1.png" style="position:absolute;left:0;text-align:left;margin-left:0;margin-top:0;width:234pt;height:229.5pt;z-index:251654656;visibility:visible;mso-position-horizontal:left;mso-position-horizontal-relative:text;mso-position-vertical-relative:line" o:allowoverlap="f">
            <v:imagedata r:id="rId11" o:title=""/>
            <w10:wrap type="square"/>
          </v:shape>
        </w:pict>
      </w:r>
    </w:p>
    <w:p w:rsidR="00E01BF3" w:rsidRPr="00417225" w:rsidRDefault="00E01BF3" w:rsidP="00417225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По мере трудов и награда.</w:t>
      </w:r>
    </w:p>
    <w:p w:rsidR="00E01BF3" w:rsidRPr="00417225" w:rsidRDefault="00E01BF3" w:rsidP="00417225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Помогать товарищам по классу.</w:t>
      </w:r>
    </w:p>
    <w:p w:rsidR="00E01BF3" w:rsidRPr="00417225" w:rsidRDefault="00E01BF3" w:rsidP="00417225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Веселье делу не помеха.</w:t>
      </w:r>
    </w:p>
    <w:p w:rsidR="00E01BF3" w:rsidRPr="00875BAE" w:rsidRDefault="00E01BF3" w:rsidP="00417225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В хорошей артели всяк при деле.</w:t>
      </w:r>
    </w:p>
    <w:p w:rsidR="00E01BF3" w:rsidRPr="00417225" w:rsidRDefault="00E01BF3" w:rsidP="00417225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С кем живешь, с тем и слывешь.</w:t>
      </w:r>
    </w:p>
    <w:p w:rsidR="00E01BF3" w:rsidRPr="00417225" w:rsidRDefault="00E01BF3" w:rsidP="00417225">
      <w:pPr>
        <w:numPr>
          <w:ilvl w:val="0"/>
          <w:numId w:val="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40"/>
          <w:szCs w:val="40"/>
          <w:lang w:eastAsia="ru-RU"/>
        </w:rPr>
        <w:t>Здоров будешь – все добудешь.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875BAE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86CDA">
        <w:rPr>
          <w:rFonts w:ascii="Times New Roman" w:hAnsi="Times New Roman"/>
          <w:sz w:val="24"/>
          <w:szCs w:val="24"/>
          <w:lang w:eastAsia="ru-RU"/>
        </w:rPr>
        <w:pict>
          <v:shape id="_x0000_i1028" type="#_x0000_t175" style="width:404.25pt;height:27pt" adj="7200" fillcolor="black">
            <v:shadow color="#868686"/>
            <v:textpath style="font-family:&quot;Times New Roman&quot;;font-size:20pt;v-text-kern:t" trim="t" fitpath="t" string="Законы нашего класса :"/>
          </v:shape>
        </w:pic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1. Закон Правды.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Правда нужна не только тебе, но и окружающим. Будь правдив.</w: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2. Закон Добра.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Будь добр к ближнему, и добро вернется к тебе.</w: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3. Закон Заботы.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Прежде чем требовать внимания к себе, прояви его к окружающим.</w: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4. Закон Любви.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Любовь – одно из древнейших и уважаемых чувств. Не стесняйтесь ее.</w: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5. Закон Милосердия.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Тебе сегодня хорошо, а другим, может быть, плохо - не забывай о них.</w: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6. Закон Памяти.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Народ, забывший свою историю, умрет. Помни о своем народе и своей истории.</w: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7. Закон Уважения.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Хочешь, чтобы тебя уважали, уважай других.</w: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8. Закон Старости.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Помни: старость уважается у всех народов. Будь цивилизованным.</w: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9. Закон Свободы.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Будь свободным и отстаивай свою свободу, не забывая о свободе других.</w:t>
      </w:r>
    </w:p>
    <w:p w:rsidR="00E01BF3" w:rsidRPr="00E630C4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10. Закон Смелости.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2"/>
          <w:szCs w:val="32"/>
          <w:lang w:eastAsia="ru-RU"/>
        </w:rPr>
        <w:t>Вчера ты струсил, но сегодня ты у нас - в коллективе: будь смел.</w:t>
      </w:r>
    </w:p>
    <w:p w:rsidR="00E01BF3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b/>
          <w:bCs/>
          <w:color w:val="FF0000"/>
          <w:sz w:val="52"/>
          <w:szCs w:val="52"/>
          <w:lang w:eastAsia="ru-RU"/>
        </w:rPr>
      </w:pPr>
      <w:r w:rsidRPr="00BB3B51">
        <w:rPr>
          <w:rFonts w:ascii="Times New Roman" w:hAnsi="Times New Roman"/>
          <w:b/>
          <w:bCs/>
          <w:color w:val="FF0000"/>
          <w:sz w:val="52"/>
          <w:szCs w:val="52"/>
          <w:lang w:eastAsia="ru-RU"/>
        </w:rPr>
        <w:t>План  воспитательной работы</w:t>
      </w:r>
    </w:p>
    <w:p w:rsidR="00E01BF3" w:rsidRPr="00BB3B51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b/>
          <w:bCs/>
          <w:color w:val="FF0000"/>
          <w:sz w:val="52"/>
          <w:szCs w:val="52"/>
          <w:lang w:eastAsia="ru-RU"/>
        </w:rPr>
      </w:pPr>
      <w:r w:rsidRPr="00BB3B51">
        <w:rPr>
          <w:rFonts w:ascii="Times New Roman" w:hAnsi="Times New Roman"/>
          <w:b/>
          <w:bCs/>
          <w:color w:val="FF0000"/>
          <w:sz w:val="52"/>
          <w:szCs w:val="52"/>
          <w:lang w:eastAsia="ru-RU"/>
        </w:rPr>
        <w:t xml:space="preserve"> в 1 классе </w:t>
      </w:r>
    </w:p>
    <w:p w:rsidR="00E01BF3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86CD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9" type="#_x0000_t75" alt="hello_html_m1d16eb0f.jpg" style="width:510pt;height:346.5pt;visibility:visible">
            <v:imagedata r:id="rId12" o:title=""/>
          </v:shape>
        </w:pic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86CDA">
        <w:rPr>
          <w:rFonts w:ascii="Times New Roman" w:hAnsi="Times New Roman"/>
          <w:sz w:val="24"/>
          <w:szCs w:val="24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0" type="#_x0000_t161" style="width:429pt;height:52.5pt" adj="5665" fillcolor="black">
            <v:shadow color="#868686"/>
            <v:textpath style="font-family:&quot;Impact&quot;;font-size:20pt;v-text-kern:t" trim="t" fitpath="t" xscale="f" string="Работа с родителями :"/>
          </v:shape>
        </w:pic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ЦЕЛЬ: </w:t>
      </w:r>
      <w:r w:rsidRPr="00417225">
        <w:rPr>
          <w:rFonts w:ascii="Times New Roman" w:hAnsi="Times New Roman"/>
          <w:sz w:val="32"/>
          <w:szCs w:val="32"/>
          <w:lang w:eastAsia="ru-RU"/>
        </w:rPr>
        <w:t>сделать родителей активными участниками педагогического процесса.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E630C4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630C4">
        <w:rPr>
          <w:rFonts w:ascii="Times New Roman" w:hAnsi="Times New Roman"/>
          <w:b/>
          <w:bCs/>
          <w:color w:val="FF0000"/>
          <w:sz w:val="32"/>
          <w:szCs w:val="32"/>
          <w:lang w:eastAsia="ru-RU"/>
        </w:rPr>
        <w:t>ЗАДАЧИ:</w:t>
      </w:r>
    </w:p>
    <w:p w:rsidR="00E01BF3" w:rsidRPr="00417225" w:rsidRDefault="00E01BF3" w:rsidP="00417225">
      <w:pPr>
        <w:numPr>
          <w:ilvl w:val="0"/>
          <w:numId w:val="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Постоянное информирование родителей о результатах учёбы, воспитания, душевного состояния, развития ребёнка.</w:t>
      </w:r>
      <w:r>
        <w:rPr>
          <w:noProof/>
          <w:lang w:eastAsia="ru-RU"/>
        </w:rPr>
        <w:pict>
          <v:shape id="Рисунок 6" o:spid="_x0000_s1030" type="#_x0000_t75" alt="hello_html_m5ed3bd3f.jpg" style="position:absolute;left:0;text-align:left;margin-left:0;margin-top:0;width:216.75pt;height:201.75pt;z-index:251655680;visibility:visible;mso-position-horizontal:left;mso-position-horizontal-relative:text;mso-position-vertical-relative:line" o:allowoverlap="f">
            <v:imagedata r:id="rId13" o:title=""/>
            <w10:wrap type="square"/>
          </v:shape>
        </w:pict>
      </w:r>
    </w:p>
    <w:p w:rsidR="00E01BF3" w:rsidRPr="00417225" w:rsidRDefault="00E01BF3" w:rsidP="00417225">
      <w:pPr>
        <w:numPr>
          <w:ilvl w:val="0"/>
          <w:numId w:val="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Организация психолого-педагогического просвещения родителей через систему родительских собраний, тематических и индивидуальных консультаций и собеседований.</w:t>
      </w:r>
    </w:p>
    <w:p w:rsidR="00E01BF3" w:rsidRPr="00417225" w:rsidRDefault="00E01BF3" w:rsidP="00417225">
      <w:pPr>
        <w:numPr>
          <w:ilvl w:val="0"/>
          <w:numId w:val="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Ознакомление с материальными условиями жизни семьи, ее психологическим климатом, особенностями поведения ребенка в семье.</w:t>
      </w:r>
    </w:p>
    <w:p w:rsidR="00E01BF3" w:rsidRPr="00417225" w:rsidRDefault="00E01BF3" w:rsidP="00417225">
      <w:pPr>
        <w:numPr>
          <w:ilvl w:val="0"/>
          <w:numId w:val="5"/>
        </w:numPr>
        <w:shd w:val="clear" w:color="auto" w:fill="FFFFFF"/>
        <w:spacing w:after="180" w:line="317" w:lineRule="atLeast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Создание условий для благоприятного взаимодействия всех</w:t>
      </w:r>
      <w:r w:rsidRPr="00417225">
        <w:rPr>
          <w:rFonts w:ascii="Times New Roman" w:hAnsi="Times New Roman"/>
          <w:sz w:val="32"/>
          <w:szCs w:val="32"/>
          <w:lang w:eastAsia="ru-RU"/>
        </w:rPr>
        <w:br/>
        <w:t>участников учебно-воспитательного процесса - педагогов, детей и</w:t>
      </w:r>
      <w:r w:rsidRPr="00417225">
        <w:rPr>
          <w:rFonts w:ascii="Times New Roman" w:hAnsi="Times New Roman"/>
          <w:sz w:val="32"/>
          <w:szCs w:val="32"/>
          <w:lang w:eastAsia="ru-RU"/>
        </w:rPr>
        <w:br/>
        <w:t>родителей.</w:t>
      </w:r>
    </w:p>
    <w:p w:rsidR="00E01BF3" w:rsidRPr="00417225" w:rsidRDefault="00E01BF3" w:rsidP="00417225">
      <w:pPr>
        <w:numPr>
          <w:ilvl w:val="0"/>
          <w:numId w:val="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Привлечение к организации досуга детей по интересам.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86CDA">
        <w:rPr>
          <w:rFonts w:ascii="Times New Roman" w:hAnsi="Times New Roman"/>
          <w:b/>
          <w:bCs/>
          <w:sz w:val="32"/>
          <w:szCs w:val="32"/>
          <w:lang w:eastAsia="ru-RU"/>
        </w:rPr>
        <w:pict>
          <v:shape id="_x0000_i1031" type="#_x0000_t161" style="width:421.5pt;height:81.75pt" adj="5665" fillcolor="black">
            <v:shadow color="#868686"/>
            <v:textpath style="font-family:&quot;Impact&quot;;font-size:20pt;v-text-kern:t" trim="t" fitpath="t" xscale="f" string="ТЕМЫ РОДИТЕЛЬСКИХ СОБРАНИЙ:&#10;&#10;"/>
          </v:shape>
        </w:pict>
      </w:r>
      <w:r w:rsidRPr="00417225">
        <w:rPr>
          <w:rFonts w:ascii="Times New Roman" w:hAnsi="Times New Roman"/>
          <w:b/>
          <w:bCs/>
          <w:sz w:val="24"/>
          <w:szCs w:val="24"/>
          <w:lang w:eastAsia="ru-RU"/>
        </w:rPr>
        <w:t>п/п</w:t>
      </w:r>
    </w:p>
    <w:p w:rsidR="00E01BF3" w:rsidRPr="00417225" w:rsidRDefault="00E01BF3" w:rsidP="009C3FFC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08537C" w:rsidRDefault="00E01BF3" w:rsidP="009C3FFC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36"/>
          <w:szCs w:val="36"/>
          <w:lang w:eastAsia="ru-RU"/>
        </w:rPr>
      </w:pPr>
      <w:r w:rsidRPr="0008537C">
        <w:rPr>
          <w:rFonts w:ascii="Times New Roman" w:hAnsi="Times New Roman"/>
          <w:b/>
          <w:bCs/>
          <w:color w:val="FF0000"/>
          <w:sz w:val="36"/>
          <w:szCs w:val="36"/>
          <w:lang w:eastAsia="ru-RU"/>
        </w:rPr>
        <w:t>Сентябрь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Родительское собрание «Адаптация первоклассника в школьной среде»</w:t>
      </w:r>
    </w:p>
    <w:p w:rsidR="00E01BF3" w:rsidRPr="0008537C" w:rsidRDefault="00E01BF3" w:rsidP="009C3FFC">
      <w:pPr>
        <w:shd w:val="clear" w:color="auto" w:fill="FFFFFF"/>
        <w:spacing w:after="180" w:line="240" w:lineRule="auto"/>
        <w:rPr>
          <w:rFonts w:ascii="Times New Roman" w:hAnsi="Times New Roman"/>
          <w:sz w:val="36"/>
          <w:szCs w:val="36"/>
          <w:lang w:eastAsia="ru-RU"/>
        </w:rPr>
      </w:pPr>
      <w:r w:rsidRPr="0008537C">
        <w:rPr>
          <w:rFonts w:ascii="Times New Roman" w:hAnsi="Times New Roman"/>
          <w:color w:val="FF0000"/>
          <w:sz w:val="36"/>
          <w:szCs w:val="36"/>
          <w:lang w:eastAsia="ru-RU"/>
        </w:rPr>
        <w:t>Ноябрь</w:t>
      </w:r>
      <w:r w:rsidRPr="0008537C">
        <w:rPr>
          <w:rFonts w:ascii="Times New Roman" w:hAnsi="Times New Roman"/>
          <w:sz w:val="36"/>
          <w:szCs w:val="36"/>
          <w:lang w:eastAsia="ru-RU"/>
        </w:rPr>
        <w:t xml:space="preserve"> </w:t>
      </w:r>
    </w:p>
    <w:p w:rsidR="00E01BF3" w:rsidRPr="00417225" w:rsidRDefault="00E01BF3" w:rsidP="009C3FFC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Родительское собрание «Режим младшего школьника»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36"/>
          <w:szCs w:val="36"/>
          <w:lang w:eastAsia="ru-RU"/>
        </w:rPr>
      </w:pPr>
      <w:r w:rsidRPr="0008537C">
        <w:rPr>
          <w:rFonts w:ascii="Times New Roman" w:hAnsi="Times New Roman"/>
          <w:color w:val="FF0000"/>
          <w:sz w:val="36"/>
          <w:szCs w:val="36"/>
          <w:lang w:eastAsia="ru-RU"/>
        </w:rPr>
        <w:t>Январь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Родительское собрание</w:t>
      </w:r>
      <w:r>
        <w:rPr>
          <w:rFonts w:ascii="Times New Roman" w:hAnsi="Times New Roman"/>
          <w:sz w:val="32"/>
          <w:szCs w:val="32"/>
          <w:lang w:eastAsia="ru-RU"/>
        </w:rPr>
        <w:t xml:space="preserve"> « Итоги первого полугодия. Школьные трудности»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36"/>
          <w:szCs w:val="36"/>
          <w:lang w:eastAsia="ru-RU"/>
        </w:rPr>
      </w:pPr>
      <w:r w:rsidRPr="0008537C">
        <w:rPr>
          <w:rFonts w:ascii="Times New Roman" w:hAnsi="Times New Roman"/>
          <w:color w:val="FF0000"/>
          <w:sz w:val="36"/>
          <w:szCs w:val="36"/>
          <w:lang w:eastAsia="ru-RU"/>
        </w:rPr>
        <w:t>Март</w:t>
      </w:r>
    </w:p>
    <w:p w:rsidR="00E01BF3" w:rsidRPr="0008537C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36"/>
          <w:szCs w:val="36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Родительское собрание «Роль родителей в развитии ребенка»</w:t>
      </w:r>
    </w:p>
    <w:p w:rsidR="00E01BF3" w:rsidRDefault="00E01BF3" w:rsidP="0008537C">
      <w:pPr>
        <w:shd w:val="clear" w:color="auto" w:fill="FFFFFF"/>
        <w:spacing w:after="180" w:line="240" w:lineRule="auto"/>
        <w:rPr>
          <w:rFonts w:ascii="Times New Roman" w:hAnsi="Times New Roman"/>
          <w:color w:val="FF0000"/>
          <w:sz w:val="36"/>
          <w:szCs w:val="36"/>
          <w:lang w:eastAsia="ru-RU"/>
        </w:rPr>
      </w:pPr>
      <w:r w:rsidRPr="0008537C">
        <w:rPr>
          <w:rFonts w:ascii="Times New Roman" w:hAnsi="Times New Roman"/>
          <w:color w:val="FF0000"/>
          <w:sz w:val="36"/>
          <w:szCs w:val="36"/>
          <w:lang w:eastAsia="ru-RU"/>
        </w:rPr>
        <w:t>Май</w:t>
      </w:r>
    </w:p>
    <w:p w:rsidR="00E01BF3" w:rsidRDefault="00E01BF3" w:rsidP="0008537C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08537C">
        <w:rPr>
          <w:rFonts w:ascii="Times New Roman" w:hAnsi="Times New Roman"/>
          <w:sz w:val="32"/>
          <w:szCs w:val="32"/>
          <w:lang w:eastAsia="ru-RU"/>
        </w:rPr>
        <w:t>« Итоговое родительское собрание».</w:t>
      </w:r>
    </w:p>
    <w:p w:rsidR="00E01BF3" w:rsidRDefault="00E01BF3" w:rsidP="0008537C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01BF3" w:rsidRDefault="00E01BF3" w:rsidP="0008537C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</w:t>
      </w:r>
    </w:p>
    <w:p w:rsidR="00E01BF3" w:rsidRPr="0008537C" w:rsidRDefault="00E01BF3" w:rsidP="0008537C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     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</w:t>
      </w:r>
      <w:r w:rsidRPr="00486CD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7" o:spid="_x0000_i1032" type="#_x0000_t75" style="width:290.25pt;height:166.5pt;flip:x;visibility:visible">
            <v:imagedata r:id="rId14" o:title=""/>
          </v:shape>
        </w:pic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486CDA">
        <w:rPr>
          <w:rFonts w:ascii="Times New Roman" w:hAnsi="Times New Roman"/>
          <w:b/>
          <w:bCs/>
          <w:sz w:val="32"/>
          <w:szCs w:val="32"/>
          <w:lang w:eastAsia="ru-RU"/>
        </w:rPr>
        <w:pict>
          <v:shape id="_x0000_i1033" type="#_x0000_t161" style="width:434.25pt;height:34.5pt" adj="5665" fillcolor="black">
            <v:shadow color="#868686"/>
            <v:textpath style="font-family:&quot;Impact&quot;;font-size:20pt;v-text-kern:t" trim="t" fitpath="t" xscale="f" string="ТЕМЫ РОДИТЕЛЬСКИХ КОНСУЛЬТАЦИЙ:"/>
          </v:shape>
        </w:pic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946"/>
        <w:gridCol w:w="1666"/>
      </w:tblGrid>
      <w:tr w:rsidR="00E01BF3" w:rsidRPr="00F41E26" w:rsidTr="00F41E26"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  <w:t>Сроки</w:t>
            </w:r>
          </w:p>
        </w:tc>
      </w:tr>
      <w:tr w:rsidR="00E01BF3" w:rsidRPr="00F41E26" w:rsidTr="00F41E26"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hd w:val="clear" w:color="auto" w:fill="FFFFFF"/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Ознакомление родителей с режимом работы школы.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E01BF3" w:rsidRPr="00F41E26" w:rsidTr="00F41E26"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Занятость во внеурочное время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E01BF3" w:rsidRPr="00F41E26" w:rsidTr="00F41E26">
        <w:trPr>
          <w:trHeight w:val="639"/>
        </w:trPr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hd w:val="clear" w:color="auto" w:fill="FFFFFF"/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Режим младшего школьника.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E01BF3" w:rsidRPr="00F41E26" w:rsidTr="00F41E26"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hd w:val="clear" w:color="auto" w:fill="FFFFFF"/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Помощь родителей в организации досуга детей.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E01BF3" w:rsidRPr="00F41E26" w:rsidTr="00F41E26"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hd w:val="clear" w:color="auto" w:fill="FFFFFF"/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Культура поведения младших школьников.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</w:tr>
      <w:tr w:rsidR="00E01BF3" w:rsidRPr="00F41E26" w:rsidTr="00F41E26"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О внимании и внимательности.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E01BF3" w:rsidRPr="00F41E26" w:rsidTr="00F41E26"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hd w:val="clear" w:color="auto" w:fill="FFFFFF"/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Как привить любовь к чтению.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E01BF3" w:rsidRPr="00F41E26" w:rsidTr="00F41E26"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hd w:val="clear" w:color="auto" w:fill="FFFFFF"/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Воспитание без насилия.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E01BF3" w:rsidRPr="00F41E26" w:rsidTr="00F41E26">
        <w:tc>
          <w:tcPr>
            <w:tcW w:w="959" w:type="dxa"/>
          </w:tcPr>
          <w:p w:rsidR="00E01BF3" w:rsidRPr="00F41E26" w:rsidRDefault="00E01BF3" w:rsidP="00F41E26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946" w:type="dxa"/>
          </w:tcPr>
          <w:p w:rsidR="00E01BF3" w:rsidRPr="00F41E26" w:rsidRDefault="00E01BF3" w:rsidP="00F41E26">
            <w:pPr>
              <w:shd w:val="clear" w:color="auto" w:fill="FFFFFF"/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Летний отдых детей.</w:t>
            </w:r>
          </w:p>
        </w:tc>
        <w:tc>
          <w:tcPr>
            <w:tcW w:w="1666" w:type="dxa"/>
          </w:tcPr>
          <w:p w:rsidR="00E01BF3" w:rsidRPr="00F41E26" w:rsidRDefault="00E01BF3" w:rsidP="00F41E26">
            <w:pPr>
              <w:spacing w:after="18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41E26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1" o:spid="_x0000_s1031" type="#_x0000_t75" alt="hello_html_9cd8714.png" style="position:absolute;margin-left:186.45pt;margin-top:9.15pt;width:276.3pt;height:276.3pt;z-index:251663872;visibility:visible;mso-position-vertical-relative:line" o:allowoverlap="f">
            <v:imagedata r:id="rId15" o:title=""/>
            <w10:wrap type="square"/>
          </v:shape>
        </w:pict>
      </w:r>
      <w:r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                          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 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    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7" o:spid="_x0000_s1032" type="#_x0000_t75" alt="hello_html_27ccb0a0.jpg" style="position:absolute;left:0;text-align:left;margin-left:0;margin-top:0;width:214.5pt;height:130.5pt;z-index:251656704;visibility:visible;mso-position-horizontal:left;mso-position-vertical-relative:line" o:allowoverlap="f">
            <v:imagedata r:id="rId16" o:title=""/>
            <w10:wrap type="square"/>
          </v:shape>
        </w:pic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27"/>
          <w:szCs w:val="27"/>
          <w:lang w:eastAsia="ru-RU"/>
        </w:rPr>
        <w:t>ОЖИДАЕМЫЕ  РЕЗУЛЬТАТЫ:</w:t>
      </w:r>
    </w:p>
    <w:p w:rsidR="00E01BF3" w:rsidRPr="00417225" w:rsidRDefault="00E01BF3" w:rsidP="00417225">
      <w:pPr>
        <w:numPr>
          <w:ilvl w:val="0"/>
          <w:numId w:val="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1.</w:t>
      </w:r>
      <w:r w:rsidRPr="00417225">
        <w:rPr>
          <w:rFonts w:ascii="Times New Roman" w:hAnsi="Times New Roman"/>
          <w:sz w:val="27"/>
          <w:szCs w:val="27"/>
          <w:lang w:eastAsia="ru-RU"/>
        </w:rPr>
        <w:t>У родителей  повысится  заинтересованность  школьной  жизнью  детей.</w:t>
      </w:r>
    </w:p>
    <w:p w:rsidR="00E01BF3" w:rsidRPr="00417225" w:rsidRDefault="00E01BF3" w:rsidP="00417225">
      <w:pPr>
        <w:numPr>
          <w:ilvl w:val="0"/>
          <w:numId w:val="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2.</w:t>
      </w:r>
      <w:r w:rsidRPr="00417225">
        <w:rPr>
          <w:rFonts w:ascii="Times New Roman" w:hAnsi="Times New Roman"/>
          <w:sz w:val="27"/>
          <w:szCs w:val="27"/>
          <w:lang w:eastAsia="ru-RU"/>
        </w:rPr>
        <w:t>Дети  научаться  жить  дружно,  сплочённо.</w:t>
      </w:r>
    </w:p>
    <w:p w:rsidR="00E01BF3" w:rsidRPr="00417225" w:rsidRDefault="00E01BF3" w:rsidP="00417225">
      <w:pPr>
        <w:numPr>
          <w:ilvl w:val="0"/>
          <w:numId w:val="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27"/>
          <w:szCs w:val="27"/>
          <w:lang w:eastAsia="ru-RU"/>
        </w:rPr>
        <w:t>Сформируется взаимодействие семьи и школы.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Monotype Corsiva" w:hAnsi="Monotype Corsiva"/>
          <w:b/>
          <w:bCs/>
          <w:i/>
          <w:iCs/>
          <w:sz w:val="96"/>
          <w:szCs w:val="96"/>
          <w:lang w:eastAsia="ru-RU"/>
        </w:rPr>
        <w:t>Список родительского комитета: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E75535">
      <w:pPr>
        <w:shd w:val="clear" w:color="auto" w:fill="FFFFFF"/>
        <w:spacing w:after="180" w:line="240" w:lineRule="auto"/>
        <w:rPr>
          <w:rFonts w:ascii="Times New Roman" w:hAnsi="Times New Roman"/>
          <w:bCs/>
          <w:sz w:val="52"/>
          <w:szCs w:val="52"/>
          <w:lang w:eastAsia="ru-RU"/>
        </w:rPr>
      </w:pPr>
    </w:p>
    <w:p w:rsidR="00E01BF3" w:rsidRDefault="00E01BF3" w:rsidP="00E75535">
      <w:pPr>
        <w:shd w:val="clear" w:color="auto" w:fill="FFFFFF"/>
        <w:spacing w:after="180" w:line="240" w:lineRule="auto"/>
        <w:rPr>
          <w:rFonts w:ascii="Times New Roman" w:hAnsi="Times New Roman"/>
          <w:bCs/>
          <w:sz w:val="52"/>
          <w:szCs w:val="52"/>
          <w:lang w:eastAsia="ru-RU"/>
        </w:rPr>
      </w:pPr>
    </w:p>
    <w:p w:rsidR="00E01BF3" w:rsidRDefault="00E01BF3" w:rsidP="00E75535">
      <w:pPr>
        <w:shd w:val="clear" w:color="auto" w:fill="FFFFFF"/>
        <w:spacing w:after="180" w:line="240" w:lineRule="auto"/>
        <w:rPr>
          <w:rFonts w:ascii="Times New Roman" w:hAnsi="Times New Roman"/>
          <w:bCs/>
          <w:sz w:val="52"/>
          <w:szCs w:val="52"/>
          <w:lang w:eastAsia="ru-RU"/>
        </w:rPr>
      </w:pPr>
    </w:p>
    <w:p w:rsidR="00E01BF3" w:rsidRDefault="00E01BF3" w:rsidP="00E75535">
      <w:pPr>
        <w:shd w:val="clear" w:color="auto" w:fill="FFFFFF"/>
        <w:spacing w:after="180" w:line="240" w:lineRule="auto"/>
        <w:rPr>
          <w:rFonts w:ascii="Times New Roman" w:hAnsi="Times New Roman"/>
          <w:bCs/>
          <w:sz w:val="52"/>
          <w:szCs w:val="52"/>
        </w:rPr>
      </w:pPr>
    </w:p>
    <w:p w:rsidR="00E01BF3" w:rsidRDefault="00E01BF3" w:rsidP="00FC750A">
      <w:pPr>
        <w:shd w:val="clear" w:color="auto" w:fill="FFFFFF"/>
        <w:spacing w:after="180" w:line="240" w:lineRule="auto"/>
        <w:rPr>
          <w:rFonts w:ascii="Times New Roman" w:hAnsi="Times New Roman"/>
          <w:bCs/>
          <w:sz w:val="52"/>
          <w:szCs w:val="52"/>
        </w:rPr>
      </w:pPr>
    </w:p>
    <w:p w:rsidR="00E01BF3" w:rsidRDefault="00E01BF3" w:rsidP="00FC750A">
      <w:pPr>
        <w:shd w:val="clear" w:color="auto" w:fill="FFFFFF"/>
        <w:spacing w:after="180" w:line="240" w:lineRule="auto"/>
        <w:rPr>
          <w:rFonts w:ascii="Times New Roman" w:hAnsi="Times New Roman"/>
          <w:bCs/>
          <w:sz w:val="52"/>
          <w:szCs w:val="52"/>
        </w:rPr>
      </w:pPr>
    </w:p>
    <w:p w:rsidR="00E01BF3" w:rsidRDefault="00E01BF3" w:rsidP="00FC750A">
      <w:pPr>
        <w:shd w:val="clear" w:color="auto" w:fill="FFFFFF"/>
        <w:spacing w:after="180" w:line="240" w:lineRule="auto"/>
        <w:rPr>
          <w:rFonts w:ascii="Times New Roman" w:hAnsi="Times New Roman"/>
          <w:bCs/>
          <w:sz w:val="52"/>
          <w:szCs w:val="52"/>
        </w:rPr>
      </w:pPr>
    </w:p>
    <w:p w:rsidR="00E01BF3" w:rsidRDefault="00E01BF3" w:rsidP="00FC750A">
      <w:pPr>
        <w:shd w:val="clear" w:color="auto" w:fill="FFFFFF"/>
        <w:spacing w:after="180" w:line="240" w:lineRule="auto"/>
        <w:rPr>
          <w:rFonts w:ascii="Times New Roman" w:hAnsi="Times New Roman"/>
          <w:bCs/>
          <w:sz w:val="52"/>
          <w:szCs w:val="52"/>
        </w:rPr>
      </w:pPr>
    </w:p>
    <w:p w:rsidR="00E01BF3" w:rsidRPr="00417225" w:rsidRDefault="00E01BF3" w:rsidP="00FC750A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33" type="#_x0000_t75" alt="https://arhivurokov.ru/multiurok/5/d/c/5dc80d4ed876417a27ee7f7699e04b05d23db4c5/plan-vospitatiel-noi-raboty-na-2016-2017-uchiebnyi_23.png" style="position:absolute;margin-left:0;margin-top:-18pt;width:199.2pt;height:177.95pt;z-index:251661824;visibility:visible;mso-wrap-distance-left:0;mso-wrap-distance-right:0;mso-position-horizontal:left;mso-position-vertical-relative:line" o:allowoverlap="f">
            <v:imagedata r:id="rId17" o:title=""/>
            <w10:wrap type="square"/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17225">
        <w:rPr>
          <w:rFonts w:ascii="Times New Roman" w:hAnsi="Times New Roman"/>
          <w:b/>
          <w:bCs/>
          <w:sz w:val="36"/>
          <w:szCs w:val="36"/>
          <w:lang w:eastAsia="ru-RU"/>
        </w:rPr>
        <w:t>Духовно – нравственное воспитание.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Задачи:</w:t>
      </w:r>
    </w:p>
    <w:p w:rsidR="00E01BF3" w:rsidRPr="00417225" w:rsidRDefault="00E01BF3" w:rsidP="00417225">
      <w:pPr>
        <w:numPr>
          <w:ilvl w:val="0"/>
          <w:numId w:val="8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Создать условия для формирования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 нравственной компетенции — «становиться лучше».</w:t>
      </w:r>
    </w:p>
    <w:p w:rsidR="00E01BF3" w:rsidRPr="00417225" w:rsidRDefault="00E01BF3" w:rsidP="00417225">
      <w:pPr>
        <w:numPr>
          <w:ilvl w:val="0"/>
          <w:numId w:val="8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Способствовать формированию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поступкам.</w:t>
      </w:r>
    </w:p>
    <w:p w:rsidR="00E01BF3" w:rsidRPr="00417225" w:rsidRDefault="00E01BF3" w:rsidP="00417225">
      <w:pPr>
        <w:numPr>
          <w:ilvl w:val="0"/>
          <w:numId w:val="8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Способствовать осознанию основ морали — осознанной учащимся необходимости определённого поведения, обусловленного принятыми в обществе представлениями о добре и зле, должном и недопустимом, укрепление у учащегося позитивной нравственной самооценки, самоуважения и жизненного оптимизма.</w:t>
      </w:r>
    </w:p>
    <w:p w:rsidR="00E01BF3" w:rsidRPr="00417225" w:rsidRDefault="00E01BF3" w:rsidP="00417225">
      <w:pPr>
        <w:numPr>
          <w:ilvl w:val="0"/>
          <w:numId w:val="8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Развивать у обучающегося уважительное отношение к родителям, осознанного, заботливого отношения к старшим и младшим; доброжелательность и эмоциональную отзывчивость.</w:t>
      </w:r>
    </w:p>
    <w:p w:rsidR="00E01BF3" w:rsidRPr="00417225" w:rsidRDefault="00E01BF3" w:rsidP="00417225">
      <w:pPr>
        <w:numPr>
          <w:ilvl w:val="0"/>
          <w:numId w:val="8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Создать условия для воспитания волевых качеств ученика, способности к критическому осмыслению своих сильных и слабых сторон.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Ожидаемые результаты:</w:t>
      </w:r>
    </w:p>
    <w:p w:rsidR="00E01BF3" w:rsidRPr="00417225" w:rsidRDefault="00E01BF3" w:rsidP="00417225">
      <w:pPr>
        <w:numPr>
          <w:ilvl w:val="0"/>
          <w:numId w:val="9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Учащиеся научаться воспитывать в себе такие качества: как доброта, вежливость, честность, правдивость, дружелюбие, взаимовыручка.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6"/>
          <w:szCs w:val="36"/>
          <w:lang w:eastAsia="ru-RU"/>
        </w:rPr>
        <w:t>Гражданско – патриотическое воспитание.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Задачи:</w:t>
      </w:r>
    </w:p>
    <w:p w:rsidR="00E01BF3" w:rsidRPr="00417225" w:rsidRDefault="00E01BF3" w:rsidP="00417225">
      <w:pPr>
        <w:numPr>
          <w:ilvl w:val="0"/>
          <w:numId w:val="10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России.</w:t>
      </w:r>
    </w:p>
    <w:p w:rsidR="00E01BF3" w:rsidRPr="00417225" w:rsidRDefault="00E01BF3" w:rsidP="00417225">
      <w:pPr>
        <w:numPr>
          <w:ilvl w:val="0"/>
          <w:numId w:val="10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Усвоение традиционных ценностей многонационального российского общества.</w:t>
      </w:r>
    </w:p>
    <w:p w:rsidR="00E01BF3" w:rsidRPr="00417225" w:rsidRDefault="00E01BF3" w:rsidP="00417225">
      <w:pPr>
        <w:numPr>
          <w:ilvl w:val="0"/>
          <w:numId w:val="10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 xml:space="preserve">Формирование личности как активного гражданина – патриота, обладающего политической и правовой культурой, критическим мышлением, способного самостоятельно сделать выбор на основе </w:t>
      </w:r>
      <w:r>
        <w:rPr>
          <w:noProof/>
          <w:lang w:eastAsia="ru-RU"/>
        </w:rPr>
        <w:pict>
          <v:shape id="Рисунок 8" o:spid="_x0000_s1034" type="#_x0000_t75" alt="https://arhivurokov.ru/multiurok/5/d/c/5dc80d4ed876417a27ee7f7699e04b05d23db4c5/plan-vospitatiel-noi-raboty-na-2016-2017-uchiebnyi_16.jpeg" style="position:absolute;left:0;text-align:left;margin-left:316.05pt;margin-top:11.3pt;width:167.4pt;height:121.5pt;z-index:251662848;visibility:visible;mso-wrap-distance-left:0;mso-wrap-distance-right:0;mso-position-horizontal-relative:text;mso-position-vertical-relative:line" o:allowoverlap="f">
            <v:imagedata r:id="rId18" o:title=""/>
            <w10:wrap type="square"/>
          </v:shape>
        </w:pict>
      </w:r>
      <w:r w:rsidRPr="00417225">
        <w:rPr>
          <w:rFonts w:ascii="Times New Roman" w:hAnsi="Times New Roman"/>
          <w:sz w:val="32"/>
          <w:szCs w:val="32"/>
          <w:lang w:eastAsia="ru-RU"/>
        </w:rPr>
        <w:t>долга, совести и справедливости.</w:t>
      </w:r>
    </w:p>
    <w:p w:rsidR="00E01BF3" w:rsidRPr="00417225" w:rsidRDefault="00E01BF3" w:rsidP="00417225">
      <w:pPr>
        <w:numPr>
          <w:ilvl w:val="0"/>
          <w:numId w:val="10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 xml:space="preserve">Воспитание у обучающихся чувства </w:t>
      </w:r>
      <w:r>
        <w:rPr>
          <w:rFonts w:ascii="Times New Roman" w:hAnsi="Times New Roman"/>
          <w:sz w:val="32"/>
          <w:szCs w:val="32"/>
          <w:lang w:eastAsia="ru-RU"/>
        </w:rPr>
        <w:t xml:space="preserve">   </w:t>
      </w:r>
      <w:r w:rsidRPr="00417225">
        <w:rPr>
          <w:rFonts w:ascii="Times New Roman" w:hAnsi="Times New Roman"/>
          <w:sz w:val="32"/>
          <w:szCs w:val="32"/>
          <w:lang w:eastAsia="ru-RU"/>
        </w:rPr>
        <w:t>патриотизма и любви к Родине на примере старших поколений.</w:t>
      </w:r>
    </w:p>
    <w:p w:rsidR="00E01BF3" w:rsidRPr="00417225" w:rsidRDefault="00E01BF3" w:rsidP="00417225">
      <w:pPr>
        <w:numPr>
          <w:ilvl w:val="0"/>
          <w:numId w:val="10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Развитие и углубление знаний об истории и культуре родного края, о Донском казачестве.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Ожидаемые результаты:</w:t>
      </w:r>
    </w:p>
    <w:p w:rsidR="00E01BF3" w:rsidRPr="00417225" w:rsidRDefault="00E01BF3" w:rsidP="00417225">
      <w:pPr>
        <w:numPr>
          <w:ilvl w:val="0"/>
          <w:numId w:val="11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 старшему поколению.</w:t>
      </w:r>
    </w:p>
    <w:p w:rsidR="00E01BF3" w:rsidRPr="00417225" w:rsidRDefault="00E01BF3" w:rsidP="00417225">
      <w:pPr>
        <w:numPr>
          <w:ilvl w:val="0"/>
          <w:numId w:val="11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Учащиеся получат начальные представления о правах и обязанностях человека, гражданина, семьянина, товарища.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E01BF3" w:rsidRPr="00417225" w:rsidRDefault="00E01BF3" w:rsidP="00F533D8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36"/>
          <w:szCs w:val="36"/>
          <w:lang w:eastAsia="ru-RU"/>
        </w:rPr>
        <w:t xml:space="preserve">Спортивно - оздоровительноевоспитание </w:t>
      </w:r>
      <w:r w:rsidRPr="00417225">
        <w:rPr>
          <w:rFonts w:ascii="Times New Roman" w:hAnsi="Times New Roman"/>
          <w:b/>
          <w:bCs/>
          <w:sz w:val="36"/>
          <w:szCs w:val="36"/>
          <w:lang w:eastAsia="ru-RU"/>
        </w:rPr>
        <w:t>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Задачи:</w:t>
      </w:r>
    </w:p>
    <w:p w:rsidR="00E01BF3" w:rsidRPr="00417225" w:rsidRDefault="00E01BF3" w:rsidP="00417225">
      <w:pPr>
        <w:numPr>
          <w:ilvl w:val="0"/>
          <w:numId w:val="1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Создание условий для сохранения и укрепления здоровья детей.</w:t>
      </w:r>
    </w:p>
    <w:p w:rsidR="00E01BF3" w:rsidRPr="00417225" w:rsidRDefault="00E01BF3" w:rsidP="00417225">
      <w:pPr>
        <w:numPr>
          <w:ilvl w:val="0"/>
          <w:numId w:val="1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Формирование потребности в здоровье, как жизненно важной ценности, сознательного стремления к ведению здорового образа жизни; позитивного отношения учащихся к урокам физической культуры и занятиям спортом.</w:t>
      </w:r>
    </w:p>
    <w:p w:rsidR="00E01BF3" w:rsidRPr="00417225" w:rsidRDefault="00E01BF3" w:rsidP="00417225">
      <w:pPr>
        <w:numPr>
          <w:ilvl w:val="0"/>
          <w:numId w:val="1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Развитие чувства ответственности к своему здоровью и здоровью окружающих людей.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Ожидаемые результаты:</w:t>
      </w:r>
      <w:r>
        <w:rPr>
          <w:noProof/>
          <w:lang w:eastAsia="ru-RU"/>
        </w:rPr>
        <w:pict>
          <v:shape id="Рисунок 9" o:spid="_x0000_s1035" type="#_x0000_t75" alt="hello_html_m6bbe1cf4.gif" style="position:absolute;margin-left:0;margin-top:0;width:241.5pt;height:134.25pt;z-index:251657728;visibility:visible;mso-position-horizontal:left;mso-position-horizontal-relative:text;mso-position-vertical-relative:line" o:allowoverlap="f">
            <v:imagedata r:id="rId19" o:title=""/>
            <w10:wrap type="square"/>
          </v:shape>
        </w:pict>
      </w:r>
    </w:p>
    <w:p w:rsidR="00E01BF3" w:rsidRPr="00417225" w:rsidRDefault="00E01BF3" w:rsidP="00417225">
      <w:pPr>
        <w:numPr>
          <w:ilvl w:val="0"/>
          <w:numId w:val="1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У учащихся формируются умения и навыки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санитарно - гигиенической культуры,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приучаются к здоровому образу жизни.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F533D8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6"/>
          <w:szCs w:val="36"/>
          <w:lang w:eastAsia="ru-RU"/>
        </w:rPr>
        <w:t>Экологическое воспитание.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Задачи:</w:t>
      </w:r>
    </w:p>
    <w:p w:rsidR="00E01BF3" w:rsidRPr="00417225" w:rsidRDefault="00E01BF3" w:rsidP="00417225">
      <w:pPr>
        <w:numPr>
          <w:ilvl w:val="0"/>
          <w:numId w:val="18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Формирование основ экологического сознания на основе признания ценности жизни во всех проявлениях и необходимости ответственного, бережного отношения к окружающей среде.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Ожидаемые результаты:</w:t>
      </w:r>
    </w:p>
    <w:p w:rsidR="00E01BF3" w:rsidRPr="00417225" w:rsidRDefault="00E01BF3" w:rsidP="00417225">
      <w:pPr>
        <w:numPr>
          <w:ilvl w:val="0"/>
          <w:numId w:val="19"/>
        </w:numPr>
        <w:shd w:val="clear" w:color="auto" w:fill="FFFFFF"/>
        <w:spacing w:after="180" w:line="274" w:lineRule="atLeast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Первоначальный опыт эстетического, эмоционально-нравственного отношения к природе.</w:t>
      </w:r>
    </w:p>
    <w:p w:rsidR="00E01BF3" w:rsidRPr="00417225" w:rsidRDefault="00E01BF3" w:rsidP="00417225">
      <w:pPr>
        <w:numPr>
          <w:ilvl w:val="0"/>
          <w:numId w:val="19"/>
        </w:numPr>
        <w:shd w:val="clear" w:color="auto" w:fill="FFFFFF"/>
        <w:spacing w:after="180" w:line="274" w:lineRule="atLeast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Первоначальный опыт участия в природоохранной деятельности в школе,</w:t>
      </w:r>
    </w:p>
    <w:p w:rsidR="00E01BF3" w:rsidRPr="00417225" w:rsidRDefault="00E01BF3" w:rsidP="00417225">
      <w:pPr>
        <w:shd w:val="clear" w:color="auto" w:fill="FFFFFF"/>
        <w:spacing w:after="180" w:line="274" w:lineRule="atLeast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на пришкольном участке, по месту жительства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36" type="#_x0000_t75" alt="https://arhivurokov.ru/multiurok/5/d/c/5dc80d4ed876417a27ee7f7699e04b05d23db4c5/plan-vospitatiel-noi-raboty-na-2016-2017-uchiebnyi_18.png" style="position:absolute;margin-left:77.85pt;margin-top:14.45pt;width:382.1pt;height:289.8pt;z-index:251660800;visibility:visible;mso-wrap-distance-left:0;mso-wrap-distance-right:0;mso-position-vertical-relative:line" o:allowoverlap="f">
            <v:imagedata r:id="rId20" o:title=""/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</w:t>
      </w: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sz w:val="36"/>
          <w:szCs w:val="36"/>
          <w:lang w:eastAsia="ru-RU"/>
        </w:rPr>
        <w:t>6.Трудовое воспитание.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Задачи:</w:t>
      </w:r>
    </w:p>
    <w:p w:rsidR="00E01BF3" w:rsidRPr="00417225" w:rsidRDefault="00E01BF3" w:rsidP="00417225">
      <w:pPr>
        <w:numPr>
          <w:ilvl w:val="0"/>
          <w:numId w:val="20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Способствовать тому, чтобы каждый ученик понимал значимость трудовой деятельности, даже будни труд может сделать праздничными днями.</w:t>
      </w:r>
      <w:r>
        <w:rPr>
          <w:noProof/>
          <w:lang w:eastAsia="ru-RU"/>
        </w:rPr>
        <w:pict>
          <v:shape id="Рисунок 10" o:spid="_x0000_s1037" type="#_x0000_t75" alt="hello_html_m4a8bb288.jpg" style="position:absolute;left:0;text-align:left;margin-left:0;margin-top:0;width:117.75pt;height:135pt;z-index:251658752;visibility:visible;mso-position-horizontal:left;mso-position-horizontal-relative:text;mso-position-vertical-relative:line" o:allowoverlap="f">
            <v:imagedata r:id="rId21" o:title=""/>
            <w10:wrap type="square"/>
          </v:shape>
        </w:pic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Ожидаемые результаты:</w:t>
      </w:r>
    </w:p>
    <w:p w:rsidR="00E01BF3" w:rsidRPr="00417225" w:rsidRDefault="00E01BF3" w:rsidP="00417225">
      <w:pPr>
        <w:numPr>
          <w:ilvl w:val="0"/>
          <w:numId w:val="21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Приобщение учащихся к общественной работе, воспитание сознательного</w:t>
      </w:r>
    </w:p>
    <w:p w:rsidR="00E01BF3" w:rsidRPr="00417225" w:rsidRDefault="00E01BF3" w:rsidP="00FC750A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отношения к своим обязанностям, формирование трудового образа жизни.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24"/>
          <w:szCs w:val="24"/>
          <w:lang w:eastAsia="ru-RU"/>
        </w:rPr>
        <w:br/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Учащиеся имеют право:</w:t>
      </w:r>
    </w:p>
    <w:p w:rsidR="00E01BF3" w:rsidRPr="00417225" w:rsidRDefault="00E01BF3" w:rsidP="00417225">
      <w:pPr>
        <w:numPr>
          <w:ilvl w:val="0"/>
          <w:numId w:val="2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Пользоваться учебными кабинетами, библиотекой, спортзалом.</w:t>
      </w:r>
    </w:p>
    <w:p w:rsidR="00E01BF3" w:rsidRPr="00417225" w:rsidRDefault="00E01BF3" w:rsidP="00417225">
      <w:pPr>
        <w:numPr>
          <w:ilvl w:val="0"/>
          <w:numId w:val="2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Участвовать в обсуждении вопросов по успеваемости, трудовой и учебной дисциплине, а также других вопросов, связанных с учебным процессом.</w:t>
      </w:r>
    </w:p>
    <w:p w:rsidR="00E01BF3" w:rsidRPr="00417225" w:rsidRDefault="00E01BF3" w:rsidP="00417225">
      <w:pPr>
        <w:numPr>
          <w:ilvl w:val="0"/>
          <w:numId w:val="24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Учащиеся имеют право участвовать в общественной жизни коллектива и школы.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24"/>
          <w:szCs w:val="24"/>
          <w:lang w:eastAsia="ru-RU"/>
        </w:rPr>
        <w:br/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b/>
          <w:bCs/>
          <w:i/>
          <w:iCs/>
          <w:sz w:val="32"/>
          <w:szCs w:val="32"/>
          <w:lang w:eastAsia="ru-RU"/>
        </w:rPr>
        <w:t>Учащиеся обязаны:</w:t>
      </w:r>
    </w:p>
    <w:p w:rsidR="00E01BF3" w:rsidRPr="00417225" w:rsidRDefault="00E01BF3" w:rsidP="00417225">
      <w:pPr>
        <w:numPr>
          <w:ilvl w:val="0"/>
          <w:numId w:val="2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Посещать учебные занятия, школьные линейки, мероприятия.</w:t>
      </w:r>
    </w:p>
    <w:p w:rsidR="00E01BF3" w:rsidRPr="00417225" w:rsidRDefault="00E01BF3" w:rsidP="00417225">
      <w:pPr>
        <w:numPr>
          <w:ilvl w:val="0"/>
          <w:numId w:val="2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Повышать свой культурный и нравственный уровень.</w:t>
      </w:r>
    </w:p>
    <w:p w:rsidR="00E01BF3" w:rsidRPr="00417225" w:rsidRDefault="00E01BF3" w:rsidP="00417225">
      <w:pPr>
        <w:numPr>
          <w:ilvl w:val="0"/>
          <w:numId w:val="2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Соблюдать правила внутреннего распорядка школы.</w:t>
      </w:r>
    </w:p>
    <w:p w:rsidR="00E01BF3" w:rsidRPr="00417225" w:rsidRDefault="00E01BF3" w:rsidP="00417225">
      <w:pPr>
        <w:numPr>
          <w:ilvl w:val="0"/>
          <w:numId w:val="2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Быть дисциплинированными и организованными.</w:t>
      </w:r>
    </w:p>
    <w:p w:rsidR="00E01BF3" w:rsidRPr="00417225" w:rsidRDefault="00E01BF3" w:rsidP="00417225">
      <w:pPr>
        <w:numPr>
          <w:ilvl w:val="0"/>
          <w:numId w:val="25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2"/>
          <w:szCs w:val="32"/>
          <w:lang w:eastAsia="ru-RU"/>
        </w:rPr>
        <w:t>Беречь школьное имущество.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FC750A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86CDA">
        <w:rPr>
          <w:rFonts w:ascii="Times New Roman" w:hAnsi="Times New Roman"/>
          <w:sz w:val="24"/>
          <w:szCs w:val="24"/>
          <w:lang w:eastAsia="ru-RU"/>
        </w:rPr>
        <w:pict>
          <v:shape id="_x0000_i1034" type="#_x0000_t175" style="width:459pt;height:64.5pt" adj="7200" fillcolor="black">
            <v:shadow color="#868686"/>
            <v:textpath style="font-family:&quot;Times New Roman&quot;;font-size:20pt;v-text-kern:t" trim="t" fitpath="t" string="Ожидаемые результаты"/>
          </v:shape>
        </w:pic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numPr>
          <w:ilvl w:val="0"/>
          <w:numId w:val="2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6"/>
          <w:szCs w:val="36"/>
          <w:lang w:eastAsia="ru-RU"/>
        </w:rPr>
        <w:t>Создание сплоченного классного коллектива.</w:t>
      </w:r>
    </w:p>
    <w:p w:rsidR="00E01BF3" w:rsidRPr="00417225" w:rsidRDefault="00E01BF3" w:rsidP="00417225">
      <w:pPr>
        <w:numPr>
          <w:ilvl w:val="0"/>
          <w:numId w:val="2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6"/>
          <w:szCs w:val="36"/>
          <w:lang w:eastAsia="ru-RU"/>
        </w:rPr>
        <w:t>Сформированность нравственного, познавательного, коммуникативного, художественного и физического потенциалов личности младшего школьника.</w:t>
      </w:r>
    </w:p>
    <w:p w:rsidR="00E01BF3" w:rsidRPr="00417225" w:rsidRDefault="00E01BF3" w:rsidP="00417225">
      <w:pPr>
        <w:numPr>
          <w:ilvl w:val="0"/>
          <w:numId w:val="2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6"/>
          <w:szCs w:val="36"/>
          <w:lang w:eastAsia="ru-RU"/>
        </w:rPr>
        <w:t>Проявление инициативы и  ответственности за порученное дело</w:t>
      </w:r>
    </w:p>
    <w:p w:rsidR="00E01BF3" w:rsidRPr="00417225" w:rsidRDefault="00E01BF3" w:rsidP="00417225">
      <w:pPr>
        <w:numPr>
          <w:ilvl w:val="0"/>
          <w:numId w:val="2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6"/>
          <w:szCs w:val="36"/>
          <w:lang w:eastAsia="ru-RU"/>
        </w:rPr>
        <w:t>Наличие положительной динамики роста духовно - нравственных качеств личности  ребенка</w:t>
      </w:r>
    </w:p>
    <w:p w:rsidR="00E01BF3" w:rsidRPr="00417225" w:rsidRDefault="00E01BF3" w:rsidP="00417225">
      <w:pPr>
        <w:numPr>
          <w:ilvl w:val="0"/>
          <w:numId w:val="2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6"/>
          <w:szCs w:val="36"/>
          <w:lang w:eastAsia="ru-RU"/>
        </w:rPr>
        <w:t>Участие в конкурсах, концертах, спортивных соревнованиях.</w:t>
      </w:r>
    </w:p>
    <w:p w:rsidR="00E01BF3" w:rsidRPr="00417225" w:rsidRDefault="00E01BF3" w:rsidP="00417225">
      <w:pPr>
        <w:numPr>
          <w:ilvl w:val="0"/>
          <w:numId w:val="2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6"/>
          <w:szCs w:val="36"/>
          <w:lang w:eastAsia="ru-RU"/>
        </w:rPr>
        <w:t>Посещение спортивных секций, кружков по интересам.</w:t>
      </w:r>
    </w:p>
    <w:p w:rsidR="00E01BF3" w:rsidRPr="00417225" w:rsidRDefault="00E01BF3" w:rsidP="00417225">
      <w:pPr>
        <w:numPr>
          <w:ilvl w:val="0"/>
          <w:numId w:val="26"/>
        </w:numPr>
        <w:shd w:val="clear" w:color="auto" w:fill="FFFFFF"/>
        <w:spacing w:after="18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36"/>
          <w:szCs w:val="36"/>
          <w:lang w:eastAsia="ru-RU"/>
        </w:rPr>
        <w:t>Удовлетворенности родителей и учащихся жизнедеятельностью класса.</w: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2" o:spid="_x0000_s1038" type="#_x0000_t75" alt="hello_html_m231d94da.jpg" style="position:absolute;margin-left:0;margin-top:0;width:245.25pt;height:191.25pt;z-index:251659776;visibility:visible;mso-position-horizontal:left;mso-position-vertical-relative:line" o:allowoverlap="f">
            <v:imagedata r:id="rId22" o:title=""/>
            <w10:wrap type="square"/>
          </v:shape>
        </w:pict>
      </w: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01BF3" w:rsidRPr="00417225" w:rsidRDefault="00E01BF3" w:rsidP="00417225">
      <w:pPr>
        <w:shd w:val="clear" w:color="auto" w:fill="FFFFFF"/>
        <w:spacing w:after="18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17225">
        <w:rPr>
          <w:rFonts w:ascii="Times New Roman" w:hAnsi="Times New Roman"/>
          <w:sz w:val="24"/>
          <w:szCs w:val="24"/>
          <w:lang w:eastAsia="ru-RU"/>
        </w:rPr>
        <w:br/>
      </w:r>
    </w:p>
    <w:p w:rsidR="00E01BF3" w:rsidRDefault="00E01BF3" w:rsidP="00F533D8">
      <w:pPr>
        <w:shd w:val="clear" w:color="auto" w:fill="FFFFFF"/>
        <w:spacing w:after="180" w:line="240" w:lineRule="auto"/>
        <w:rPr>
          <w:rFonts w:ascii="Helvetica" w:hAnsi="Helvetica" w:cs="Helvetica"/>
          <w:b/>
          <w:bCs/>
          <w:color w:val="333333"/>
          <w:sz w:val="25"/>
          <w:szCs w:val="25"/>
        </w:rPr>
      </w:pPr>
      <w:r w:rsidRPr="00417225">
        <w:rPr>
          <w:rFonts w:ascii="Times New Roman" w:hAnsi="Times New Roman"/>
          <w:sz w:val="24"/>
          <w:szCs w:val="24"/>
          <w:lang w:eastAsia="ru-RU"/>
        </w:rPr>
        <w:br/>
      </w: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rFonts w:ascii="Helvetica" w:hAnsi="Helvetica" w:cs="Helvetica"/>
          <w:b/>
          <w:bCs/>
          <w:color w:val="333333"/>
          <w:sz w:val="25"/>
          <w:szCs w:val="25"/>
          <w:lang w:eastAsia="en-US"/>
        </w:rPr>
      </w:pPr>
      <w:r>
        <w:rPr>
          <w:rFonts w:ascii="Helvetica" w:hAnsi="Helvetica" w:cs="Helvetica"/>
          <w:b/>
          <w:bCs/>
          <w:color w:val="333333"/>
          <w:sz w:val="25"/>
          <w:szCs w:val="25"/>
          <w:lang w:eastAsia="en-US"/>
        </w:rPr>
        <w:t xml:space="preserve">    </w:t>
      </w:r>
    </w:p>
    <w:p w:rsidR="00E01BF3" w:rsidRDefault="00E01BF3" w:rsidP="00BB3B51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00B050"/>
          <w:sz w:val="52"/>
          <w:szCs w:val="52"/>
          <w:lang w:eastAsia="en-US"/>
        </w:rPr>
      </w:pPr>
    </w:p>
    <w:p w:rsidR="00E01BF3" w:rsidRDefault="00E01BF3" w:rsidP="00BB3B51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00B050"/>
          <w:sz w:val="52"/>
          <w:szCs w:val="52"/>
          <w:lang w:eastAsia="en-US"/>
        </w:rPr>
      </w:pPr>
    </w:p>
    <w:p w:rsidR="00E01BF3" w:rsidRDefault="00E01BF3" w:rsidP="00BB3B51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00B050"/>
          <w:sz w:val="52"/>
          <w:szCs w:val="52"/>
          <w:lang w:eastAsia="en-US"/>
        </w:rPr>
      </w:pPr>
    </w:p>
    <w:p w:rsidR="00E01BF3" w:rsidRPr="00BB3B51" w:rsidRDefault="00E01BF3" w:rsidP="00BB3B51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00B050"/>
          <w:sz w:val="52"/>
          <w:szCs w:val="52"/>
          <w:lang w:eastAsia="en-US"/>
        </w:rPr>
      </w:pPr>
      <w:r w:rsidRPr="00BB3B51">
        <w:rPr>
          <w:b/>
          <w:bCs/>
          <w:color w:val="00B050"/>
          <w:sz w:val="52"/>
          <w:szCs w:val="52"/>
          <w:lang w:eastAsia="en-US"/>
        </w:rPr>
        <w:t>Характеристика класса</w:t>
      </w:r>
    </w:p>
    <w:p w:rsidR="00E01BF3" w:rsidRPr="00CC76F1" w:rsidRDefault="00E01BF3" w:rsidP="00CC76F1">
      <w:pPr>
        <w:rPr>
          <w:rFonts w:ascii="Times New Roman" w:hAnsi="Times New Roman"/>
          <w:sz w:val="28"/>
          <w:szCs w:val="28"/>
        </w:rPr>
      </w:pPr>
      <w:r w:rsidRPr="00CC76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Класс сформирован в 2019-2020</w:t>
      </w:r>
      <w:r w:rsidRPr="00CC76F1">
        <w:rPr>
          <w:rFonts w:ascii="Times New Roman" w:hAnsi="Times New Roman"/>
          <w:sz w:val="28"/>
          <w:szCs w:val="28"/>
        </w:rPr>
        <w:t xml:space="preserve"> учебном году. Дети обучаются по программе   «Школа России». </w:t>
      </w:r>
    </w:p>
    <w:p w:rsidR="00E01BF3" w:rsidRDefault="00E01BF3" w:rsidP="00CC76F1">
      <w:pPr>
        <w:rPr>
          <w:rFonts w:ascii="Times New Roman" w:hAnsi="Times New Roman"/>
          <w:sz w:val="28"/>
          <w:szCs w:val="28"/>
        </w:rPr>
      </w:pPr>
      <w:r w:rsidRPr="00CC76F1">
        <w:rPr>
          <w:rFonts w:ascii="Times New Roman" w:hAnsi="Times New Roman"/>
          <w:sz w:val="28"/>
          <w:szCs w:val="28"/>
        </w:rPr>
        <w:t xml:space="preserve">       До поступления в школу </w:t>
      </w:r>
      <w:r>
        <w:rPr>
          <w:rFonts w:ascii="Times New Roman" w:hAnsi="Times New Roman"/>
          <w:sz w:val="28"/>
          <w:szCs w:val="28"/>
        </w:rPr>
        <w:t>86% детей  посещали детский сад.</w:t>
      </w:r>
    </w:p>
    <w:p w:rsidR="00E01BF3" w:rsidRPr="00CC76F1" w:rsidRDefault="00E01BF3" w:rsidP="00CC76F1">
      <w:pPr>
        <w:rPr>
          <w:rFonts w:ascii="Times New Roman" w:hAnsi="Times New Roman"/>
          <w:sz w:val="28"/>
          <w:szCs w:val="28"/>
        </w:rPr>
      </w:pPr>
      <w:r w:rsidRPr="00CC76F1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Класс состоит  из 9 девочек и 7 мальчиков,13человек 2012 года рождения, 3 человек 2013</w:t>
      </w:r>
      <w:r w:rsidRPr="00CC76F1">
        <w:rPr>
          <w:rFonts w:ascii="Times New Roman" w:hAnsi="Times New Roman"/>
          <w:sz w:val="28"/>
          <w:szCs w:val="28"/>
        </w:rPr>
        <w:t xml:space="preserve"> года рожде</w:t>
      </w:r>
      <w:r>
        <w:rPr>
          <w:rFonts w:ascii="Times New Roman" w:hAnsi="Times New Roman"/>
          <w:sz w:val="28"/>
          <w:szCs w:val="28"/>
        </w:rPr>
        <w:t>ния</w:t>
      </w:r>
      <w:r w:rsidRPr="00CC76F1">
        <w:rPr>
          <w:rFonts w:ascii="Times New Roman" w:hAnsi="Times New Roman"/>
          <w:sz w:val="28"/>
          <w:szCs w:val="28"/>
        </w:rPr>
        <w:t xml:space="preserve"> .</w:t>
      </w:r>
    </w:p>
    <w:p w:rsidR="00E01BF3" w:rsidRPr="00CC76F1" w:rsidRDefault="00E01BF3" w:rsidP="00CC76F1">
      <w:pPr>
        <w:rPr>
          <w:rFonts w:ascii="Times New Roman" w:hAnsi="Times New Roman"/>
          <w:sz w:val="28"/>
          <w:szCs w:val="28"/>
        </w:rPr>
      </w:pPr>
      <w:r w:rsidRPr="00CC76F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В классе обучаются 4 детей из неполных семей,   12 семей  полных, 3 детей</w:t>
      </w:r>
      <w:r w:rsidRPr="00CC76F1">
        <w:rPr>
          <w:rFonts w:ascii="Times New Roman" w:hAnsi="Times New Roman"/>
          <w:sz w:val="28"/>
          <w:szCs w:val="28"/>
        </w:rPr>
        <w:t xml:space="preserve"> из многодетной семьи.</w:t>
      </w:r>
    </w:p>
    <w:p w:rsidR="00E01BF3" w:rsidRPr="00CC76F1" w:rsidRDefault="00E01BF3" w:rsidP="00CC76F1">
      <w:pPr>
        <w:pStyle w:val="NormalWeb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CC76F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Pr="00CC76F1">
        <w:rPr>
          <w:sz w:val="28"/>
          <w:szCs w:val="28"/>
        </w:rPr>
        <w:t>Большинство учеников вла</w:t>
      </w:r>
      <w:r w:rsidRPr="00CC76F1">
        <w:rPr>
          <w:sz w:val="28"/>
          <w:szCs w:val="28"/>
        </w:rPr>
        <w:softHyphen/>
        <w:t>деют навыками самообслуживания, умеют помогать друг другу.</w:t>
      </w:r>
    </w:p>
    <w:p w:rsidR="00E01BF3" w:rsidRPr="00CC76F1" w:rsidRDefault="00E01BF3" w:rsidP="00CC76F1">
      <w:pPr>
        <w:pStyle w:val="NormalWeb"/>
        <w:shd w:val="clear" w:color="auto" w:fill="FFFFFF"/>
        <w:spacing w:before="0" w:beforeAutospacing="0" w:after="18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C76F1">
        <w:rPr>
          <w:sz w:val="28"/>
          <w:szCs w:val="28"/>
        </w:rPr>
        <w:t>Первые недели обучения в школе выявили группу детей, которые внимательны и активны на уроке, имеют достаточно высокий уровень сформированности познавательного интереса. В классе есть ученики, которые пока присматриваются, осторожничают, боятся ошибиться. Они не проявляют на уроках высокую активность, хотя, как правило, правильно отвечают на вопросы, справляются с учебными заданиями, осознанно воспринимают новый материал.</w:t>
      </w:r>
    </w:p>
    <w:p w:rsidR="00E01BF3" w:rsidRPr="00CC76F1" w:rsidRDefault="00E01BF3" w:rsidP="00CC76F1">
      <w:pPr>
        <w:rPr>
          <w:rFonts w:ascii="Times New Roman" w:hAnsi="Times New Roman"/>
          <w:sz w:val="28"/>
          <w:szCs w:val="28"/>
        </w:rPr>
      </w:pPr>
      <w:r w:rsidRPr="00CC76F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C76F1">
        <w:rPr>
          <w:rFonts w:ascii="Times New Roman" w:hAnsi="Times New Roman"/>
          <w:sz w:val="28"/>
          <w:szCs w:val="28"/>
        </w:rPr>
        <w:t>Анализ результатов медицинского обследования показал, что в классе нет учащихся, которые нуждаются  в пристальном внимании учителя.</w:t>
      </w:r>
    </w:p>
    <w:p w:rsidR="00E01BF3" w:rsidRPr="00CC76F1" w:rsidRDefault="00E01BF3" w:rsidP="00CC76F1">
      <w:pPr>
        <w:rPr>
          <w:rFonts w:ascii="Times New Roman" w:hAnsi="Times New Roman"/>
          <w:sz w:val="28"/>
          <w:szCs w:val="28"/>
        </w:rPr>
      </w:pPr>
      <w:r w:rsidRPr="00CC76F1">
        <w:rPr>
          <w:rFonts w:ascii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C76F1">
        <w:rPr>
          <w:rFonts w:ascii="Times New Roman" w:hAnsi="Times New Roman"/>
          <w:sz w:val="28"/>
          <w:szCs w:val="28"/>
        </w:rPr>
        <w:t>Классный коллектив сформирован, изолированных учащихся нет.</w:t>
      </w:r>
    </w:p>
    <w:p w:rsidR="00E01BF3" w:rsidRPr="004145F9" w:rsidRDefault="00E01BF3" w:rsidP="004145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CC76F1">
        <w:rPr>
          <w:rFonts w:ascii="Times New Roman" w:hAnsi="Times New Roman"/>
          <w:sz w:val="28"/>
          <w:szCs w:val="28"/>
        </w:rPr>
        <w:t xml:space="preserve">    </w:t>
      </w:r>
      <w:r w:rsidRPr="00486CD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8" o:spid="_x0000_i1035" type="#_x0000_t75" style="width:174.75pt;height:162.75pt;visibility:visible">
            <v:imagedata r:id="rId23" o:title=""/>
          </v:shape>
        </w:pict>
      </w: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rFonts w:ascii="Helvetica" w:hAnsi="Helvetica" w:cs="Helvetica"/>
          <w:b/>
          <w:bCs/>
          <w:color w:val="333333"/>
          <w:sz w:val="25"/>
          <w:szCs w:val="25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rFonts w:ascii="Helvetica" w:hAnsi="Helvetica" w:cs="Helvetica"/>
          <w:b/>
          <w:bCs/>
          <w:color w:val="333333"/>
          <w:sz w:val="25"/>
          <w:szCs w:val="25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rFonts w:ascii="Helvetica" w:hAnsi="Helvetica" w:cs="Helvetica"/>
          <w:b/>
          <w:bCs/>
          <w:color w:val="333333"/>
          <w:sz w:val="25"/>
          <w:szCs w:val="25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rFonts w:ascii="Helvetica" w:hAnsi="Helvetica" w:cs="Helvetica"/>
          <w:b/>
          <w:bCs/>
          <w:color w:val="FF0000"/>
          <w:sz w:val="25"/>
          <w:szCs w:val="25"/>
        </w:rPr>
      </w:pPr>
    </w:p>
    <w:p w:rsidR="00E01BF3" w:rsidRPr="00951058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rFonts w:ascii="Helvetica" w:hAnsi="Helvetica" w:cs="Helvetica"/>
          <w:b/>
          <w:bCs/>
          <w:color w:val="FF0000"/>
          <w:sz w:val="25"/>
          <w:szCs w:val="25"/>
        </w:rPr>
      </w:pPr>
      <w:r w:rsidRPr="00951058">
        <w:rPr>
          <w:rFonts w:ascii="Helvetica" w:hAnsi="Helvetica" w:cs="Helvetica"/>
          <w:b/>
          <w:bCs/>
          <w:color w:val="FF0000"/>
          <w:sz w:val="25"/>
          <w:szCs w:val="25"/>
        </w:rPr>
        <w:t xml:space="preserve">Планирование воспитательной работы </w:t>
      </w:r>
    </w:p>
    <w:p w:rsidR="00E01BF3" w:rsidRPr="00951058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rFonts w:ascii="Helvetica" w:hAnsi="Helvetica" w:cs="Helvetica"/>
          <w:b/>
          <w:bCs/>
          <w:color w:val="FF0000"/>
          <w:sz w:val="25"/>
          <w:szCs w:val="25"/>
        </w:rPr>
      </w:pPr>
      <w:r>
        <w:rPr>
          <w:rFonts w:ascii="Helvetica" w:hAnsi="Helvetica" w:cs="Helvetica"/>
          <w:b/>
          <w:bCs/>
          <w:color w:val="FF0000"/>
          <w:sz w:val="25"/>
          <w:szCs w:val="25"/>
        </w:rPr>
        <w:t>на 2018/2019</w:t>
      </w:r>
      <w:r w:rsidRPr="00951058">
        <w:rPr>
          <w:rFonts w:ascii="Helvetica" w:hAnsi="Helvetica" w:cs="Helvetica"/>
          <w:b/>
          <w:bCs/>
          <w:color w:val="FF0000"/>
          <w:sz w:val="25"/>
          <w:szCs w:val="25"/>
        </w:rPr>
        <w:t xml:space="preserve"> учебный год</w:t>
      </w: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00B050"/>
          <w:sz w:val="40"/>
          <w:szCs w:val="40"/>
        </w:rPr>
      </w:pPr>
      <w:r w:rsidRPr="00FC750A">
        <w:rPr>
          <w:b/>
          <w:bCs/>
          <w:color w:val="00B050"/>
          <w:sz w:val="40"/>
          <w:szCs w:val="40"/>
        </w:rPr>
        <w:t>Сентябрь</w:t>
      </w:r>
    </w:p>
    <w:tbl>
      <w:tblPr>
        <w:tblpPr w:leftFromText="180" w:rightFromText="180" w:vertAnchor="text" w:horzAnchor="page" w:tblpX="936" w:tblpY="363"/>
        <w:tblW w:w="10889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887"/>
        <w:gridCol w:w="1992"/>
        <w:gridCol w:w="2383"/>
        <w:gridCol w:w="1657"/>
        <w:gridCol w:w="1970"/>
      </w:tblGrid>
      <w:tr w:rsidR="00E01BF3" w:rsidRPr="00F41E26" w:rsidTr="00951058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</w:p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Направления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1 неделя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2 неделя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3 неделя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4 неделя</w:t>
            </w:r>
          </w:p>
        </w:tc>
      </w:tr>
      <w:tr w:rsidR="00E01BF3" w:rsidRPr="00F41E26" w:rsidTr="00951058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41E26" w:rsidRDefault="00E01BF3" w:rsidP="00380634">
            <w:pPr>
              <w:rPr>
                <w:rFonts w:ascii="Times New Roman" w:hAnsi="Times New Roman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sz w:val="24"/>
                <w:szCs w:val="24"/>
              </w:rPr>
              <w:t>Гражданско -  патриотическое воспитание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Классный час «Права детей»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«Овеянные славой Флаг наш и герб»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Встречи с почётными гражданами района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951058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>
              <w:t>Духовно – нравственное воспитание</w:t>
            </w:r>
            <w:r w:rsidRPr="00380634">
              <w:t>.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«Модель выпускника начальной школы»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«Мы теперь непросто дети, мы теперь ученики» Экскурсия по школе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«Законы коллектива»</w:t>
            </w:r>
          </w:p>
        </w:tc>
      </w:tr>
      <w:tr w:rsidR="00E01BF3" w:rsidRPr="00F41E26" w:rsidTr="00951058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380634">
            <w:pPr>
              <w:pStyle w:val="NormalWeb"/>
              <w:spacing w:before="0" w:beforeAutospacing="0" w:after="180" w:afterAutospacing="0"/>
            </w:pPr>
            <w:r>
              <w:t>Спортивно – оздоровительное воспитание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Беседа</w:t>
            </w:r>
          </w:p>
          <w:p w:rsidR="00E01BF3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«Гигиена тела.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 xml:space="preserve"> Не только платье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красит человека»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«В здоровом теле – здоровый дух» День Здоровья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Осенний школьный мини-марафон кросс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2B62CD" w:rsidRDefault="00E01BF3" w:rsidP="00380634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951058">
        <w:trPr>
          <w:trHeight w:val="630"/>
        </w:trPr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>
              <w:t>Трудовое воспитание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«Кто во что горазд» Презентация увлечений и хобби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«Мир профессий» Экскурсий на предприятия</w:t>
            </w:r>
          </w:p>
        </w:tc>
      </w:tr>
      <w:tr w:rsidR="00E01BF3" w:rsidRPr="00F41E26" w:rsidTr="00951058">
        <w:trPr>
          <w:trHeight w:val="600"/>
        </w:trPr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>
              <w:t>Экологическое воспитание</w:t>
            </w:r>
          </w:p>
        </w:tc>
        <w:tc>
          <w:tcPr>
            <w:tcW w:w="1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«О братьях наших меньших»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Посвящение в пешеходы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Посвящение в первоклассники</w:t>
            </w:r>
          </w:p>
        </w:tc>
      </w:tr>
    </w:tbl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  <w:sz w:val="28"/>
          <w:szCs w:val="28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  <w:sz w:val="28"/>
          <w:szCs w:val="28"/>
        </w:rPr>
      </w:pPr>
    </w:p>
    <w:p w:rsidR="00E01BF3" w:rsidRDefault="00E01BF3" w:rsidP="001D0808">
      <w:pPr>
        <w:pStyle w:val="NormalWeb"/>
        <w:shd w:val="clear" w:color="auto" w:fill="FFFFFF"/>
        <w:spacing w:before="0" w:beforeAutospacing="0" w:after="180" w:afterAutospacing="0"/>
        <w:rPr>
          <w:b/>
          <w:bCs/>
          <w:color w:val="333333"/>
          <w:sz w:val="28"/>
          <w:szCs w:val="28"/>
        </w:rPr>
      </w:pPr>
    </w:p>
    <w:p w:rsidR="00E01BF3" w:rsidRDefault="00E01BF3" w:rsidP="001D0808">
      <w:pPr>
        <w:pStyle w:val="NormalWeb"/>
        <w:shd w:val="clear" w:color="auto" w:fill="FFFFFF"/>
        <w:spacing w:before="0" w:beforeAutospacing="0" w:after="180" w:afterAutospacing="0"/>
        <w:rPr>
          <w:b/>
          <w:bCs/>
          <w:color w:val="333333"/>
          <w:sz w:val="28"/>
          <w:szCs w:val="28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color w:val="00B050"/>
          <w:sz w:val="40"/>
          <w:szCs w:val="40"/>
        </w:rPr>
      </w:pPr>
      <w:r w:rsidRPr="00FC750A">
        <w:rPr>
          <w:b/>
          <w:bCs/>
          <w:color w:val="00B050"/>
          <w:sz w:val="40"/>
          <w:szCs w:val="40"/>
        </w:rPr>
        <w:t>Октябрь</w:t>
      </w: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333333"/>
        </w:rPr>
      </w:pPr>
    </w:p>
    <w:tbl>
      <w:tblPr>
        <w:tblW w:w="10575" w:type="dxa"/>
        <w:tblInd w:w="-1022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64"/>
        <w:gridCol w:w="2054"/>
        <w:gridCol w:w="2193"/>
        <w:gridCol w:w="2193"/>
        <w:gridCol w:w="2071"/>
      </w:tblGrid>
      <w:tr w:rsidR="00E01BF3" w:rsidRPr="00F41E26" w:rsidTr="00380634">
        <w:trPr>
          <w:trHeight w:val="315"/>
        </w:trPr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</w:p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Направления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1 неделя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2 неделя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3 неделя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4 неделя</w:t>
            </w:r>
          </w:p>
        </w:tc>
      </w:tr>
      <w:tr w:rsidR="00E01BF3" w:rsidRPr="00F41E26" w:rsidTr="00380634">
        <w:trPr>
          <w:trHeight w:val="600"/>
        </w:trPr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41E26" w:rsidRDefault="00E01BF3" w:rsidP="00951058">
            <w:pPr>
              <w:rPr>
                <w:rFonts w:ascii="Times New Roman" w:hAnsi="Times New Roman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sz w:val="24"/>
                <w:szCs w:val="24"/>
              </w:rPr>
              <w:t>Гражданско -  патриотическое воспитание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Беседа</w:t>
            </w:r>
            <w:r>
              <w:rPr>
                <w:lang w:val="en-US"/>
              </w:rPr>
              <w:t xml:space="preserve"> </w:t>
            </w:r>
            <w:r w:rsidRPr="00380634">
              <w:t>«Символы моей Родины»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«Золотое сердце учителя»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«Моя любимая учительница»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Экскурсия в историко-краеведческий музей села</w:t>
            </w:r>
          </w:p>
        </w:tc>
      </w:tr>
      <w:tr w:rsidR="00E01BF3" w:rsidRPr="00F41E26" w:rsidTr="00380634">
        <w:trPr>
          <w:trHeight w:val="915"/>
        </w:trPr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>
              <w:t>Духовно – нравственное воспитание</w:t>
            </w:r>
            <w:r w:rsidRPr="00380634">
              <w:t>.</w:t>
            </w:r>
          </w:p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«Волшебные слова»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«С любовью к бабушке»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«Лучше деда друга нет»</w:t>
            </w:r>
          </w:p>
        </w:tc>
      </w:tr>
      <w:tr w:rsidR="00E01BF3" w:rsidRPr="00F41E26" w:rsidTr="00380634">
        <w:trPr>
          <w:trHeight w:val="900"/>
        </w:trPr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951058">
            <w:pPr>
              <w:pStyle w:val="NormalWeb"/>
              <w:spacing w:before="0" w:beforeAutospacing="0" w:after="180" w:afterAutospacing="0"/>
            </w:pPr>
            <w:r>
              <w:t>Спортивно – оздоровительное воспитание</w:t>
            </w:r>
          </w:p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Конкурс «Безопасное колесо»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«Воспитание характера через искоренение отрицательных привычек»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«Мама, папа, я – спортивная семья»</w:t>
            </w:r>
          </w:p>
        </w:tc>
      </w:tr>
      <w:tr w:rsidR="00E01BF3" w:rsidRPr="00F41E26" w:rsidTr="00380634">
        <w:trPr>
          <w:trHeight w:val="345"/>
        </w:trPr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>
              <w:t>Трудовое воспитание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Все работы хороши - выбирай на вкус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Встречи с представителями разных профессий «Все работы хороши»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380634">
        <w:trPr>
          <w:trHeight w:val="885"/>
        </w:trPr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>
              <w:t>Экологическое воспитание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«Русские берёзки»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«Чудесный огород» праздник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Выставка «Осенние зарисовки»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951058">
            <w:pPr>
              <w:pStyle w:val="NormalWeb"/>
              <w:spacing w:before="0" w:beforeAutospacing="0" w:after="180" w:afterAutospacing="0"/>
            </w:pPr>
            <w:r w:rsidRPr="00380634">
              <w:t>Игра «Что в огороде растёт?»</w:t>
            </w:r>
          </w:p>
        </w:tc>
      </w:tr>
    </w:tbl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C750A">
      <w:pPr>
        <w:pStyle w:val="NormalWeb"/>
        <w:shd w:val="clear" w:color="auto" w:fill="FFFFFF"/>
        <w:spacing w:before="0" w:beforeAutospacing="0" w:after="180" w:afterAutospacing="0"/>
        <w:rPr>
          <w:b/>
          <w:bCs/>
          <w:color w:val="333333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t>Н</w:t>
      </w:r>
      <w:r w:rsidRPr="00FC750A">
        <w:rPr>
          <w:b/>
          <w:bCs/>
          <w:color w:val="00B050"/>
          <w:sz w:val="40"/>
          <w:szCs w:val="40"/>
        </w:rPr>
        <w:t>оябрь</w:t>
      </w: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333333"/>
        </w:rPr>
      </w:pPr>
    </w:p>
    <w:tbl>
      <w:tblPr>
        <w:tblW w:w="10635" w:type="dxa"/>
        <w:tblInd w:w="-1049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78"/>
        <w:gridCol w:w="2019"/>
        <w:gridCol w:w="2174"/>
        <w:gridCol w:w="2174"/>
        <w:gridCol w:w="2190"/>
      </w:tblGrid>
      <w:tr w:rsidR="00E01BF3" w:rsidRPr="00F41E26" w:rsidTr="00380634">
        <w:trPr>
          <w:trHeight w:val="330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b/>
                <w:bCs/>
              </w:rPr>
              <w:t>Направления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b/>
                <w:bCs/>
              </w:rPr>
              <w:t>1 неделя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b/>
                <w:bCs/>
              </w:rPr>
              <w:t>2 неделя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b/>
                <w:bCs/>
              </w:rPr>
              <w:t>3 неделя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b/>
                <w:bCs/>
              </w:rPr>
              <w:t>4 неделя</w:t>
            </w:r>
          </w:p>
        </w:tc>
      </w:tr>
      <w:tr w:rsidR="00E01BF3" w:rsidRPr="00F41E26" w:rsidTr="00380634">
        <w:trPr>
          <w:trHeight w:val="1485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41E26" w:rsidRDefault="00E01BF3" w:rsidP="00CD4A89">
            <w:pPr>
              <w:rPr>
                <w:rFonts w:ascii="Times New Roman" w:hAnsi="Times New Roman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sz w:val="24"/>
                <w:szCs w:val="24"/>
              </w:rPr>
              <w:t>Гражданско -  патриотическое воспитание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День народного единства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>
            <w:pPr>
              <w:pStyle w:val="NormalWeb"/>
              <w:spacing w:before="0" w:beforeAutospacing="0" w:after="180" w:afterAutospacing="0"/>
              <w:rPr>
                <w:lang w:val="en-US"/>
              </w:rPr>
            </w:pPr>
          </w:p>
          <w:p w:rsidR="00E01BF3" w:rsidRDefault="00E01BF3">
            <w:pPr>
              <w:pStyle w:val="NormalWeb"/>
              <w:spacing w:before="0" w:beforeAutospacing="0" w:after="180" w:afterAutospacing="0"/>
              <w:rPr>
                <w:lang w:val="en-US"/>
              </w:rPr>
            </w:pPr>
          </w:p>
          <w:p w:rsidR="00E01BF3" w:rsidRPr="00BC783C" w:rsidRDefault="00E01BF3">
            <w:pPr>
              <w:pStyle w:val="NormalWeb"/>
              <w:spacing w:before="0" w:beforeAutospacing="0" w:after="180" w:afterAutospacing="0"/>
              <w:rPr>
                <w:lang w:val="en-US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>
            <w:pPr>
              <w:pStyle w:val="NormalWeb"/>
              <w:spacing w:before="0" w:beforeAutospacing="0" w:after="180" w:afterAutospacing="0"/>
              <w:rPr>
                <w:lang w:val="en-US"/>
              </w:rPr>
            </w:pPr>
          </w:p>
          <w:p w:rsidR="00E01BF3" w:rsidRPr="00BC783C" w:rsidRDefault="00E01BF3">
            <w:pPr>
              <w:pStyle w:val="NormalWeb"/>
              <w:spacing w:before="0" w:beforeAutospacing="0" w:after="180" w:afterAutospacing="0"/>
              <w:rPr>
                <w:lang w:val="en-US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Обычаи и традиции русского народа.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«Русская осень»</w:t>
            </w:r>
          </w:p>
        </w:tc>
      </w:tr>
      <w:tr w:rsidR="00E01BF3" w:rsidRPr="00F41E26" w:rsidTr="00380634">
        <w:trPr>
          <w:trHeight w:val="1200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Духовно – нравственное воспитание</w:t>
            </w:r>
            <w:r w:rsidRPr="00380634">
              <w:t>.</w:t>
            </w:r>
          </w:p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«О поступках плохих и хороших»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«Мама – нет роднее слова!»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«Здравствуйте все, или как жить в ладу с собой и миром»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«Милой мамочки портрет»</w:t>
            </w:r>
          </w:p>
        </w:tc>
      </w:tr>
      <w:tr w:rsidR="00E01BF3" w:rsidRPr="00F41E26" w:rsidTr="00380634">
        <w:trPr>
          <w:trHeight w:val="885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CD4A89">
            <w:pPr>
              <w:pStyle w:val="NormalWeb"/>
              <w:spacing w:before="0" w:beforeAutospacing="0" w:after="180" w:afterAutospacing="0"/>
            </w:pPr>
            <w:r>
              <w:t>Спортивно – оздоровительное воспитание</w:t>
            </w:r>
          </w:p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Путь в страну Здоровию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«Личная гигиена школьника»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«Уроки Мойдодыра»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Путь в страну Здоровию: режим дня школьника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«Здоровый я - здоровая страна» конкурс рисунков и плакатов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380634">
        <w:trPr>
          <w:trHeight w:val="645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Трудовое воспитание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Презентация «Труд наших родных»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Профессии наших бабушек и дедушек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«Мир моих увлечений» Презентация увлечений и хобби</w:t>
            </w:r>
          </w:p>
        </w:tc>
      </w:tr>
      <w:tr w:rsidR="00E01BF3" w:rsidRPr="00F41E26" w:rsidTr="00380634">
        <w:trPr>
          <w:trHeight w:val="600"/>
        </w:trPr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Экологическое воспитание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«Мой домашний любимец»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Викторина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 Друзья природы»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</w:tr>
    </w:tbl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  <w:lang w:val="en-US"/>
        </w:rPr>
      </w:pPr>
    </w:p>
    <w:p w:rsidR="00E01BF3" w:rsidRPr="00BC783C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  <w:lang w:val="en-US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t>Д</w:t>
      </w:r>
      <w:r w:rsidRPr="00FC750A">
        <w:rPr>
          <w:b/>
          <w:bCs/>
          <w:color w:val="00B050"/>
          <w:sz w:val="40"/>
          <w:szCs w:val="40"/>
        </w:rPr>
        <w:t>екабрь</w:t>
      </w:r>
    </w:p>
    <w:tbl>
      <w:tblPr>
        <w:tblpPr w:leftFromText="180" w:rightFromText="180" w:vertAnchor="text" w:horzAnchor="margin" w:tblpXSpec="center" w:tblpY="326"/>
        <w:tblW w:w="1074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06"/>
        <w:gridCol w:w="2257"/>
        <w:gridCol w:w="2037"/>
        <w:gridCol w:w="2021"/>
        <w:gridCol w:w="2419"/>
      </w:tblGrid>
      <w:tr w:rsidR="00E01BF3" w:rsidRPr="00F41E26" w:rsidTr="00380634">
        <w:trPr>
          <w:trHeight w:val="315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</w:p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Направления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1 неделя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2 неделя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3 неделя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4 неделя</w:t>
            </w:r>
          </w:p>
        </w:tc>
      </w:tr>
      <w:tr w:rsidR="00E01BF3" w:rsidRPr="00F41E26" w:rsidTr="00380634">
        <w:trPr>
          <w:trHeight w:val="1155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41E26" w:rsidRDefault="00E01BF3" w:rsidP="00CD4A89">
            <w:pPr>
              <w:rPr>
                <w:rFonts w:ascii="Times New Roman" w:hAnsi="Times New Roman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sz w:val="24"/>
                <w:szCs w:val="24"/>
              </w:rPr>
              <w:t>Гражданско -  патриотическое воспитание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40731B" w:rsidRDefault="00E01BF3" w:rsidP="00380634">
            <w:pPr>
              <w:pStyle w:val="NormalWeb"/>
              <w:spacing w:before="0" w:beforeAutospacing="0" w:after="180" w:afterAutospacing="0"/>
            </w:pPr>
            <w:r w:rsidRPr="0040731B">
              <w:rPr>
                <w:bCs/>
              </w:rPr>
              <w:t>С</w:t>
            </w:r>
            <w:r>
              <w:rPr>
                <w:bCs/>
              </w:rPr>
              <w:t>ИМВОЛИКА РОССИИ И НОВОСИБИРСКОЙ</w:t>
            </w:r>
            <w:r w:rsidRPr="0040731B">
              <w:rPr>
                <w:bCs/>
              </w:rPr>
              <w:t xml:space="preserve"> ОБЛАСТИ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«Символы Родины»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Беседа « Что такое святки»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Обычаи русского народа</w:t>
            </w:r>
          </w:p>
        </w:tc>
      </w:tr>
      <w:tr w:rsidR="00E01BF3" w:rsidRPr="00F41E26" w:rsidTr="00380634">
        <w:trPr>
          <w:trHeight w:val="1455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Духовно – нравственное воспитание</w:t>
            </w:r>
            <w:r w:rsidRPr="00380634">
              <w:t>.</w:t>
            </w:r>
          </w:p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«Что значит быть хорошим сыном и дочерью»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Игры «Закон и ответственность»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Встречи с работниками УВД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380634">
        <w:trPr>
          <w:trHeight w:val="1440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CD4A89">
            <w:pPr>
              <w:pStyle w:val="NormalWeb"/>
              <w:spacing w:before="0" w:beforeAutospacing="0" w:after="180" w:afterAutospacing="0"/>
            </w:pPr>
            <w:r>
              <w:t>Спортивно – оздоровительное воспитание</w:t>
            </w:r>
          </w:p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Тематическая беседа « Как сохранить зрение?»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«Откуда берутся грязнули?»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 Сон- лучшее лекарство»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Виды закаливания</w:t>
            </w:r>
          </w:p>
        </w:tc>
      </w:tr>
      <w:tr w:rsidR="00E01BF3" w:rsidRPr="00F41E26" w:rsidTr="00380634">
        <w:trPr>
          <w:trHeight w:val="900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Трудовое воспитание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О профессиях разных, нужных и важных.</w:t>
            </w: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«Мир профессий» Экскурсий на предприятия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«Мастерская Деда Мороза»</w:t>
            </w:r>
          </w:p>
        </w:tc>
      </w:tr>
      <w:tr w:rsidR="00E01BF3" w:rsidRPr="00F41E26" w:rsidTr="00380634">
        <w:trPr>
          <w:trHeight w:val="1155"/>
        </w:trPr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Экологическое воспитание</w:t>
            </w:r>
          </w:p>
        </w:tc>
        <w:tc>
          <w:tcPr>
            <w:tcW w:w="2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«Мы в ответе за тех, кого приручили».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Акция «Каждому участку земли экологическую заботу»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Новогодние утренники «Снежная карусель»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</w:tr>
    </w:tbl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C750A">
      <w:pPr>
        <w:pStyle w:val="NormalWeb"/>
        <w:shd w:val="clear" w:color="auto" w:fill="FFFFFF"/>
        <w:spacing w:before="0" w:beforeAutospacing="0" w:after="180" w:afterAutospacing="0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t>Я</w:t>
      </w:r>
      <w:r w:rsidRPr="00FC750A">
        <w:rPr>
          <w:b/>
          <w:bCs/>
          <w:color w:val="00B050"/>
          <w:sz w:val="40"/>
          <w:szCs w:val="40"/>
        </w:rPr>
        <w:t>нварь</w:t>
      </w:r>
    </w:p>
    <w:tbl>
      <w:tblPr>
        <w:tblpPr w:leftFromText="180" w:rightFromText="180" w:vertAnchor="text" w:horzAnchor="margin" w:tblpXSpec="center" w:tblpY="272"/>
        <w:tblW w:w="1056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95"/>
        <w:gridCol w:w="2006"/>
        <w:gridCol w:w="2147"/>
        <w:gridCol w:w="2147"/>
        <w:gridCol w:w="2165"/>
      </w:tblGrid>
      <w:tr w:rsidR="00E01BF3" w:rsidRPr="00F41E26" w:rsidTr="00380634">
        <w:trPr>
          <w:trHeight w:val="315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</w:p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Направления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1 неделя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2 неделя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3 неделя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4 неделя</w:t>
            </w:r>
          </w:p>
        </w:tc>
      </w:tr>
      <w:tr w:rsidR="00E01BF3" w:rsidRPr="00F41E26" w:rsidTr="00380634">
        <w:trPr>
          <w:trHeight w:val="615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41E26" w:rsidRDefault="00E01BF3" w:rsidP="00F44AB5">
            <w:pPr>
              <w:rPr>
                <w:rFonts w:ascii="Times New Roman" w:hAnsi="Times New Roman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sz w:val="24"/>
                <w:szCs w:val="24"/>
              </w:rPr>
              <w:t>Гражданско -  патриотическое воспитание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«Рождество Христово» конкурс рисунков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Беседа «Край, в котором мы живём»</w:t>
            </w:r>
          </w:p>
        </w:tc>
      </w:tr>
      <w:tr w:rsidR="00E01BF3" w:rsidRPr="00F41E26" w:rsidTr="00380634">
        <w:trPr>
          <w:trHeight w:val="615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>
              <w:t>Духовно – нравственное воспитание</w:t>
            </w:r>
            <w:r w:rsidRPr="00380634">
              <w:t>.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«Уроки милосердия и доброты»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«Если добрый ты»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«Правила дружбы»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беседа</w:t>
            </w:r>
          </w:p>
        </w:tc>
      </w:tr>
      <w:tr w:rsidR="00E01BF3" w:rsidRPr="00F41E26" w:rsidTr="00380634">
        <w:trPr>
          <w:trHeight w:val="615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F44AB5">
            <w:pPr>
              <w:pStyle w:val="NormalWeb"/>
              <w:spacing w:before="0" w:beforeAutospacing="0" w:after="180" w:afterAutospacing="0"/>
            </w:pPr>
            <w:r>
              <w:t>Спортивно – оздоровительное воспитание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Беседа «Инфекц. заболевания»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профилактика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«Ослепительная улыбка на всю жизнь»</w:t>
            </w:r>
          </w:p>
        </w:tc>
      </w:tr>
      <w:tr w:rsidR="00E01BF3" w:rsidRPr="00F41E26" w:rsidTr="00380634">
        <w:trPr>
          <w:trHeight w:val="600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>
              <w:t>Трудовое воспитание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Встречи с представителями разных профессий «Все работы хороши»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380634">
        <w:trPr>
          <w:trHeight w:val="615"/>
        </w:trPr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>
              <w:t>Экологическое воспитание</w:t>
            </w:r>
          </w:p>
        </w:tc>
        <w:tc>
          <w:tcPr>
            <w:tcW w:w="2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Акция «Каждому участку земли экологическую заботу»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</w:tr>
    </w:tbl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Default="00E01BF3" w:rsidP="00FC750A">
      <w:pPr>
        <w:pStyle w:val="NormalWeb"/>
        <w:shd w:val="clear" w:color="auto" w:fill="FFFFFF"/>
        <w:spacing w:before="0" w:beforeAutospacing="0" w:after="180" w:afterAutospacing="0"/>
        <w:rPr>
          <w:b/>
          <w:bCs/>
          <w:color w:val="00B050"/>
          <w:sz w:val="40"/>
          <w:szCs w:val="40"/>
        </w:rPr>
      </w:pPr>
    </w:p>
    <w:p w:rsidR="00E01BF3" w:rsidRPr="00FC750A" w:rsidRDefault="00E01BF3" w:rsidP="00FC750A">
      <w:pPr>
        <w:pStyle w:val="NormalWeb"/>
        <w:shd w:val="clear" w:color="auto" w:fill="FFFFFF"/>
        <w:spacing w:before="0" w:beforeAutospacing="0" w:after="180" w:afterAutospacing="0"/>
        <w:rPr>
          <w:b/>
          <w:bCs/>
          <w:color w:val="00B050"/>
          <w:sz w:val="40"/>
          <w:szCs w:val="40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00B050"/>
          <w:sz w:val="40"/>
          <w:szCs w:val="40"/>
        </w:rPr>
      </w:pPr>
      <w:r w:rsidRPr="00FC750A">
        <w:rPr>
          <w:b/>
          <w:bCs/>
          <w:color w:val="00B050"/>
          <w:sz w:val="40"/>
          <w:szCs w:val="40"/>
        </w:rPr>
        <w:t>Февраль</w:t>
      </w: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00B050"/>
        </w:rPr>
      </w:pPr>
    </w:p>
    <w:tbl>
      <w:tblPr>
        <w:tblW w:w="10560" w:type="dxa"/>
        <w:tblInd w:w="-1013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64"/>
        <w:gridCol w:w="1949"/>
        <w:gridCol w:w="2096"/>
        <w:gridCol w:w="2096"/>
        <w:gridCol w:w="2355"/>
      </w:tblGrid>
      <w:tr w:rsidR="00E01BF3" w:rsidRPr="00F41E26" w:rsidTr="00380634">
        <w:trPr>
          <w:trHeight w:val="315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</w:p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Направления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1 неделя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2 неделя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3 неделя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4 неделя</w:t>
            </w:r>
          </w:p>
        </w:tc>
      </w:tr>
      <w:tr w:rsidR="00E01BF3" w:rsidRPr="00F41E26" w:rsidTr="00380634">
        <w:trPr>
          <w:trHeight w:val="900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41E26" w:rsidRDefault="00E01BF3" w:rsidP="00F44AB5">
            <w:pPr>
              <w:rPr>
                <w:rFonts w:ascii="Times New Roman" w:hAnsi="Times New Roman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sz w:val="24"/>
                <w:szCs w:val="24"/>
              </w:rPr>
              <w:t>Гражданско -  патриотическое воспитание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«Москва – столица великой страны»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rPr>
                <w:i/>
                <w:iCs/>
              </w:rPr>
              <w:t>и</w:t>
            </w:r>
            <w:r>
              <w:rPr>
                <w:i/>
                <w:iCs/>
              </w:rPr>
              <w:t xml:space="preserve">стория образования Новосибирской </w:t>
            </w:r>
            <w:r w:rsidRPr="00380634">
              <w:rPr>
                <w:i/>
                <w:iCs/>
              </w:rPr>
              <w:t>области и город</w:t>
            </w:r>
            <w:r>
              <w:rPr>
                <w:i/>
                <w:iCs/>
              </w:rPr>
              <w:t>а Новосибирска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«Поклон тебе, солдат России» встреча с военнослужащими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380634">
        <w:trPr>
          <w:trHeight w:val="600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>
              <w:t>Духовно – нравственное воспитание</w:t>
            </w:r>
            <w:r w:rsidRPr="00380634">
              <w:t>.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«Масленица – широкая» концертно-развлекательная программа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Выставка рисунков «Наша армия родная»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380634">
        <w:trPr>
          <w:trHeight w:val="750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F44AB5">
            <w:pPr>
              <w:pStyle w:val="NormalWeb"/>
              <w:spacing w:before="0" w:beforeAutospacing="0" w:after="180" w:afterAutospacing="0"/>
            </w:pPr>
            <w:r>
              <w:t>Спортивно – оздоровительное воспитание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Разучивание физминуток.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«Умей всем страхам в лицо рассмеяться»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Игры с мячом</w:t>
            </w:r>
          </w:p>
        </w:tc>
      </w:tr>
      <w:tr w:rsidR="00E01BF3" w:rsidRPr="00F41E26" w:rsidTr="00380634">
        <w:trPr>
          <w:trHeight w:val="615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>
              <w:t>Трудовое воспитание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Оформление кабинета и здания школы к праздникам и мероприятиям трудовая акция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«Наши мамы – мастерицы, наши папы – мастера» выставка работ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380634">
        <w:trPr>
          <w:trHeight w:val="1170"/>
        </w:trPr>
        <w:tc>
          <w:tcPr>
            <w:tcW w:w="2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>
              <w:t>Экологическое воспитание</w:t>
            </w:r>
          </w:p>
        </w:tc>
        <w:tc>
          <w:tcPr>
            <w:tcW w:w="1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  <w:r w:rsidRPr="00380634">
              <w:t>Брейн-ринг «Знаешь ли ты животных</w:t>
            </w:r>
          </w:p>
        </w:tc>
        <w:tc>
          <w:tcPr>
            <w:tcW w:w="2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  <w:jc w:val="center"/>
            </w:pPr>
            <w:r>
              <w:t>ВРЕМЕНА ГОДА В НОВОСИБИРСКОЙ</w:t>
            </w:r>
            <w:r w:rsidRPr="00380634">
              <w:t xml:space="preserve"> ОБЛАСТИ</w:t>
            </w:r>
          </w:p>
          <w:p w:rsidR="00E01BF3" w:rsidRPr="00380634" w:rsidRDefault="00E01BF3" w:rsidP="00F44AB5">
            <w:pPr>
              <w:pStyle w:val="NormalWeb"/>
              <w:spacing w:before="0" w:beforeAutospacing="0" w:after="180" w:afterAutospacing="0"/>
            </w:pPr>
          </w:p>
        </w:tc>
      </w:tr>
    </w:tbl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00B050"/>
          <w:sz w:val="40"/>
          <w:szCs w:val="40"/>
        </w:rPr>
      </w:pPr>
      <w:r>
        <w:rPr>
          <w:b/>
          <w:bCs/>
          <w:color w:val="00B050"/>
          <w:sz w:val="40"/>
          <w:szCs w:val="40"/>
        </w:rPr>
        <w:t>М</w:t>
      </w:r>
      <w:r w:rsidRPr="00FC750A">
        <w:rPr>
          <w:b/>
          <w:bCs/>
          <w:color w:val="00B050"/>
          <w:sz w:val="40"/>
          <w:szCs w:val="40"/>
        </w:rPr>
        <w:t>арт</w:t>
      </w: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00B050"/>
          <w:sz w:val="40"/>
          <w:szCs w:val="40"/>
        </w:rPr>
      </w:pPr>
    </w:p>
    <w:tbl>
      <w:tblPr>
        <w:tblW w:w="10710" w:type="dxa"/>
        <w:tblInd w:w="-1085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69"/>
        <w:gridCol w:w="1943"/>
        <w:gridCol w:w="2079"/>
        <w:gridCol w:w="2096"/>
        <w:gridCol w:w="2523"/>
      </w:tblGrid>
      <w:tr w:rsidR="00E01BF3" w:rsidRPr="00F41E26" w:rsidTr="00380634">
        <w:trPr>
          <w:trHeight w:val="315"/>
        </w:trPr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  <w:sz w:val="28"/>
                <w:szCs w:val="28"/>
              </w:rPr>
            </w:pPr>
          </w:p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  <w:sz w:val="28"/>
                <w:szCs w:val="28"/>
              </w:rPr>
            </w:pPr>
            <w:r w:rsidRPr="00FC750A">
              <w:rPr>
                <w:b/>
                <w:bCs/>
                <w:color w:val="00B050"/>
                <w:sz w:val="28"/>
                <w:szCs w:val="28"/>
              </w:rPr>
              <w:t>Направления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  <w:sz w:val="28"/>
                <w:szCs w:val="28"/>
              </w:rPr>
            </w:pPr>
            <w:r w:rsidRPr="00FC750A">
              <w:rPr>
                <w:b/>
                <w:bCs/>
                <w:color w:val="00B050"/>
                <w:sz w:val="28"/>
                <w:szCs w:val="28"/>
              </w:rPr>
              <w:t>1 неделя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  <w:sz w:val="28"/>
                <w:szCs w:val="28"/>
              </w:rPr>
            </w:pPr>
            <w:r w:rsidRPr="00FC750A">
              <w:rPr>
                <w:b/>
                <w:bCs/>
                <w:color w:val="00B050"/>
                <w:sz w:val="28"/>
                <w:szCs w:val="28"/>
              </w:rPr>
              <w:t>2 неделя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  <w:sz w:val="28"/>
                <w:szCs w:val="28"/>
              </w:rPr>
            </w:pPr>
            <w:r w:rsidRPr="00FC750A">
              <w:rPr>
                <w:b/>
                <w:bCs/>
                <w:color w:val="00B050"/>
                <w:sz w:val="28"/>
                <w:szCs w:val="28"/>
              </w:rPr>
              <w:t>3 неделя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  <w:sz w:val="28"/>
                <w:szCs w:val="28"/>
              </w:rPr>
            </w:pPr>
            <w:r w:rsidRPr="00FC750A">
              <w:rPr>
                <w:b/>
                <w:bCs/>
                <w:color w:val="00B050"/>
                <w:sz w:val="28"/>
                <w:szCs w:val="28"/>
              </w:rPr>
              <w:t>4 неделя</w:t>
            </w:r>
          </w:p>
        </w:tc>
      </w:tr>
      <w:tr w:rsidR="00E01BF3" w:rsidRPr="00F41E26" w:rsidTr="00380634">
        <w:trPr>
          <w:trHeight w:val="885"/>
        </w:trPr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41E26" w:rsidRDefault="00E01BF3" w:rsidP="00CD4A89">
            <w:pPr>
              <w:rPr>
                <w:rFonts w:ascii="Times New Roman" w:hAnsi="Times New Roman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sz w:val="24"/>
                <w:szCs w:val="24"/>
              </w:rPr>
              <w:t>Гражданско -  патриотическое воспитание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Фестиваль «Белгородская жемчужина»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Праздник мам</w:t>
            </w:r>
            <w:r>
              <w:t xml:space="preserve"> </w:t>
            </w:r>
            <w:r w:rsidRPr="00380634">
              <w:t>«Для тебя, родная..»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BC783C">
            <w:pPr>
              <w:pStyle w:val="NormalWeb"/>
              <w:spacing w:before="0" w:beforeAutospacing="0" w:after="180" w:afterAutospacing="0"/>
            </w:pPr>
            <w:r>
              <w:t>Символы Новосибирской области.</w:t>
            </w:r>
          </w:p>
          <w:p w:rsidR="00E01BF3" w:rsidRPr="00380634" w:rsidRDefault="00E01BF3" w:rsidP="00BC783C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«Я люблю тебя, Россия» конкурс чтецов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380634">
        <w:trPr>
          <w:trHeight w:val="1155"/>
        </w:trPr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Духовно – нравственное воспитание</w:t>
            </w:r>
            <w:r w:rsidRPr="00380634">
              <w:t>.</w:t>
            </w:r>
          </w:p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«Уроки милосердия и доброты»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«Чем сердиться лучше помириться»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«Открытие птичьей столовой»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«Знай и люби свой край»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</w:tr>
      <w:tr w:rsidR="00E01BF3" w:rsidRPr="00F41E26" w:rsidTr="00380634">
        <w:trPr>
          <w:trHeight w:val="810"/>
        </w:trPr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CD4A89">
            <w:pPr>
              <w:pStyle w:val="NormalWeb"/>
              <w:spacing w:before="0" w:beforeAutospacing="0" w:after="180" w:afterAutospacing="0"/>
            </w:pPr>
            <w:r>
              <w:t>Спортивно – оздоровительное воспитание</w:t>
            </w:r>
          </w:p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«Весне – физкульт-ура!» спортивная эстафета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Кл час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«Пожары большая беда для человека»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«Мы и дорога»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Просмотр видеосюжетов о здоровье человека и здоровом образе жизни.</w:t>
            </w:r>
          </w:p>
        </w:tc>
      </w:tr>
      <w:tr w:rsidR="00E01BF3" w:rsidRPr="00F41E26" w:rsidTr="00380634">
        <w:trPr>
          <w:trHeight w:val="615"/>
        </w:trPr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Трудовое воспитание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Пословицы и поговорки о труде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Труд на радость себе и людям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«Мир профессий» Экскурсий на предприятия</w:t>
            </w:r>
          </w:p>
        </w:tc>
      </w:tr>
      <w:tr w:rsidR="00E01BF3" w:rsidRPr="00F41E26" w:rsidTr="00380634">
        <w:trPr>
          <w:trHeight w:val="885"/>
        </w:trPr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Экологическое воспитание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«Знай и люби родную природу»</w:t>
            </w: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Акция «Каждому участку земли экологическую заботу»</w:t>
            </w:r>
          </w:p>
        </w:tc>
        <w:tc>
          <w:tcPr>
            <w:tcW w:w="2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  <w:jc w:val="center"/>
            </w:pPr>
            <w:r>
              <w:rPr>
                <w:b/>
                <w:bCs/>
              </w:rPr>
              <w:t>ЖИВОТНЫЙ МИР НОВОСИБИРСКОЙ</w:t>
            </w:r>
            <w:r w:rsidRPr="00380634">
              <w:rPr>
                <w:b/>
                <w:bCs/>
              </w:rPr>
              <w:t xml:space="preserve"> ОБЛАСТИ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</w:tr>
    </w:tbl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  <w:sz w:val="40"/>
          <w:szCs w:val="40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00B050"/>
          <w:sz w:val="40"/>
          <w:szCs w:val="40"/>
        </w:rPr>
      </w:pPr>
      <w:r w:rsidRPr="00FC750A">
        <w:rPr>
          <w:b/>
          <w:bCs/>
          <w:color w:val="00B050"/>
          <w:sz w:val="40"/>
          <w:szCs w:val="40"/>
        </w:rPr>
        <w:t>Апрель</w:t>
      </w:r>
    </w:p>
    <w:tbl>
      <w:tblPr>
        <w:tblpPr w:leftFromText="180" w:rightFromText="180" w:vertAnchor="text" w:horzAnchor="margin" w:tblpXSpec="center" w:tblpY="344"/>
        <w:tblW w:w="1056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069"/>
        <w:gridCol w:w="1951"/>
        <w:gridCol w:w="2089"/>
        <w:gridCol w:w="2096"/>
        <w:gridCol w:w="2355"/>
      </w:tblGrid>
      <w:tr w:rsidR="00E01BF3" w:rsidRPr="00F41E26" w:rsidTr="00380634">
        <w:trPr>
          <w:trHeight w:val="315"/>
        </w:trPr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</w:p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Направления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1 неделя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2 неделя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3 неделя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FC750A" w:rsidRDefault="00E01BF3" w:rsidP="00380634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b/>
                <w:bCs/>
                <w:color w:val="00B050"/>
              </w:rPr>
              <w:t>4 неделя</w:t>
            </w:r>
          </w:p>
        </w:tc>
      </w:tr>
      <w:tr w:rsidR="00E01BF3" w:rsidRPr="00F41E26" w:rsidTr="00380634">
        <w:trPr>
          <w:trHeight w:val="1170"/>
        </w:trPr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41E26" w:rsidRDefault="00E01BF3" w:rsidP="00CD4A89">
            <w:pPr>
              <w:rPr>
                <w:rFonts w:ascii="Times New Roman" w:hAnsi="Times New Roman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sz w:val="24"/>
                <w:szCs w:val="24"/>
              </w:rPr>
              <w:t>Гражданско -  патриотическое воспитание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Школьная и классная символика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«Человек поднялся в небо»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>
              <w:t xml:space="preserve">«Край родной </w:t>
            </w:r>
            <w:r w:rsidRPr="00380634">
              <w:t>» игра - путешествие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Выпуск календарного листка «Дни воинской славы России»</w:t>
            </w:r>
          </w:p>
        </w:tc>
      </w:tr>
      <w:tr w:rsidR="00E01BF3" w:rsidRPr="00F41E26" w:rsidTr="00380634">
        <w:trPr>
          <w:trHeight w:val="900"/>
        </w:trPr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Духовно – нравственное воспитание</w:t>
            </w:r>
            <w:r w:rsidRPr="00380634">
              <w:t>.</w:t>
            </w:r>
          </w:p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«Уроки милосердия и доброты»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«Почему чашка воды больше моря?»,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Святая Пасха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выставка рисунков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конкурс «Пасхального яйца»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Беседа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 О культуре речи»</w:t>
            </w:r>
          </w:p>
        </w:tc>
      </w:tr>
      <w:tr w:rsidR="00E01BF3" w:rsidRPr="00F41E26" w:rsidTr="00380634">
        <w:trPr>
          <w:trHeight w:val="1455"/>
        </w:trPr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CD4A89">
            <w:pPr>
              <w:pStyle w:val="NormalWeb"/>
              <w:spacing w:before="0" w:beforeAutospacing="0" w:after="180" w:afterAutospacing="0"/>
            </w:pPr>
            <w:r>
              <w:t>Спортивно – оздоровительное воспитание</w:t>
            </w:r>
          </w:p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Игры на свежем воздухе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Разучивание комплекса упражнений для снятия усталости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«Азбука безопасности»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Турнир по мини футболу</w:t>
            </w:r>
          </w:p>
        </w:tc>
      </w:tr>
      <w:tr w:rsidR="00E01BF3" w:rsidRPr="00F41E26" w:rsidTr="00380634">
        <w:trPr>
          <w:trHeight w:val="615"/>
        </w:trPr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Трудовое воспитание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Кто не работает – тот не ест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Ярмарка профессий «Город мастеров»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Изготовление сувениров для пап и мам, бабушек и дедушек</w:t>
            </w:r>
          </w:p>
        </w:tc>
      </w:tr>
      <w:tr w:rsidR="00E01BF3" w:rsidRPr="00F41E26" w:rsidTr="00380634">
        <w:trPr>
          <w:trHeight w:val="900"/>
        </w:trPr>
        <w:tc>
          <w:tcPr>
            <w:tcW w:w="20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CD4A89">
            <w:pPr>
              <w:pStyle w:val="NormalWeb"/>
              <w:spacing w:before="0" w:beforeAutospacing="0" w:after="180" w:afterAutospacing="0"/>
            </w:pPr>
            <w:r>
              <w:t>Экологическое воспитание</w:t>
            </w:r>
          </w:p>
        </w:tc>
        <w:tc>
          <w:tcPr>
            <w:tcW w:w="1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Выставка рисунков» Весенние мотивы»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  <w:r w:rsidRPr="00380634">
              <w:t>Акция «Чистый дом – чистый двор»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Default="00E01BF3" w:rsidP="0040731B">
            <w:pPr>
              <w:pStyle w:val="NormalWeb"/>
              <w:spacing w:before="0" w:beforeAutospacing="0" w:after="180" w:afterAutospacing="0"/>
              <w:jc w:val="center"/>
            </w:pPr>
            <w:r>
              <w:t>ПТИЦЫ НОВОСИБИРСКОЙ</w:t>
            </w:r>
          </w:p>
          <w:p w:rsidR="00E01BF3" w:rsidRPr="00380634" w:rsidRDefault="00E01BF3" w:rsidP="0040731B">
            <w:pPr>
              <w:pStyle w:val="NormalWeb"/>
              <w:spacing w:before="0" w:beforeAutospacing="0" w:after="180" w:afterAutospacing="0"/>
              <w:jc w:val="center"/>
            </w:pPr>
            <w:r w:rsidRPr="00380634">
              <w:t>ОБЛАСТИ</w:t>
            </w:r>
          </w:p>
          <w:p w:rsidR="00E01BF3" w:rsidRPr="00380634" w:rsidRDefault="00E01BF3" w:rsidP="00380634">
            <w:pPr>
              <w:pStyle w:val="NormalWeb"/>
              <w:spacing w:before="0" w:beforeAutospacing="0" w:after="180" w:afterAutospacing="0"/>
            </w:pPr>
          </w:p>
        </w:tc>
      </w:tr>
    </w:tbl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Pr="00380634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C750A">
      <w:pPr>
        <w:pStyle w:val="NormalWeb"/>
        <w:shd w:val="clear" w:color="auto" w:fill="FFFFFF"/>
        <w:spacing w:before="0" w:beforeAutospacing="0" w:after="180" w:afterAutospacing="0"/>
        <w:rPr>
          <w:b/>
          <w:bCs/>
          <w:color w:val="333333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00B050"/>
        </w:rPr>
      </w:pP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00B050"/>
          <w:sz w:val="40"/>
          <w:szCs w:val="40"/>
        </w:rPr>
      </w:pPr>
      <w:r w:rsidRPr="00FC750A">
        <w:rPr>
          <w:b/>
          <w:bCs/>
          <w:color w:val="00B050"/>
          <w:sz w:val="40"/>
          <w:szCs w:val="40"/>
        </w:rPr>
        <w:t>Май</w:t>
      </w:r>
    </w:p>
    <w:p w:rsidR="00E01BF3" w:rsidRPr="00FC750A" w:rsidRDefault="00E01BF3" w:rsidP="00FE3A84">
      <w:pPr>
        <w:pStyle w:val="NormalWeb"/>
        <w:shd w:val="clear" w:color="auto" w:fill="FFFFFF"/>
        <w:spacing w:before="0" w:beforeAutospacing="0" w:after="180" w:afterAutospacing="0"/>
        <w:rPr>
          <w:color w:val="00B050"/>
        </w:rPr>
      </w:pPr>
    </w:p>
    <w:tbl>
      <w:tblPr>
        <w:tblW w:w="10305" w:type="dxa"/>
        <w:tblInd w:w="-887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71"/>
        <w:gridCol w:w="2081"/>
        <w:gridCol w:w="1996"/>
        <w:gridCol w:w="1965"/>
        <w:gridCol w:w="2092"/>
      </w:tblGrid>
      <w:tr w:rsidR="00E01BF3" w:rsidRPr="00F41E26" w:rsidTr="00F44AB5">
        <w:trPr>
          <w:trHeight w:val="315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</w:p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color w:val="00B050"/>
              </w:rPr>
              <w:t>Направления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color w:val="00B050"/>
              </w:rPr>
              <w:t>1 неделя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color w:val="00B050"/>
              </w:rPr>
              <w:t>2 неделя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color w:val="00B050"/>
              </w:rPr>
              <w:t>3 неделя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FC750A" w:rsidRDefault="00E01BF3">
            <w:pPr>
              <w:pStyle w:val="NormalWeb"/>
              <w:spacing w:before="0" w:beforeAutospacing="0" w:after="180" w:afterAutospacing="0"/>
              <w:rPr>
                <w:color w:val="00B050"/>
              </w:rPr>
            </w:pPr>
            <w:r w:rsidRPr="00FC750A">
              <w:rPr>
                <w:color w:val="00B050"/>
              </w:rPr>
              <w:t>4 неделя</w:t>
            </w:r>
          </w:p>
        </w:tc>
      </w:tr>
      <w:tr w:rsidR="00E01BF3" w:rsidRPr="00F41E26" w:rsidTr="00F44AB5">
        <w:trPr>
          <w:trHeight w:val="900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F41E26" w:rsidRDefault="00E01BF3" w:rsidP="007A0195">
            <w:pPr>
              <w:rPr>
                <w:rFonts w:ascii="Times New Roman" w:hAnsi="Times New Roman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sz w:val="24"/>
                <w:szCs w:val="24"/>
              </w:rPr>
              <w:t>Гражданско -  патриотическое воспитание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День Победы «День Победы – праздник всей страны» конкурс детского рисунка на асфальте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Кл час «День Победы»</w:t>
            </w:r>
          </w:p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Участие в митинге памяти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Выпуск классной стенгазеты на героико-патриотическую и правовую темы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«Цвети мой город»конкурс литературного творчества</w:t>
            </w:r>
          </w:p>
        </w:tc>
      </w:tr>
      <w:tr w:rsidR="00E01BF3" w:rsidRPr="00F41E26" w:rsidTr="00F44AB5">
        <w:trPr>
          <w:trHeight w:val="885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>
              <w:t>Духовно – нравственное воспитание</w:t>
            </w:r>
            <w:r w:rsidRPr="00380634">
              <w:t>.</w:t>
            </w:r>
          </w:p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«Уроки милосердия и доброты»</w:t>
            </w:r>
          </w:p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«Чужой беды не бывает»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День семьи</w:t>
            </w:r>
          </w:p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«Ценности трех поколений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Кл час «Приятная наука- вежливость»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«Последний звонок»</w:t>
            </w:r>
          </w:p>
        </w:tc>
      </w:tr>
      <w:tr w:rsidR="00E01BF3" w:rsidRPr="00F41E26" w:rsidTr="00F44AB5">
        <w:trPr>
          <w:trHeight w:val="1260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7A0195">
            <w:pPr>
              <w:pStyle w:val="NormalWeb"/>
              <w:spacing w:before="0" w:beforeAutospacing="0" w:after="180" w:afterAutospacing="0"/>
            </w:pPr>
            <w:r>
              <w:t>Спортивно – оздоровительное воспитание</w:t>
            </w:r>
          </w:p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Игры на свежем воздухе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 w:rsidP="00BC783C">
            <w:pPr>
              <w:pStyle w:val="NormalWeb"/>
              <w:spacing w:before="0" w:beforeAutospacing="0" w:after="180" w:afterAutospacing="0"/>
            </w:pPr>
            <w:r w:rsidRPr="00380634">
              <w:t>«</w:t>
            </w:r>
            <w:r>
              <w:t>Красный, жёлтый, зелёный» игры.</w:t>
            </w:r>
          </w:p>
          <w:p w:rsidR="00E01BF3" w:rsidRPr="00380634" w:rsidRDefault="00E01BF3" w:rsidP="00BC783C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Экологическая викторина</w:t>
            </w:r>
            <w:r>
              <w:t xml:space="preserve"> </w:t>
            </w:r>
            <w:r w:rsidRPr="00380634">
              <w:t>«Правила поведения в лесу»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Просмотр видеосюжетов о здоровье человека и здоровом образе жизни.</w:t>
            </w:r>
          </w:p>
        </w:tc>
      </w:tr>
      <w:tr w:rsidR="00E01BF3" w:rsidRPr="00F41E26" w:rsidTr="00F44AB5">
        <w:trPr>
          <w:trHeight w:val="615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>
              <w:t>Трудовое воспитание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Кем я хочу стать?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«Мир профессий» Экскурсий на предприятия</w:t>
            </w:r>
          </w:p>
        </w:tc>
      </w:tr>
      <w:tr w:rsidR="00E01BF3" w:rsidRPr="00F41E26" w:rsidTr="00F44AB5">
        <w:trPr>
          <w:trHeight w:val="600"/>
        </w:trPr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>
              <w:t>Экологическое воспитание</w:t>
            </w:r>
          </w:p>
        </w:tc>
        <w:tc>
          <w:tcPr>
            <w:tcW w:w="2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Участие в выставке рисунков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Трудовой десант</w:t>
            </w:r>
          </w:p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 w:rsidP="007A0195">
            <w:pPr>
              <w:pStyle w:val="NormalWeb"/>
              <w:spacing w:before="0" w:beforeAutospacing="0" w:after="180" w:afterAutospacing="0"/>
            </w:pPr>
            <w:r w:rsidRPr="00380634">
              <w:t>Акция «Цветик – семицветик»</w:t>
            </w:r>
          </w:p>
        </w:tc>
      </w:tr>
    </w:tbl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C231E3">
      <w:pPr>
        <w:pStyle w:val="NormalWeb"/>
        <w:shd w:val="clear" w:color="auto" w:fill="FFFFFF"/>
        <w:spacing w:before="0" w:beforeAutospacing="0" w:after="180" w:afterAutospacing="0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Default="00E01BF3" w:rsidP="00C231E3">
      <w:pPr>
        <w:pStyle w:val="NormalWeb"/>
        <w:shd w:val="clear" w:color="auto" w:fill="FFFFFF"/>
        <w:spacing w:before="0" w:beforeAutospacing="0" w:after="180" w:afterAutospacing="0"/>
        <w:rPr>
          <w:b/>
          <w:bCs/>
          <w:color w:val="333333"/>
        </w:rPr>
      </w:pPr>
    </w:p>
    <w:p w:rsidR="00E01BF3" w:rsidRDefault="00E01BF3" w:rsidP="00FE3A84">
      <w:pPr>
        <w:pStyle w:val="NormalWeb"/>
        <w:shd w:val="clear" w:color="auto" w:fill="FFFFFF"/>
        <w:spacing w:before="0" w:beforeAutospacing="0" w:after="180" w:afterAutospacing="0"/>
        <w:jc w:val="center"/>
        <w:rPr>
          <w:b/>
          <w:bCs/>
          <w:color w:val="333333"/>
        </w:rPr>
      </w:pPr>
    </w:p>
    <w:p w:rsidR="00E01BF3" w:rsidRPr="00F668E3" w:rsidRDefault="00E01BF3" w:rsidP="00F668E3">
      <w:pPr>
        <w:pStyle w:val="NormalWeb"/>
        <w:shd w:val="clear" w:color="auto" w:fill="FFFFFF"/>
        <w:spacing w:before="0" w:beforeAutospacing="0" w:after="180" w:afterAutospacing="0"/>
        <w:jc w:val="center"/>
        <w:rPr>
          <w:color w:val="FF0000"/>
          <w:sz w:val="40"/>
          <w:szCs w:val="40"/>
        </w:rPr>
      </w:pPr>
      <w:r w:rsidRPr="00F668E3">
        <w:rPr>
          <w:b/>
          <w:bCs/>
          <w:color w:val="FF0000"/>
          <w:sz w:val="40"/>
          <w:szCs w:val="40"/>
        </w:rPr>
        <w:t>Беседы по ОБЖ</w:t>
      </w:r>
    </w:p>
    <w:tbl>
      <w:tblPr>
        <w:tblW w:w="10455" w:type="dxa"/>
        <w:tblInd w:w="-959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184"/>
        <w:gridCol w:w="3338"/>
        <w:gridCol w:w="5933"/>
      </w:tblGrid>
      <w:tr w:rsidR="00E01BF3" w:rsidRPr="00F41E26" w:rsidTr="00F668E3"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  <w:jc w:val="center"/>
            </w:pPr>
            <w:r w:rsidRPr="00380634">
              <w:rPr>
                <w:b/>
                <w:bCs/>
                <w:i/>
                <w:iCs/>
              </w:rPr>
              <w:t>Месяц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  <w:jc w:val="center"/>
            </w:pPr>
            <w:r w:rsidRPr="00380634">
              <w:rPr>
                <w:b/>
                <w:bCs/>
                <w:i/>
                <w:iCs/>
              </w:rPr>
              <w:t>Мероприятие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  <w:jc w:val="center"/>
            </w:pPr>
            <w:r w:rsidRPr="00380634">
              <w:rPr>
                <w:b/>
                <w:bCs/>
                <w:i/>
                <w:iCs/>
              </w:rPr>
              <w:t>Задачи</w:t>
            </w:r>
          </w:p>
        </w:tc>
      </w:tr>
      <w:tr w:rsidR="00E01BF3" w:rsidRPr="00F41E26" w:rsidTr="00F668E3"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i/>
                <w:iCs/>
              </w:rPr>
              <w:t>сентябрь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Азбука дорожного движения.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Дорога в школу и домой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Формировать и развивать у учащихся целостное восприятие окружающей дорожной среды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Учить выбирать наиболее безопасный путь в школу и домой</w:t>
            </w:r>
          </w:p>
        </w:tc>
      </w:tr>
      <w:tr w:rsidR="00E01BF3" w:rsidRPr="00F41E26" w:rsidTr="00F668E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E01BF3" w:rsidRPr="00F41E26" w:rsidRDefault="00E01B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Что такое режим дня?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Познакомить уч-ся с понятием «режим дня»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Формировать у уч-ся культуру сохранения и совершенствования собственного здоровья</w:t>
            </w:r>
          </w:p>
        </w:tc>
      </w:tr>
      <w:tr w:rsidR="00E01BF3" w:rsidRPr="00F41E26" w:rsidTr="00F668E3"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Ношение светоотражающих повязок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Формировать у уч-ся культуру сохранения и совершенствования собственного здоровья</w:t>
            </w:r>
          </w:p>
        </w:tc>
      </w:tr>
      <w:tr w:rsidR="00E01BF3" w:rsidRPr="00F41E26" w:rsidTr="00F668E3"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i/>
                <w:iCs/>
              </w:rPr>
              <w:t>октябрь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Кого называют пешеходом, водителем? Что такое транспорт?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Развивать умения оценивать действия водителей, пешеходов, пассажиров, как правильные, безопасные и неправильные - опасные.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Познакомить учащихся с правилами поведения в общественном транспорте.</w:t>
            </w:r>
          </w:p>
        </w:tc>
      </w:tr>
      <w:tr w:rsidR="00E01BF3" w:rsidRPr="00F41E26" w:rsidTr="00F668E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E01BF3" w:rsidRPr="00F41E26" w:rsidRDefault="00E01B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Огонь - наш друг и враг!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Сухостой!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Познакомить уч-ся с правилами поведения при пожаре дома, в школе.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Формировать умения обращаться с огнеопасными приборами</w:t>
            </w:r>
          </w:p>
        </w:tc>
      </w:tr>
      <w:tr w:rsidR="00E01BF3" w:rsidRPr="00F41E26" w:rsidTr="00F668E3"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i/>
                <w:iCs/>
              </w:rPr>
              <w:t>ноябрь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Какие опасности подстерегают нас на улицах и дорогах?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Формировать и развивать у учащихся целостное восприятие окружающей дорожной среды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Провести анализ типичных ошибок в поведении детей на улицах и дорогах</w:t>
            </w:r>
          </w:p>
        </w:tc>
      </w:tr>
      <w:tr w:rsidR="00E01BF3" w:rsidRPr="00F41E26" w:rsidTr="00F668E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E01BF3" w:rsidRPr="00F41E26" w:rsidRDefault="00E01B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Гигиена и ее значение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Рассказать уч-ся о значении гигиены.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Формировать культуру сохранении я здоровья</w:t>
            </w:r>
          </w:p>
        </w:tc>
      </w:tr>
      <w:tr w:rsidR="00E01BF3" w:rsidRPr="00F41E26" w:rsidTr="00F668E3"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i/>
                <w:iCs/>
              </w:rPr>
              <w:t>декабрь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Светофор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Дать первоклассникам новое понятие «Светофор».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Объяснить его сигналы и научить различать сигналы светофора для водителей и пешеходов.</w:t>
            </w:r>
          </w:p>
        </w:tc>
      </w:tr>
      <w:tr w:rsidR="00E01BF3" w:rsidRPr="00F41E26" w:rsidTr="00F668E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E01BF3" w:rsidRPr="00F41E26" w:rsidRDefault="00E01B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Что такое вредные привычки? Празднование нового года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Формировать у уч-ся потребность вести здоровый образ жизни.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Дать уч-ся понятие о вредных и полезных привычках.</w:t>
            </w:r>
          </w:p>
        </w:tc>
      </w:tr>
      <w:tr w:rsidR="00E01BF3" w:rsidRPr="00F41E26" w:rsidTr="00F668E3"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i/>
                <w:iCs/>
              </w:rPr>
              <w:t>январь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Правила поведения на обочине, тротуаре, пешеходной дорожке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Сформировать у учащихся представление о значении терминов «тротуар», «пешеходная дорожка» и «обочина».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Обучать детей правилам дисциплинированного поведения на улице.</w:t>
            </w:r>
          </w:p>
        </w:tc>
      </w:tr>
      <w:tr w:rsidR="00E01BF3" w:rsidRPr="00F41E26" w:rsidTr="00F668E3"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i/>
                <w:iCs/>
              </w:rPr>
              <w:t>февраль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Что такое проезжая часть дороги?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Познакомить уч-ся с новым термином «проезжая часть дороги».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Повторить правила поведения на тротуаре и обочине.</w:t>
            </w:r>
          </w:p>
        </w:tc>
      </w:tr>
      <w:tr w:rsidR="00E01BF3" w:rsidRPr="00F41E26" w:rsidTr="00F668E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E01BF3" w:rsidRPr="00F41E26" w:rsidRDefault="00E01B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Соревнования, посвященные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Дню защитника Отечества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Формирование у уч-ся интереса к занятиям спортом.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Приобщение уч-ся к соблюдению здорового образа жизни</w:t>
            </w:r>
          </w:p>
        </w:tc>
      </w:tr>
      <w:tr w:rsidR="00E01BF3" w:rsidRPr="00F41E26" w:rsidTr="00F668E3"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i/>
                <w:iCs/>
              </w:rPr>
              <w:t>март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Пешеходный переход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Гололёд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Повторить знания о проезжей части и правилах движения на тротуаре, пешеходной дорожке и обочине.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Сформировать представление о пешеходном переходе</w:t>
            </w:r>
          </w:p>
        </w:tc>
      </w:tr>
      <w:tr w:rsidR="00E01BF3" w:rsidRPr="00F41E26" w:rsidTr="00F668E3"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rPr>
                <w:i/>
                <w:iCs/>
              </w:rPr>
              <w:t>апрель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Что означают дорожные знаки?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Познакомить уч-ся со значением дорожных знаков для пешеходов, научить понимать их схематичное изображение для правильной ориентации на дороге</w:t>
            </w:r>
          </w:p>
        </w:tc>
      </w:tr>
      <w:tr w:rsidR="00E01BF3" w:rsidRPr="00F41E26" w:rsidTr="00F668E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E01BF3" w:rsidRPr="00F41E26" w:rsidRDefault="00E01B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Правила поведения при ЧС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Познакомить уч-ся с понятием «чрезвычайная ситуация»</w:t>
            </w:r>
          </w:p>
          <w:p w:rsidR="00E01BF3" w:rsidRPr="00380634" w:rsidRDefault="00E01BF3">
            <w:pPr>
              <w:pStyle w:val="NormalWeb"/>
              <w:spacing w:before="0" w:beforeAutospacing="0" w:after="180" w:afterAutospacing="0"/>
            </w:pPr>
            <w:r w:rsidRPr="00380634">
              <w:t>Формировать у уч-ся умение вести себя в чрезвычайных ситуациях</w:t>
            </w:r>
          </w:p>
        </w:tc>
      </w:tr>
      <w:tr w:rsidR="00E01BF3" w:rsidRPr="00F41E26" w:rsidTr="00F668E3"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>
            <w:pPr>
              <w:pStyle w:val="NormalWeb"/>
              <w:spacing w:before="0" w:beforeAutospacing="0" w:after="180" w:afterAutospacing="0"/>
              <w:rPr>
                <w:sz w:val="25"/>
                <w:szCs w:val="25"/>
              </w:rPr>
            </w:pPr>
            <w:r>
              <w:rPr>
                <w:i/>
                <w:iCs/>
                <w:sz w:val="25"/>
                <w:szCs w:val="25"/>
              </w:rPr>
              <w:t>май</w:t>
            </w:r>
          </w:p>
        </w:tc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E01BF3" w:rsidRDefault="00E01BF3">
            <w:pPr>
              <w:pStyle w:val="NormalWeb"/>
              <w:spacing w:before="0" w:beforeAutospacing="0" w:after="180" w:afterAutospacing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Я – пешеход (экскурсия)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01BF3" w:rsidRDefault="00E01BF3">
            <w:pPr>
              <w:pStyle w:val="NormalWeb"/>
              <w:spacing w:before="0" w:beforeAutospacing="0" w:after="180" w:afterAutospacing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Показать уч-ся опасные места вокруг школы.</w:t>
            </w:r>
          </w:p>
          <w:p w:rsidR="00E01BF3" w:rsidRDefault="00E01BF3">
            <w:pPr>
              <w:pStyle w:val="NormalWeb"/>
              <w:spacing w:before="0" w:beforeAutospacing="0" w:after="180" w:afterAutospacing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Научить первоклассников видеть движение машин,</w:t>
            </w:r>
          </w:p>
        </w:tc>
      </w:tr>
    </w:tbl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Pr="00C76C67" w:rsidRDefault="00E01BF3" w:rsidP="00F668E3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F668E3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Pr="00C76C67" w:rsidRDefault="00E01BF3" w:rsidP="00F668E3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ind w:left="720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ind w:left="720"/>
        <w:rPr>
          <w:rFonts w:ascii="Arial" w:hAnsi="Arial" w:cs="Arial"/>
          <w:color w:val="767676"/>
          <w:sz w:val="25"/>
          <w:szCs w:val="25"/>
          <w:lang w:eastAsia="ru-RU"/>
        </w:rPr>
      </w:pPr>
      <w:r w:rsidRPr="00C76C67">
        <w:rPr>
          <w:rFonts w:ascii="Arial" w:hAnsi="Arial" w:cs="Arial"/>
          <w:color w:val="767676"/>
          <w:sz w:val="25"/>
          <w:szCs w:val="25"/>
          <w:lang w:eastAsia="ru-RU"/>
        </w:rPr>
        <w:br/>
      </w:r>
    </w:p>
    <w:p w:rsidR="00E01BF3" w:rsidRPr="00C76C67" w:rsidRDefault="00E01BF3" w:rsidP="00F668E3">
      <w:pPr>
        <w:shd w:val="clear" w:color="auto" w:fill="FFFFFF"/>
        <w:spacing w:beforeAutospacing="1" w:after="0" w:afterAutospacing="1" w:line="240" w:lineRule="auto"/>
        <w:ind w:left="720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b/>
          <w:bCs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2166D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351BF6">
      <w:pPr>
        <w:pStyle w:val="Heading4"/>
        <w:rPr>
          <w:lang w:eastAsia="ru-RU"/>
        </w:rPr>
      </w:pPr>
      <w:r>
        <w:rPr>
          <w:lang w:eastAsia="ru-RU"/>
        </w:rPr>
        <w:t xml:space="preserve">                                      </w:t>
      </w:r>
      <w:r>
        <w:rPr>
          <w:noProof/>
          <w:lang w:eastAsia="ru-RU"/>
        </w:rPr>
        <w:pict>
          <v:shape id="Рисунок 46" o:spid="_x0000_i1036" type="#_x0000_t75" style="width:306pt;height:209.25pt;visibility:visible">
            <v:imagedata r:id="rId24" o:title=""/>
          </v:shape>
        </w:pict>
      </w:r>
    </w:p>
    <w:tbl>
      <w:tblPr>
        <w:tblW w:w="10320" w:type="dxa"/>
        <w:tblInd w:w="-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A0"/>
      </w:tblPr>
      <w:tblGrid>
        <w:gridCol w:w="709"/>
        <w:gridCol w:w="3684"/>
        <w:gridCol w:w="1703"/>
        <w:gridCol w:w="2264"/>
        <w:gridCol w:w="1960"/>
      </w:tblGrid>
      <w:tr w:rsidR="00E01BF3" w:rsidRPr="00F41E26" w:rsidTr="00C2166D">
        <w:trPr>
          <w:trHeight w:val="305"/>
        </w:trPr>
        <w:tc>
          <w:tcPr>
            <w:tcW w:w="709" w:type="dxa"/>
          </w:tcPr>
          <w:p w:rsidR="00E01BF3" w:rsidRPr="00F41E26" w:rsidRDefault="00E01BF3" w:rsidP="00C216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C216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color w:val="00B050"/>
                <w:sz w:val="24"/>
                <w:szCs w:val="24"/>
              </w:rPr>
              <w:t>ФИО</w:t>
            </w:r>
          </w:p>
        </w:tc>
        <w:tc>
          <w:tcPr>
            <w:tcW w:w="1703" w:type="dxa"/>
          </w:tcPr>
          <w:p w:rsidR="00E01BF3" w:rsidRPr="00F41E26" w:rsidRDefault="00E01BF3" w:rsidP="00C216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color w:val="00B050"/>
                <w:sz w:val="24"/>
                <w:szCs w:val="24"/>
              </w:rPr>
              <w:t>ГЦДОД</w:t>
            </w:r>
          </w:p>
        </w:tc>
        <w:tc>
          <w:tcPr>
            <w:tcW w:w="2264" w:type="dxa"/>
          </w:tcPr>
          <w:p w:rsidR="00E01BF3" w:rsidRPr="00F41E26" w:rsidRDefault="00E01BF3" w:rsidP="00C216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color w:val="00B050"/>
                <w:sz w:val="24"/>
                <w:szCs w:val="24"/>
              </w:rPr>
              <w:t>МБОУ «СОШ № 26»</w:t>
            </w:r>
          </w:p>
        </w:tc>
        <w:tc>
          <w:tcPr>
            <w:tcW w:w="1960" w:type="dxa"/>
          </w:tcPr>
          <w:p w:rsidR="00E01BF3" w:rsidRPr="00F41E26" w:rsidRDefault="00E01BF3" w:rsidP="00C216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F41E26">
              <w:rPr>
                <w:rFonts w:ascii="Times New Roman" w:hAnsi="Times New Roman"/>
                <w:color w:val="00B050"/>
                <w:sz w:val="24"/>
                <w:szCs w:val="24"/>
              </w:rPr>
              <w:t>Иное</w:t>
            </w:r>
          </w:p>
        </w:tc>
      </w:tr>
      <w:tr w:rsidR="00E01BF3" w:rsidRPr="00F41E26" w:rsidTr="00C2166D">
        <w:trPr>
          <w:trHeight w:val="305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05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1BF3" w:rsidRPr="00F41E26" w:rsidTr="00C2166D">
        <w:trPr>
          <w:trHeight w:val="319"/>
        </w:trPr>
        <w:tc>
          <w:tcPr>
            <w:tcW w:w="709" w:type="dxa"/>
          </w:tcPr>
          <w:p w:rsidR="00E01BF3" w:rsidRPr="00F41E26" w:rsidRDefault="00E01BF3" w:rsidP="00C2166D">
            <w:pPr>
              <w:pStyle w:val="ListParagraph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</w:tcPr>
          <w:p w:rsidR="00E01BF3" w:rsidRPr="00F41E26" w:rsidRDefault="00E01BF3" w:rsidP="00351B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60" w:type="dxa"/>
          </w:tcPr>
          <w:p w:rsidR="00E01BF3" w:rsidRPr="00F41E26" w:rsidRDefault="00E01BF3" w:rsidP="00CD4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2B01B0" w:rsidRDefault="00E01BF3" w:rsidP="00C76C67">
      <w:pPr>
        <w:shd w:val="clear" w:color="auto" w:fill="FFFFFF"/>
        <w:spacing w:after="180" w:line="240" w:lineRule="auto"/>
        <w:jc w:val="center"/>
        <w:rPr>
          <w:rFonts w:ascii="Times New Roman" w:hAnsi="Times New Roman"/>
          <w:color w:val="767676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p w:rsidR="00E01BF3" w:rsidRPr="00C76C67" w:rsidRDefault="00E01BF3" w:rsidP="00C76C67">
      <w:pPr>
        <w:shd w:val="clear" w:color="auto" w:fill="FFFFFF"/>
        <w:spacing w:after="180" w:line="240" w:lineRule="auto"/>
        <w:jc w:val="center"/>
        <w:rPr>
          <w:rFonts w:ascii="Arial" w:hAnsi="Arial" w:cs="Arial"/>
          <w:color w:val="767676"/>
          <w:sz w:val="25"/>
          <w:szCs w:val="25"/>
          <w:lang w:eastAsia="ru-RU"/>
        </w:rPr>
      </w:pPr>
    </w:p>
    <w:sectPr w:rsidR="00E01BF3" w:rsidRPr="00C76C67" w:rsidSect="001A7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BF3" w:rsidRDefault="00E01BF3" w:rsidP="00C231E3">
      <w:pPr>
        <w:spacing w:after="0" w:line="240" w:lineRule="auto"/>
      </w:pPr>
      <w:r>
        <w:separator/>
      </w:r>
    </w:p>
  </w:endnote>
  <w:endnote w:type="continuationSeparator" w:id="0">
    <w:p w:rsidR="00E01BF3" w:rsidRDefault="00E01BF3" w:rsidP="00C2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BF3" w:rsidRDefault="00E01BF3" w:rsidP="00C231E3">
      <w:pPr>
        <w:spacing w:after="0" w:line="240" w:lineRule="auto"/>
      </w:pPr>
      <w:r>
        <w:separator/>
      </w:r>
    </w:p>
  </w:footnote>
  <w:footnote w:type="continuationSeparator" w:id="0">
    <w:p w:rsidR="00E01BF3" w:rsidRDefault="00E01BF3" w:rsidP="00C23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39C8"/>
    <w:multiLevelType w:val="multilevel"/>
    <w:tmpl w:val="E8CEB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3378B"/>
    <w:multiLevelType w:val="multilevel"/>
    <w:tmpl w:val="2FE24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65D4389"/>
    <w:multiLevelType w:val="multilevel"/>
    <w:tmpl w:val="54745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A06865"/>
    <w:multiLevelType w:val="multilevel"/>
    <w:tmpl w:val="95C886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6B86B43"/>
    <w:multiLevelType w:val="multilevel"/>
    <w:tmpl w:val="51B05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79A5055"/>
    <w:multiLevelType w:val="multilevel"/>
    <w:tmpl w:val="3954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C36B21"/>
    <w:multiLevelType w:val="hybridMultilevel"/>
    <w:tmpl w:val="2F9CD4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CF00F48"/>
    <w:multiLevelType w:val="multilevel"/>
    <w:tmpl w:val="EE3C1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B209C5"/>
    <w:multiLevelType w:val="multilevel"/>
    <w:tmpl w:val="1DA6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904FF0"/>
    <w:multiLevelType w:val="multilevel"/>
    <w:tmpl w:val="D34E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F72CA2"/>
    <w:multiLevelType w:val="multilevel"/>
    <w:tmpl w:val="EE8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176415"/>
    <w:multiLevelType w:val="multilevel"/>
    <w:tmpl w:val="A714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1034DF8"/>
    <w:multiLevelType w:val="multilevel"/>
    <w:tmpl w:val="CC0C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0C386D"/>
    <w:multiLevelType w:val="multilevel"/>
    <w:tmpl w:val="D48EE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1DF5CFC"/>
    <w:multiLevelType w:val="multilevel"/>
    <w:tmpl w:val="D5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31B2F0F"/>
    <w:multiLevelType w:val="multilevel"/>
    <w:tmpl w:val="37D0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31E06F7"/>
    <w:multiLevelType w:val="multilevel"/>
    <w:tmpl w:val="D03C4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5785825"/>
    <w:multiLevelType w:val="multilevel"/>
    <w:tmpl w:val="83C2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6FF7029"/>
    <w:multiLevelType w:val="multilevel"/>
    <w:tmpl w:val="476A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B2648B"/>
    <w:multiLevelType w:val="multilevel"/>
    <w:tmpl w:val="D66A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9C43272"/>
    <w:multiLevelType w:val="multilevel"/>
    <w:tmpl w:val="EA8CB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9D94CB7"/>
    <w:multiLevelType w:val="multilevel"/>
    <w:tmpl w:val="BFC8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B3B4C4B"/>
    <w:multiLevelType w:val="hybridMultilevel"/>
    <w:tmpl w:val="2F9CD4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C32577C"/>
    <w:multiLevelType w:val="multilevel"/>
    <w:tmpl w:val="0AFC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FF240F0"/>
    <w:multiLevelType w:val="multilevel"/>
    <w:tmpl w:val="F7B45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0CE3874"/>
    <w:multiLevelType w:val="multilevel"/>
    <w:tmpl w:val="0B982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2303602D"/>
    <w:multiLevelType w:val="multilevel"/>
    <w:tmpl w:val="EB20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6E37A3A"/>
    <w:multiLevelType w:val="multilevel"/>
    <w:tmpl w:val="CEB2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B13201F"/>
    <w:multiLevelType w:val="multilevel"/>
    <w:tmpl w:val="01CAF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DCE065E"/>
    <w:multiLevelType w:val="multilevel"/>
    <w:tmpl w:val="09FA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E6C2D73"/>
    <w:multiLevelType w:val="multilevel"/>
    <w:tmpl w:val="96189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EBB7158"/>
    <w:multiLevelType w:val="multilevel"/>
    <w:tmpl w:val="0AEEA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0060F34"/>
    <w:multiLevelType w:val="multilevel"/>
    <w:tmpl w:val="D72E8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07530A7"/>
    <w:multiLevelType w:val="multilevel"/>
    <w:tmpl w:val="44B4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17055D0"/>
    <w:multiLevelType w:val="multilevel"/>
    <w:tmpl w:val="B5C0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2274615"/>
    <w:multiLevelType w:val="multilevel"/>
    <w:tmpl w:val="A036E838"/>
    <w:lvl w:ilvl="0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766"/>
        </w:tabs>
        <w:ind w:left="776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486"/>
        </w:tabs>
        <w:ind w:left="848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9206"/>
        </w:tabs>
        <w:ind w:left="920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926"/>
        </w:tabs>
        <w:ind w:left="992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646"/>
        </w:tabs>
        <w:ind w:left="1064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366"/>
        </w:tabs>
        <w:ind w:left="11366" w:hanging="360"/>
      </w:pPr>
      <w:rPr>
        <w:rFonts w:ascii="Wingdings" w:hAnsi="Wingdings" w:hint="default"/>
        <w:sz w:val="20"/>
      </w:rPr>
    </w:lvl>
  </w:abstractNum>
  <w:abstractNum w:abstractNumId="36">
    <w:nsid w:val="34944F3A"/>
    <w:multiLevelType w:val="multilevel"/>
    <w:tmpl w:val="3FC6D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34EE498A"/>
    <w:multiLevelType w:val="multilevel"/>
    <w:tmpl w:val="0F16F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38026989"/>
    <w:multiLevelType w:val="multilevel"/>
    <w:tmpl w:val="E278D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817790E"/>
    <w:multiLevelType w:val="multilevel"/>
    <w:tmpl w:val="D426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84F5CAB"/>
    <w:multiLevelType w:val="multilevel"/>
    <w:tmpl w:val="A5AC5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38513B63"/>
    <w:multiLevelType w:val="multilevel"/>
    <w:tmpl w:val="065C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AD255D8"/>
    <w:multiLevelType w:val="multilevel"/>
    <w:tmpl w:val="1AFE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EDF2BB6"/>
    <w:multiLevelType w:val="multilevel"/>
    <w:tmpl w:val="670A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38638AF"/>
    <w:multiLevelType w:val="multilevel"/>
    <w:tmpl w:val="B86A5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44D903F7"/>
    <w:multiLevelType w:val="multilevel"/>
    <w:tmpl w:val="73BA3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44F83193"/>
    <w:multiLevelType w:val="multilevel"/>
    <w:tmpl w:val="191CB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460E4271"/>
    <w:multiLevelType w:val="multilevel"/>
    <w:tmpl w:val="460A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76A6E5F"/>
    <w:multiLevelType w:val="multilevel"/>
    <w:tmpl w:val="11069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B9B44B9"/>
    <w:multiLevelType w:val="multilevel"/>
    <w:tmpl w:val="5D4E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4C797E95"/>
    <w:multiLevelType w:val="multilevel"/>
    <w:tmpl w:val="E14810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566A6485"/>
    <w:multiLevelType w:val="multilevel"/>
    <w:tmpl w:val="12D61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>
    <w:nsid w:val="58405665"/>
    <w:multiLevelType w:val="multilevel"/>
    <w:tmpl w:val="3A9A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9C07647"/>
    <w:multiLevelType w:val="multilevel"/>
    <w:tmpl w:val="80EC5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5A7570D9"/>
    <w:multiLevelType w:val="multilevel"/>
    <w:tmpl w:val="F4CC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B6B6CE8"/>
    <w:multiLevelType w:val="multilevel"/>
    <w:tmpl w:val="86726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C6A12AD"/>
    <w:multiLevelType w:val="multilevel"/>
    <w:tmpl w:val="3B62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FBD1900"/>
    <w:multiLevelType w:val="multilevel"/>
    <w:tmpl w:val="9766A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>
    <w:nsid w:val="65066CD1"/>
    <w:multiLevelType w:val="multilevel"/>
    <w:tmpl w:val="B5725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69D7436"/>
    <w:multiLevelType w:val="multilevel"/>
    <w:tmpl w:val="FA58A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7393E35"/>
    <w:multiLevelType w:val="multilevel"/>
    <w:tmpl w:val="56440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1">
    <w:nsid w:val="67A85C05"/>
    <w:multiLevelType w:val="multilevel"/>
    <w:tmpl w:val="0BA6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AFF7E4B"/>
    <w:multiLevelType w:val="multilevel"/>
    <w:tmpl w:val="D4403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6DAC3C0C"/>
    <w:multiLevelType w:val="multilevel"/>
    <w:tmpl w:val="BB462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5F80354"/>
    <w:multiLevelType w:val="multilevel"/>
    <w:tmpl w:val="C26C6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6207AE4"/>
    <w:multiLevelType w:val="multilevel"/>
    <w:tmpl w:val="A72A7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C546990"/>
    <w:multiLevelType w:val="multilevel"/>
    <w:tmpl w:val="FD16D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7FA407C6"/>
    <w:multiLevelType w:val="multilevel"/>
    <w:tmpl w:val="F1BAF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4"/>
  </w:num>
  <w:num w:numId="2">
    <w:abstractNumId w:val="61"/>
  </w:num>
  <w:num w:numId="3">
    <w:abstractNumId w:val="66"/>
  </w:num>
  <w:num w:numId="4">
    <w:abstractNumId w:val="45"/>
  </w:num>
  <w:num w:numId="5">
    <w:abstractNumId w:val="54"/>
  </w:num>
  <w:num w:numId="6">
    <w:abstractNumId w:val="46"/>
  </w:num>
  <w:num w:numId="7">
    <w:abstractNumId w:val="60"/>
  </w:num>
  <w:num w:numId="8">
    <w:abstractNumId w:val="11"/>
  </w:num>
  <w:num w:numId="9">
    <w:abstractNumId w:val="41"/>
  </w:num>
  <w:num w:numId="10">
    <w:abstractNumId w:val="32"/>
  </w:num>
  <w:num w:numId="11">
    <w:abstractNumId w:val="10"/>
  </w:num>
  <w:num w:numId="12">
    <w:abstractNumId w:val="29"/>
  </w:num>
  <w:num w:numId="13">
    <w:abstractNumId w:val="53"/>
  </w:num>
  <w:num w:numId="14">
    <w:abstractNumId w:val="50"/>
  </w:num>
  <w:num w:numId="15">
    <w:abstractNumId w:val="65"/>
  </w:num>
  <w:num w:numId="16">
    <w:abstractNumId w:val="23"/>
  </w:num>
  <w:num w:numId="17">
    <w:abstractNumId w:val="3"/>
  </w:num>
  <w:num w:numId="18">
    <w:abstractNumId w:val="38"/>
  </w:num>
  <w:num w:numId="19">
    <w:abstractNumId w:val="20"/>
  </w:num>
  <w:num w:numId="20">
    <w:abstractNumId w:val="12"/>
  </w:num>
  <w:num w:numId="21">
    <w:abstractNumId w:val="26"/>
  </w:num>
  <w:num w:numId="22">
    <w:abstractNumId w:val="48"/>
  </w:num>
  <w:num w:numId="23">
    <w:abstractNumId w:val="42"/>
  </w:num>
  <w:num w:numId="24">
    <w:abstractNumId w:val="64"/>
  </w:num>
  <w:num w:numId="25">
    <w:abstractNumId w:val="21"/>
  </w:num>
  <w:num w:numId="26">
    <w:abstractNumId w:val="58"/>
  </w:num>
  <w:num w:numId="27">
    <w:abstractNumId w:val="30"/>
  </w:num>
  <w:num w:numId="28">
    <w:abstractNumId w:val="27"/>
  </w:num>
  <w:num w:numId="29">
    <w:abstractNumId w:val="62"/>
  </w:num>
  <w:num w:numId="30">
    <w:abstractNumId w:val="33"/>
  </w:num>
  <w:num w:numId="31">
    <w:abstractNumId w:val="7"/>
  </w:num>
  <w:num w:numId="32">
    <w:abstractNumId w:val="16"/>
  </w:num>
  <w:num w:numId="33">
    <w:abstractNumId w:val="8"/>
  </w:num>
  <w:num w:numId="34">
    <w:abstractNumId w:val="14"/>
  </w:num>
  <w:num w:numId="35">
    <w:abstractNumId w:val="15"/>
  </w:num>
  <w:num w:numId="36">
    <w:abstractNumId w:val="5"/>
  </w:num>
  <w:num w:numId="37">
    <w:abstractNumId w:val="9"/>
  </w:num>
  <w:num w:numId="38">
    <w:abstractNumId w:val="17"/>
  </w:num>
  <w:num w:numId="39">
    <w:abstractNumId w:val="13"/>
  </w:num>
  <w:num w:numId="40">
    <w:abstractNumId w:val="47"/>
  </w:num>
  <w:num w:numId="41">
    <w:abstractNumId w:val="51"/>
  </w:num>
  <w:num w:numId="42">
    <w:abstractNumId w:val="57"/>
  </w:num>
  <w:num w:numId="43">
    <w:abstractNumId w:val="31"/>
  </w:num>
  <w:num w:numId="44">
    <w:abstractNumId w:val="18"/>
  </w:num>
  <w:num w:numId="45">
    <w:abstractNumId w:val="0"/>
  </w:num>
  <w:num w:numId="46">
    <w:abstractNumId w:val="34"/>
  </w:num>
  <w:num w:numId="47">
    <w:abstractNumId w:val="39"/>
  </w:num>
  <w:num w:numId="48">
    <w:abstractNumId w:val="55"/>
  </w:num>
  <w:num w:numId="49">
    <w:abstractNumId w:val="52"/>
  </w:num>
  <w:num w:numId="50">
    <w:abstractNumId w:val="56"/>
  </w:num>
  <w:num w:numId="51">
    <w:abstractNumId w:val="63"/>
  </w:num>
  <w:num w:numId="52">
    <w:abstractNumId w:val="59"/>
  </w:num>
  <w:num w:numId="53">
    <w:abstractNumId w:val="28"/>
  </w:num>
  <w:num w:numId="54">
    <w:abstractNumId w:val="40"/>
  </w:num>
  <w:num w:numId="55">
    <w:abstractNumId w:val="4"/>
  </w:num>
  <w:num w:numId="56">
    <w:abstractNumId w:val="49"/>
  </w:num>
  <w:num w:numId="57">
    <w:abstractNumId w:val="67"/>
  </w:num>
  <w:num w:numId="58">
    <w:abstractNumId w:val="36"/>
  </w:num>
  <w:num w:numId="59">
    <w:abstractNumId w:val="24"/>
  </w:num>
  <w:num w:numId="60">
    <w:abstractNumId w:val="2"/>
  </w:num>
  <w:num w:numId="61">
    <w:abstractNumId w:val="19"/>
  </w:num>
  <w:num w:numId="62">
    <w:abstractNumId w:val="43"/>
  </w:num>
  <w:num w:numId="63">
    <w:abstractNumId w:val="35"/>
  </w:num>
  <w:num w:numId="64">
    <w:abstractNumId w:val="37"/>
  </w:num>
  <w:num w:numId="65">
    <w:abstractNumId w:val="25"/>
  </w:num>
  <w:num w:numId="66">
    <w:abstractNumId w:val="1"/>
  </w:num>
  <w:num w:numId="6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2"/>
  </w:num>
  <w:num w:numId="69">
    <w:abstractNumId w:val="6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55D1"/>
    <w:rsid w:val="000302C3"/>
    <w:rsid w:val="00074767"/>
    <w:rsid w:val="00074AD3"/>
    <w:rsid w:val="00075213"/>
    <w:rsid w:val="0008537C"/>
    <w:rsid w:val="00153DCF"/>
    <w:rsid w:val="00185A7A"/>
    <w:rsid w:val="001A78A5"/>
    <w:rsid w:val="001D0808"/>
    <w:rsid w:val="001D7CA1"/>
    <w:rsid w:val="002A10B7"/>
    <w:rsid w:val="002B01B0"/>
    <w:rsid w:val="002B62CD"/>
    <w:rsid w:val="002F75C9"/>
    <w:rsid w:val="00351BF6"/>
    <w:rsid w:val="00380634"/>
    <w:rsid w:val="0040731B"/>
    <w:rsid w:val="004145F9"/>
    <w:rsid w:val="00417225"/>
    <w:rsid w:val="00424F42"/>
    <w:rsid w:val="0047151F"/>
    <w:rsid w:val="00481E70"/>
    <w:rsid w:val="00486CDA"/>
    <w:rsid w:val="004E1E6B"/>
    <w:rsid w:val="00571DB6"/>
    <w:rsid w:val="005A55D1"/>
    <w:rsid w:val="005E3464"/>
    <w:rsid w:val="006A526A"/>
    <w:rsid w:val="0076064A"/>
    <w:rsid w:val="00785EC0"/>
    <w:rsid w:val="00792C7A"/>
    <w:rsid w:val="007A0195"/>
    <w:rsid w:val="007D7B8B"/>
    <w:rsid w:val="00873525"/>
    <w:rsid w:val="00875BAE"/>
    <w:rsid w:val="008E3C26"/>
    <w:rsid w:val="008F27EB"/>
    <w:rsid w:val="0091382F"/>
    <w:rsid w:val="009226FA"/>
    <w:rsid w:val="00935DA1"/>
    <w:rsid w:val="00951058"/>
    <w:rsid w:val="009829CE"/>
    <w:rsid w:val="009C3FFC"/>
    <w:rsid w:val="00A10E1F"/>
    <w:rsid w:val="00A20459"/>
    <w:rsid w:val="00A21B78"/>
    <w:rsid w:val="00A32E57"/>
    <w:rsid w:val="00A6753E"/>
    <w:rsid w:val="00A7215E"/>
    <w:rsid w:val="00AE1AE3"/>
    <w:rsid w:val="00B63FAA"/>
    <w:rsid w:val="00BB3B51"/>
    <w:rsid w:val="00BC783C"/>
    <w:rsid w:val="00C2166D"/>
    <w:rsid w:val="00C231E3"/>
    <w:rsid w:val="00C76C67"/>
    <w:rsid w:val="00CC76F1"/>
    <w:rsid w:val="00CD4A89"/>
    <w:rsid w:val="00D32FC7"/>
    <w:rsid w:val="00D90FCF"/>
    <w:rsid w:val="00E01BF3"/>
    <w:rsid w:val="00E4361A"/>
    <w:rsid w:val="00E630C4"/>
    <w:rsid w:val="00E75535"/>
    <w:rsid w:val="00EE26C4"/>
    <w:rsid w:val="00EF7632"/>
    <w:rsid w:val="00F223CF"/>
    <w:rsid w:val="00F23201"/>
    <w:rsid w:val="00F3157C"/>
    <w:rsid w:val="00F41E26"/>
    <w:rsid w:val="00F44AB5"/>
    <w:rsid w:val="00F533D8"/>
    <w:rsid w:val="00F668E3"/>
    <w:rsid w:val="00FA5E98"/>
    <w:rsid w:val="00FB6DC9"/>
    <w:rsid w:val="00FC750A"/>
    <w:rsid w:val="00FE3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8A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5A55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E3A8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51BF6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A55D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E3A84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51BF6"/>
    <w:rPr>
      <w:rFonts w:ascii="Cambria" w:hAnsi="Cambria" w:cs="Times New Roman"/>
      <w:b/>
      <w:bCs/>
      <w:i/>
      <w:iCs/>
      <w:color w:val="4F81BD"/>
    </w:rPr>
  </w:style>
  <w:style w:type="paragraph" w:styleId="NormalWeb">
    <w:name w:val="Normal (Web)"/>
    <w:basedOn w:val="Normal"/>
    <w:uiPriority w:val="99"/>
    <w:rsid w:val="005A5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A55D1"/>
    <w:rPr>
      <w:rFonts w:cs="Times New Roman"/>
      <w:b/>
      <w:bCs/>
    </w:rPr>
  </w:style>
  <w:style w:type="character" w:customStyle="1" w:styleId="a-pages">
    <w:name w:val="a-pages"/>
    <w:basedOn w:val="DefaultParagraphFont"/>
    <w:uiPriority w:val="99"/>
    <w:rsid w:val="00417225"/>
    <w:rPr>
      <w:rFonts w:cs="Times New Roman"/>
    </w:rPr>
  </w:style>
  <w:style w:type="character" w:customStyle="1" w:styleId="a-dalee">
    <w:name w:val="a-dalee"/>
    <w:basedOn w:val="DefaultParagraphFont"/>
    <w:uiPriority w:val="99"/>
    <w:rsid w:val="00417225"/>
    <w:rPr>
      <w:rFonts w:cs="Times New Roman"/>
    </w:rPr>
  </w:style>
  <w:style w:type="paragraph" w:customStyle="1" w:styleId="kr-block-title">
    <w:name w:val="kr-block-title"/>
    <w:basedOn w:val="Normal"/>
    <w:uiPriority w:val="99"/>
    <w:rsid w:val="004172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41722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17225"/>
    <w:rPr>
      <w:rFonts w:cs="Times New Roman"/>
      <w:color w:val="800080"/>
      <w:u w:val="single"/>
    </w:rPr>
  </w:style>
  <w:style w:type="character" w:customStyle="1" w:styleId="nowrap">
    <w:name w:val="nowrap"/>
    <w:basedOn w:val="DefaultParagraphFont"/>
    <w:uiPriority w:val="99"/>
    <w:rsid w:val="00417225"/>
    <w:rPr>
      <w:rFonts w:cs="Times New Roman"/>
    </w:rPr>
  </w:style>
  <w:style w:type="paragraph" w:customStyle="1" w:styleId="a-note">
    <w:name w:val="a-note"/>
    <w:basedOn w:val="Normal"/>
    <w:uiPriority w:val="99"/>
    <w:rsid w:val="004172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-author">
    <w:name w:val="dr-author"/>
    <w:basedOn w:val="DefaultParagraphFont"/>
    <w:uiPriority w:val="99"/>
    <w:rsid w:val="00417225"/>
    <w:rPr>
      <w:rFonts w:cs="Times New Roman"/>
    </w:rPr>
  </w:style>
  <w:style w:type="character" w:customStyle="1" w:styleId="kr-icon-blockinline">
    <w:name w:val="kr-icon-block_inline"/>
    <w:basedOn w:val="DefaultParagraphFont"/>
    <w:uiPriority w:val="99"/>
    <w:rsid w:val="00417225"/>
    <w:rPr>
      <w:rFonts w:cs="Times New Roman"/>
    </w:rPr>
  </w:style>
  <w:style w:type="paragraph" w:customStyle="1" w:styleId="kr-sidebar-blockcontent-title">
    <w:name w:val="kr-sidebar-block__content-title"/>
    <w:basedOn w:val="Normal"/>
    <w:uiPriority w:val="99"/>
    <w:rsid w:val="004172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con-block">
    <w:name w:val="icon-block"/>
    <w:basedOn w:val="DefaultParagraphFont"/>
    <w:uiPriority w:val="99"/>
    <w:rsid w:val="00417225"/>
    <w:rPr>
      <w:rFonts w:cs="Times New Roman"/>
    </w:rPr>
  </w:style>
  <w:style w:type="paragraph" w:customStyle="1" w:styleId="kr-banner-title">
    <w:name w:val="kr-banner-title"/>
    <w:basedOn w:val="Normal"/>
    <w:uiPriority w:val="99"/>
    <w:rsid w:val="004172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-cross">
    <w:name w:val="dr-cross"/>
    <w:basedOn w:val="DefaultParagraphFont"/>
    <w:uiPriority w:val="99"/>
    <w:rsid w:val="00417225"/>
    <w:rPr>
      <w:rFonts w:cs="Times New Roman"/>
    </w:rPr>
  </w:style>
  <w:style w:type="character" w:customStyle="1" w:styleId="dr-actual">
    <w:name w:val="dr-actual"/>
    <w:basedOn w:val="DefaultParagraphFont"/>
    <w:uiPriority w:val="99"/>
    <w:rsid w:val="0041722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1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72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53DCF"/>
    <w:pPr>
      <w:ind w:left="720"/>
      <w:contextualSpacing/>
    </w:pPr>
    <w:rPr>
      <w:rFonts w:eastAsia="Times New Roman"/>
      <w:lang w:eastAsia="ru-RU"/>
    </w:rPr>
  </w:style>
  <w:style w:type="table" w:styleId="TableGrid">
    <w:name w:val="Table Grid"/>
    <w:basedOn w:val="TableNormal"/>
    <w:uiPriority w:val="99"/>
    <w:rsid w:val="0008537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C2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231E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2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231E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11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1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19239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1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19157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11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119236">
                                  <w:marLeft w:val="54"/>
                                  <w:marRight w:val="54"/>
                                  <w:marTop w:val="54"/>
                                  <w:marBottom w:val="5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211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1922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211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1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11923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119232">
                                  <w:marLeft w:val="54"/>
                                  <w:marRight w:val="54"/>
                                  <w:marTop w:val="54"/>
                                  <w:marBottom w:val="5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211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1917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119241">
                                  <w:marLeft w:val="54"/>
                                  <w:marRight w:val="54"/>
                                  <w:marTop w:val="54"/>
                                  <w:marBottom w:val="5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21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1925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119224">
                      <w:marLeft w:val="0"/>
                      <w:marRight w:val="30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119243">
                      <w:marLeft w:val="0"/>
                      <w:marRight w:val="30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119195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1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1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119208">
                      <w:marLeft w:val="0"/>
                      <w:marRight w:val="30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1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1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1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119188">
                              <w:marLeft w:val="0"/>
                              <w:marRight w:val="15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211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119172">
                                      <w:marLeft w:val="0"/>
                                      <w:marRight w:val="7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211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21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19148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1914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11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19226">
                              <w:marLeft w:val="0"/>
                              <w:marRight w:val="0"/>
                              <w:marTop w:val="216"/>
                              <w:marBottom w:val="0"/>
                              <w:divBdr>
                                <w:top w:val="dashed" w:sz="6" w:space="14" w:color="DDDDDD"/>
                                <w:left w:val="dashed" w:sz="6" w:space="14" w:color="DDDDDD"/>
                                <w:bottom w:val="dashed" w:sz="6" w:space="14" w:color="DDDDDD"/>
                                <w:right w:val="dashed" w:sz="6" w:space="14" w:color="DDDDDD"/>
                              </w:divBdr>
                            </w:div>
                            <w:div w:id="752119247">
                              <w:marLeft w:val="0"/>
                              <w:marRight w:val="0"/>
                              <w:marTop w:val="216"/>
                              <w:marBottom w:val="0"/>
                              <w:divBdr>
                                <w:top w:val="dashed" w:sz="6" w:space="14" w:color="DDDDDD"/>
                                <w:left w:val="dashed" w:sz="6" w:space="14" w:color="DDDDDD"/>
                                <w:bottom w:val="dashed" w:sz="6" w:space="14" w:color="DDDDDD"/>
                                <w:right w:val="dashed" w:sz="6" w:space="14" w:color="DDDDDD"/>
                              </w:divBdr>
                              <w:divsChild>
                                <w:div w:id="75211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168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9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119177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119205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119248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9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119250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119261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11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2119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2119209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1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1914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1191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11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11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2119216">
                          <w:marLeft w:val="0"/>
                          <w:marRight w:val="0"/>
                          <w:marTop w:val="108"/>
                          <w:marBottom w:val="108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752119229">
                              <w:marLeft w:val="0"/>
                              <w:marRight w:val="0"/>
                              <w:marTop w:val="108"/>
                              <w:marBottom w:val="108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5211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11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1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DDDDD"/>
                                        <w:left w:val="none" w:sz="0" w:space="0" w:color="auto"/>
                                        <w:bottom w:val="single" w:sz="6" w:space="0" w:color="DDDDDD"/>
                                        <w:right w:val="none" w:sz="0" w:space="0" w:color="auto"/>
                                      </w:divBdr>
                                      <w:divsChild>
                                        <w:div w:id="75211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11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2119156">
                  <w:marLeft w:val="0"/>
                  <w:marRight w:val="0"/>
                  <w:marTop w:val="48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1925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11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1915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11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1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119146">
                                  <w:marLeft w:val="-45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DDDDDD"/>
                                    <w:right w:val="none" w:sz="0" w:space="0" w:color="auto"/>
                                  </w:divBdr>
                                </w:div>
                                <w:div w:id="752119171">
                                  <w:marLeft w:val="-45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DDDDDD"/>
                                    <w:right w:val="none" w:sz="0" w:space="0" w:color="auto"/>
                                  </w:divBdr>
                                </w:div>
                                <w:div w:id="752119227">
                                  <w:marLeft w:val="-45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DDDDDD"/>
                                    <w:right w:val="none" w:sz="0" w:space="0" w:color="auto"/>
                                  </w:divBdr>
                                </w:div>
                                <w:div w:id="752119242">
                                  <w:marLeft w:val="-45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DDDDDD"/>
                                    <w:right w:val="none" w:sz="0" w:space="0" w:color="auto"/>
                                  </w:divBdr>
                                </w:div>
                                <w:div w:id="752119249">
                                  <w:marLeft w:val="-45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DDDDDD"/>
                                    <w:right w:val="none" w:sz="0" w:space="0" w:color="auto"/>
                                  </w:divBdr>
                                </w:div>
                                <w:div w:id="752119260">
                                  <w:marLeft w:val="-45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3" w:color="DDDDDD"/>
                                    <w:right w:val="none" w:sz="0" w:space="0" w:color="auto"/>
                                  </w:divBdr>
                                </w:div>
                                <w:div w:id="752119262">
                                  <w:marLeft w:val="-45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11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19197">
              <w:marLeft w:val="0"/>
              <w:marRight w:val="0"/>
              <w:marTop w:val="360"/>
              <w:marBottom w:val="36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75211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1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326</TotalTime>
  <Pages>33</Pages>
  <Words>3077</Words>
  <Characters>17544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37</cp:revision>
  <cp:lastPrinted>2018-10-31T01:50:00Z</cp:lastPrinted>
  <dcterms:created xsi:type="dcterms:W3CDTF">2017-09-11T05:13:00Z</dcterms:created>
  <dcterms:modified xsi:type="dcterms:W3CDTF">2019-09-09T18:09:00Z</dcterms:modified>
</cp:coreProperties>
</file>