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Pr="007805A5" w:rsidRDefault="006D6A47" w:rsidP="00E036A8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</w:t>
      </w:r>
      <w:r w:rsidRPr="007805A5">
        <w:rPr>
          <w:rFonts w:ascii="Times New Roman" w:hAnsi="Times New Roman"/>
          <w:b/>
          <w:sz w:val="28"/>
        </w:rPr>
        <w:t>Муниципальное общеобразовательное учреждение</w:t>
      </w:r>
    </w:p>
    <w:p w:rsidR="006D6A47" w:rsidRPr="007805A5" w:rsidRDefault="006D6A47" w:rsidP="00E036A8">
      <w:pPr>
        <w:spacing w:after="0"/>
        <w:rPr>
          <w:rFonts w:ascii="Times New Roman" w:hAnsi="Times New Roman"/>
          <w:b/>
          <w:sz w:val="28"/>
        </w:rPr>
      </w:pPr>
      <w:r w:rsidRPr="007805A5">
        <w:rPr>
          <w:rFonts w:ascii="Times New Roman" w:hAnsi="Times New Roman"/>
          <w:b/>
          <w:sz w:val="28"/>
        </w:rPr>
        <w:t xml:space="preserve">                               </w:t>
      </w:r>
      <w:r>
        <w:rPr>
          <w:rFonts w:ascii="Times New Roman" w:hAnsi="Times New Roman"/>
          <w:b/>
          <w:sz w:val="28"/>
        </w:rPr>
        <w:t xml:space="preserve">               «Приветненская школа</w:t>
      </w:r>
      <w:r w:rsidRPr="007805A5">
        <w:rPr>
          <w:rFonts w:ascii="Times New Roman" w:hAnsi="Times New Roman"/>
          <w:b/>
          <w:sz w:val="28"/>
        </w:rPr>
        <w:t>»</w:t>
      </w:r>
    </w:p>
    <w:p w:rsidR="006D6A47" w:rsidRPr="00010FC2" w:rsidRDefault="006D6A47" w:rsidP="00E036A8">
      <w:pPr>
        <w:spacing w:after="0"/>
        <w:rPr>
          <w:b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31" type="#_x0000_t75" style="position:absolute;left:0;text-align:left;margin-left:137.15pt;margin-top:-5.05pt;width:173.6pt;height:145.65pt;z-index:251480576;visibility:visible">
            <v:imagedata r:id="rId7" o:title=""/>
          </v:shape>
        </w:pict>
      </w: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rPr>
          <w:rStyle w:val="Strong"/>
          <w:rFonts w:ascii="Times New Roman" w:hAnsi="Times New Roman"/>
          <w:sz w:val="28"/>
        </w:rPr>
      </w:pPr>
    </w:p>
    <w:p w:rsidR="006D6A47" w:rsidRPr="00686BDE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Проверочные  работы</w:t>
      </w:r>
    </w:p>
    <w:p w:rsidR="006D6A47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          по </w:t>
      </w:r>
    </w:p>
    <w:p w:rsidR="006D6A47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 математике</w:t>
      </w:r>
    </w:p>
    <w:p w:rsidR="006D6A47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6D6A47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      1 класс</w:t>
      </w:r>
    </w:p>
    <w:p w:rsidR="006D6A47" w:rsidRDefault="006D6A47" w:rsidP="00E036A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6D6A47" w:rsidRDefault="006D6A47" w:rsidP="00E036A8">
      <w:pPr>
        <w:spacing w:after="0" w:line="240" w:lineRule="auto"/>
        <w:rPr>
          <w:rStyle w:val="Strong"/>
          <w:rFonts w:ascii="Times New Roman" w:hAnsi="Times New Roman"/>
          <w:sz w:val="28"/>
        </w:rPr>
      </w:pPr>
      <w:r>
        <w:rPr>
          <w:rFonts w:ascii="Times New Roman" w:hAnsi="Times New Roman"/>
          <w:b/>
          <w:sz w:val="56"/>
          <w:szCs w:val="56"/>
        </w:rPr>
        <w:t xml:space="preserve">            УМК «Школа России»</w:t>
      </w: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117.35pt;margin-top:12.85pt;width:221.1pt;height:139.05pt;z-index:251481600;visibility:visible">
            <v:imagedata r:id="rId8" o:title=""/>
          </v:shape>
        </w:pict>
      </w: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</w:p>
    <w:p w:rsidR="006D6A47" w:rsidRDefault="006D6A47" w:rsidP="00E03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АННОТАЦИЯ</w:t>
      </w:r>
    </w:p>
    <w:p w:rsidR="006D6A47" w:rsidRDefault="006D6A47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D65D1C">
        <w:rPr>
          <w:rFonts w:ascii="Times New Roman" w:hAnsi="Times New Roman"/>
          <w:sz w:val="28"/>
        </w:rPr>
        <w:t>Данное пособие содержит тексты проверочных работ и тестов по математике для</w:t>
      </w:r>
    </w:p>
    <w:p w:rsidR="006D6A47" w:rsidRDefault="006D6A47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1 класса начальной школы ,</w:t>
      </w:r>
      <w:r w:rsidRPr="00D65D1C">
        <w:rPr>
          <w:rFonts w:ascii="Times New Roman" w:hAnsi="Times New Roman"/>
          <w:sz w:val="28"/>
        </w:rPr>
        <w:t xml:space="preserve"> составленные в полном соответствии с программой и учебно-методическим комплектом пособий по математике для 1 класса авторского коллектива под руководством М. И. Моро. Материал пособия представлен в определённой системе: проверочные работы составлены по отдельным, наиболее важным вопросам, на которые разбивается каждая тема первого года обучения, а тесты обеспечивают итоговую проверку всей изученной темы. </w:t>
      </w:r>
      <w:r w:rsidRPr="0013270F">
        <w:rPr>
          <w:rFonts w:ascii="Times New Roman" w:hAnsi="Times New Roman"/>
          <w:sz w:val="28"/>
        </w:rPr>
        <w:t>Материал расположен по тем</w:t>
      </w:r>
      <w:r>
        <w:rPr>
          <w:rFonts w:ascii="Times New Roman" w:hAnsi="Times New Roman"/>
          <w:sz w:val="28"/>
        </w:rPr>
        <w:t>ам в порядке прохождения его в 1</w:t>
      </w:r>
      <w:r w:rsidRPr="0013270F">
        <w:rPr>
          <w:rFonts w:ascii="Times New Roman" w:hAnsi="Times New Roman"/>
          <w:sz w:val="28"/>
        </w:rPr>
        <w:t xml:space="preserve"> классе. </w:t>
      </w:r>
      <w:r>
        <w:rPr>
          <w:rFonts w:ascii="Times New Roman" w:hAnsi="Times New Roman"/>
          <w:sz w:val="28"/>
        </w:rPr>
        <w:br/>
        <w:t xml:space="preserve">Проверочные </w:t>
      </w:r>
      <w:r w:rsidRPr="0013270F">
        <w:rPr>
          <w:rFonts w:ascii="Times New Roman" w:hAnsi="Times New Roman"/>
          <w:sz w:val="28"/>
        </w:rPr>
        <w:t xml:space="preserve">работы  составлены в соответствии с требованиями минимума содержания образовательного стандарта. </w:t>
      </w:r>
    </w:p>
    <w:p w:rsidR="006D6A47" w:rsidRDefault="006D6A47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D65D1C">
        <w:rPr>
          <w:rFonts w:ascii="Times New Roman" w:hAnsi="Times New Roman"/>
          <w:sz w:val="28"/>
        </w:rPr>
        <w:t xml:space="preserve">Пособие предназначено для реализации такого важного компонента учебной деятельности, как проведение самоконтроля и самооценки: дети выполняют предложенные работы, сами оценивают и фиксируют результаты своей учебной деятельности и продвижение по каждой из изучаемых тем. </w:t>
      </w:r>
    </w:p>
    <w:p w:rsidR="006D6A47" w:rsidRPr="00D65D1C" w:rsidRDefault="006D6A47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B2C6B">
        <w:rPr>
          <w:rFonts w:ascii="Times New Roman" w:hAnsi="Times New Roman"/>
          <w:sz w:val="28"/>
        </w:rPr>
        <w:t>Испол</w:t>
      </w:r>
      <w:r>
        <w:rPr>
          <w:rFonts w:ascii="Times New Roman" w:hAnsi="Times New Roman"/>
          <w:sz w:val="28"/>
        </w:rPr>
        <w:t xml:space="preserve">ьзование материалов сборника </w:t>
      </w:r>
      <w:r w:rsidRPr="004B2C6B">
        <w:rPr>
          <w:rFonts w:ascii="Times New Roman" w:hAnsi="Times New Roman"/>
          <w:sz w:val="28"/>
        </w:rPr>
        <w:t xml:space="preserve"> «Проверочные работы» поможет заложить основу для формирования и последующего развития у школьников личностных и регулятивных учебных действий, а именно:</w:t>
      </w:r>
      <w:r w:rsidRPr="004B2C6B">
        <w:rPr>
          <w:rFonts w:ascii="Times New Roman" w:hAnsi="Times New Roman"/>
          <w:sz w:val="28"/>
        </w:rPr>
        <w:br/>
        <w:t>— умений понимать, принимать и сохранять учебную цель, учебную задачу;</w:t>
      </w:r>
      <w:r w:rsidRPr="004B2C6B">
        <w:rPr>
          <w:rFonts w:ascii="Times New Roman" w:hAnsi="Times New Roman"/>
          <w:sz w:val="28"/>
        </w:rPr>
        <w:br/>
        <w:t>— умений контролировать предметные результаты своей учебной деятельности, включая осуществление контроля в сотрудничестве с учителем;</w:t>
      </w:r>
      <w:r w:rsidRPr="004B2C6B">
        <w:rPr>
          <w:rFonts w:ascii="Times New Roman" w:hAnsi="Times New Roman"/>
          <w:sz w:val="28"/>
        </w:rPr>
        <w:br/>
        <w:t>— умений анализировать полученные результаты, выявлять те разделы и способы действий, над которыми ещё надо работать, осознать, что ученик сам может управлять своей учебной деятельностью, улучшать свои результаты, работая над проблемными вопросами.</w:t>
      </w:r>
    </w:p>
    <w:p w:rsidR="006D6A47" w:rsidRDefault="006D6A47" w:rsidP="0013270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6D6A47" w:rsidRDefault="006D6A47" w:rsidP="0013270F">
      <w:pPr>
        <w:spacing w:line="240" w:lineRule="auto"/>
        <w:jc w:val="both"/>
        <w:rPr>
          <w:rFonts w:ascii="Times New Roman" w:hAnsi="Times New Roman"/>
          <w:sz w:val="28"/>
        </w:rPr>
      </w:pPr>
      <w:r w:rsidRPr="00690989">
        <w:rPr>
          <w:rFonts w:ascii="Times New Roman" w:hAnsi="Times New Roman"/>
          <w:sz w:val="28"/>
        </w:rPr>
        <w:t xml:space="preserve">Каждая работа выполняется за 1 урок. </w:t>
      </w:r>
    </w:p>
    <w:p w:rsidR="006D6A47" w:rsidRDefault="006D6A47" w:rsidP="0013270F">
      <w:pPr>
        <w:spacing w:line="240" w:lineRule="auto"/>
        <w:jc w:val="both"/>
        <w:rPr>
          <w:rFonts w:ascii="Times New Roman" w:hAnsi="Times New Roman"/>
          <w:sz w:val="28"/>
        </w:rPr>
      </w:pPr>
      <w:r w:rsidRPr="00690989">
        <w:rPr>
          <w:rFonts w:ascii="Times New Roman" w:hAnsi="Times New Roman"/>
          <w:sz w:val="28"/>
        </w:rPr>
        <w:t xml:space="preserve">Время выполнения работы - 40 минут. </w:t>
      </w:r>
    </w:p>
    <w:p w:rsidR="006D6A47" w:rsidRPr="00690989" w:rsidRDefault="006D6A47" w:rsidP="0013270F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Имею</w:t>
      </w:r>
      <w:r w:rsidRPr="007805A5">
        <w:rPr>
          <w:rFonts w:ascii="Times New Roman" w:hAnsi="Times New Roman"/>
          <w:sz w:val="28"/>
        </w:rPr>
        <w:t xml:space="preserve">тся </w:t>
      </w:r>
      <w:r>
        <w:rPr>
          <w:rStyle w:val="Strong"/>
          <w:rFonts w:ascii="Times New Roman" w:hAnsi="Times New Roman"/>
          <w:sz w:val="28"/>
        </w:rPr>
        <w:t>критерии</w:t>
      </w:r>
      <w:r w:rsidRPr="007805A5">
        <w:rPr>
          <w:rStyle w:val="Strong"/>
          <w:rFonts w:ascii="Times New Roman" w:hAnsi="Times New Roman"/>
          <w:sz w:val="28"/>
        </w:rPr>
        <w:t xml:space="preserve"> оценивания</w:t>
      </w:r>
      <w:r w:rsidRPr="007805A5">
        <w:rPr>
          <w:rFonts w:ascii="Times New Roman" w:hAnsi="Times New Roman"/>
          <w:sz w:val="28"/>
        </w:rPr>
        <w:t>.</w:t>
      </w:r>
    </w:p>
    <w:p w:rsidR="006D6A47" w:rsidRDefault="006D6A47" w:rsidP="0083180A">
      <w:pPr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СОДЕРЖАНИЕ</w:t>
      </w:r>
    </w:p>
    <w:p w:rsidR="006D6A47" w:rsidRPr="00706581" w:rsidRDefault="006D6A47" w:rsidP="00706581">
      <w:pPr>
        <w:pStyle w:val="ListParagraph"/>
        <w:numPr>
          <w:ilvl w:val="0"/>
          <w:numId w:val="40"/>
        </w:numPr>
        <w:spacing w:after="0" w:line="240" w:lineRule="auto"/>
        <w:rPr>
          <w:rStyle w:val="Strong"/>
          <w:rFonts w:ascii="Times New Roman" w:hAnsi="Times New Roman"/>
          <w:sz w:val="28"/>
          <w:szCs w:val="28"/>
        </w:rPr>
      </w:pPr>
      <w:r w:rsidRPr="00706581">
        <w:rPr>
          <w:rFonts w:ascii="Times New Roman" w:hAnsi="Times New Roman"/>
          <w:b/>
          <w:sz w:val="28"/>
          <w:szCs w:val="28"/>
        </w:rPr>
        <w:t>Проверочная работа  по теме:</w:t>
      </w:r>
      <w:r w:rsidRPr="00706581">
        <w:rPr>
          <w:rStyle w:val="Strong"/>
          <w:rFonts w:ascii="Times New Roman" w:hAnsi="Times New Roman"/>
          <w:sz w:val="28"/>
          <w:szCs w:val="28"/>
        </w:rPr>
        <w:t xml:space="preserve"> </w:t>
      </w:r>
    </w:p>
    <w:p w:rsidR="006D6A47" w:rsidRDefault="006D6A47" w:rsidP="00991AFF">
      <w:pPr>
        <w:rPr>
          <w:rFonts w:ascii="Times New Roman" w:hAnsi="Times New Roman"/>
          <w:b/>
          <w:sz w:val="28"/>
          <w:szCs w:val="28"/>
        </w:rPr>
      </w:pPr>
      <w:r>
        <w:rPr>
          <w:rStyle w:val="Strong"/>
          <w:rFonts w:ascii="Times New Roman" w:hAnsi="Times New Roman"/>
          <w:sz w:val="28"/>
          <w:szCs w:val="28"/>
        </w:rPr>
        <w:t xml:space="preserve">          </w:t>
      </w:r>
      <w:r w:rsidRPr="008C720C">
        <w:rPr>
          <w:rStyle w:val="Strong"/>
          <w:rFonts w:ascii="Times New Roman" w:hAnsi="Times New Roman"/>
          <w:sz w:val="28"/>
          <w:szCs w:val="28"/>
        </w:rPr>
        <w:t xml:space="preserve"> «Пространственные и временные 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………………4-5 стр.</w:t>
      </w:r>
    </w:p>
    <w:p w:rsidR="006D6A47" w:rsidRPr="00991AFF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  <w:szCs w:val="24"/>
        </w:rPr>
        <w:t xml:space="preserve">Проверочная работа  по теме: </w:t>
      </w:r>
    </w:p>
    <w:p w:rsidR="006D6A47" w:rsidRDefault="006D6A47" w:rsidP="00991AFF">
      <w:pPr>
        <w:pStyle w:val="ListParagraph"/>
        <w:rPr>
          <w:rStyle w:val="Strong"/>
          <w:rFonts w:ascii="Times New Roman" w:hAnsi="Times New Roman"/>
          <w:sz w:val="28"/>
          <w:szCs w:val="24"/>
        </w:rPr>
      </w:pPr>
      <w:r w:rsidRPr="00991AFF">
        <w:rPr>
          <w:rFonts w:ascii="Times New Roman" w:hAnsi="Times New Roman"/>
          <w:b/>
          <w:sz w:val="28"/>
          <w:szCs w:val="24"/>
        </w:rPr>
        <w:t>«</w:t>
      </w:r>
      <w:r w:rsidRPr="00991AFF">
        <w:rPr>
          <w:rStyle w:val="Strong"/>
          <w:rFonts w:ascii="Times New Roman" w:hAnsi="Times New Roman"/>
          <w:sz w:val="28"/>
          <w:szCs w:val="24"/>
        </w:rPr>
        <w:t>Сравнение предметов и групп предметов</w:t>
      </w:r>
      <w:r>
        <w:rPr>
          <w:rStyle w:val="Strong"/>
          <w:rFonts w:ascii="Times New Roman" w:hAnsi="Times New Roman"/>
          <w:sz w:val="28"/>
          <w:szCs w:val="24"/>
        </w:rPr>
        <w:t>»</w:t>
      </w:r>
      <w:r w:rsidRPr="00991AFF">
        <w:rPr>
          <w:rStyle w:val="Strong"/>
          <w:rFonts w:ascii="Times New Roman" w:hAnsi="Times New Roman"/>
          <w:sz w:val="28"/>
          <w:szCs w:val="24"/>
        </w:rPr>
        <w:t xml:space="preserve">. </w:t>
      </w:r>
      <w:r>
        <w:rPr>
          <w:rStyle w:val="Strong"/>
          <w:rFonts w:ascii="Times New Roman" w:hAnsi="Times New Roman"/>
          <w:sz w:val="28"/>
          <w:szCs w:val="24"/>
        </w:rPr>
        <w:t>………………………6-7 стр.</w:t>
      </w:r>
    </w:p>
    <w:p w:rsidR="006D6A47" w:rsidRDefault="006D6A47" w:rsidP="00991AFF">
      <w:pPr>
        <w:pStyle w:val="ListParagraph"/>
        <w:rPr>
          <w:rStyle w:val="Strong"/>
          <w:rFonts w:ascii="Times New Roman" w:hAnsi="Times New Roman"/>
          <w:sz w:val="28"/>
          <w:szCs w:val="24"/>
        </w:rPr>
      </w:pPr>
    </w:p>
    <w:p w:rsidR="006D6A47" w:rsidRPr="00991AFF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  <w:r>
        <w:rPr>
          <w:rFonts w:ascii="Times New Roman" w:hAnsi="Times New Roman"/>
          <w:b/>
          <w:sz w:val="28"/>
        </w:rPr>
        <w:t>…..8-11 стр.</w:t>
      </w:r>
    </w:p>
    <w:p w:rsidR="006D6A47" w:rsidRPr="00991AFF" w:rsidRDefault="006D6A47" w:rsidP="00991AFF">
      <w:pPr>
        <w:pStyle w:val="ListParagraph"/>
        <w:rPr>
          <w:rStyle w:val="Strong"/>
          <w:rFonts w:ascii="Times New Roman" w:hAnsi="Times New Roman"/>
          <w:bCs w:val="0"/>
          <w:sz w:val="28"/>
          <w:szCs w:val="28"/>
        </w:rPr>
      </w:pPr>
    </w:p>
    <w:p w:rsidR="006D6A47" w:rsidRPr="00991AFF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991AFF">
        <w:rPr>
          <w:rFonts w:ascii="Times New Roman" w:hAnsi="Times New Roman"/>
          <w:b/>
          <w:sz w:val="28"/>
          <w:szCs w:val="32"/>
          <w:lang w:val="tt-RU"/>
        </w:rPr>
        <w:t>Проверочная  работа по теме “Числа от 1 до 10. Нумерация”</w:t>
      </w:r>
      <w:r>
        <w:rPr>
          <w:rFonts w:ascii="Times New Roman" w:hAnsi="Times New Roman"/>
          <w:b/>
          <w:sz w:val="28"/>
          <w:szCs w:val="32"/>
          <w:lang w:val="tt-RU"/>
        </w:rPr>
        <w:t>......12-14 стр.</w:t>
      </w:r>
    </w:p>
    <w:p w:rsidR="006D6A47" w:rsidRPr="00991AFF" w:rsidRDefault="006D6A47" w:rsidP="00991AFF">
      <w:pPr>
        <w:pStyle w:val="ListParagraph"/>
        <w:rPr>
          <w:rFonts w:ascii="Times New Roman" w:hAnsi="Times New Roman"/>
          <w:b/>
          <w:sz w:val="28"/>
        </w:rPr>
      </w:pPr>
    </w:p>
    <w:p w:rsidR="006D6A47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 по теме: «</w:t>
      </w:r>
      <w:r w:rsidRPr="005A7DA9">
        <w:rPr>
          <w:rFonts w:ascii="Times New Roman" w:hAnsi="Times New Roman"/>
          <w:b/>
          <w:sz w:val="28"/>
        </w:rPr>
        <w:t>Числа от 1 до 10.  Геометрические фигуры</w:t>
      </w:r>
      <w:r>
        <w:rPr>
          <w:rFonts w:ascii="Times New Roman" w:hAnsi="Times New Roman"/>
          <w:b/>
          <w:sz w:val="28"/>
        </w:rPr>
        <w:t>»…….15-18 стр.</w:t>
      </w:r>
    </w:p>
    <w:p w:rsidR="006D6A47" w:rsidRPr="00991AFF" w:rsidRDefault="006D6A47" w:rsidP="00991AFF">
      <w:pPr>
        <w:pStyle w:val="ListParagraph"/>
        <w:rPr>
          <w:rFonts w:ascii="Times New Roman" w:hAnsi="Times New Roman"/>
          <w:b/>
          <w:sz w:val="28"/>
        </w:rPr>
      </w:pPr>
    </w:p>
    <w:p w:rsidR="006D6A47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Тест по теме: «</w:t>
      </w:r>
      <w:r w:rsidRPr="004D7E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</w:t>
      </w:r>
      <w:r w:rsidRPr="004D7E66">
        <w:rPr>
          <w:rFonts w:ascii="Times New Roman" w:hAnsi="Times New Roman"/>
          <w:b/>
          <w:sz w:val="28"/>
        </w:rPr>
        <w:t>ешение задач</w:t>
      </w:r>
      <w:r>
        <w:rPr>
          <w:rFonts w:ascii="Times New Roman" w:hAnsi="Times New Roman"/>
          <w:b/>
          <w:sz w:val="28"/>
        </w:rPr>
        <w:t>»……………………………………19-21 стр.</w:t>
      </w:r>
    </w:p>
    <w:p w:rsidR="006D6A47" w:rsidRPr="00991AFF" w:rsidRDefault="006D6A47" w:rsidP="00991AFF">
      <w:pPr>
        <w:pStyle w:val="ListParagraph"/>
        <w:rPr>
          <w:rFonts w:ascii="Times New Roman" w:hAnsi="Times New Roman"/>
          <w:b/>
          <w:sz w:val="28"/>
          <w:szCs w:val="28"/>
        </w:rPr>
      </w:pPr>
    </w:p>
    <w:p w:rsidR="006D6A47" w:rsidRPr="00991AFF" w:rsidRDefault="006D6A47" w:rsidP="00991AFF">
      <w:pPr>
        <w:pStyle w:val="ListParagraph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991AFF">
        <w:rPr>
          <w:rFonts w:ascii="Times New Roman" w:hAnsi="Times New Roman"/>
          <w:b/>
          <w:sz w:val="28"/>
          <w:szCs w:val="28"/>
        </w:rPr>
        <w:t>Проверочная работа по теме</w:t>
      </w:r>
    </w:p>
    <w:p w:rsidR="006D6A47" w:rsidRDefault="006D6A47" w:rsidP="00991AFF">
      <w:pPr>
        <w:pStyle w:val="ListParagraph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  <w:r>
        <w:rPr>
          <w:rFonts w:ascii="Times New Roman" w:hAnsi="Times New Roman"/>
          <w:b/>
          <w:sz w:val="28"/>
          <w:szCs w:val="28"/>
        </w:rPr>
        <w:t>………………………22-24 стр.</w:t>
      </w:r>
    </w:p>
    <w:p w:rsidR="006D6A47" w:rsidRDefault="006D6A47" w:rsidP="00991AFF">
      <w:pPr>
        <w:pStyle w:val="ListParagraph"/>
        <w:rPr>
          <w:rFonts w:ascii="Times New Roman" w:hAnsi="Times New Roman"/>
          <w:b/>
          <w:sz w:val="28"/>
          <w:szCs w:val="28"/>
        </w:rPr>
      </w:pPr>
    </w:p>
    <w:p w:rsidR="006D6A47" w:rsidRPr="00991AFF" w:rsidRDefault="006D6A47" w:rsidP="00991AFF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  <w:szCs w:val="28"/>
        </w:rPr>
        <w:t>Проверочная работа по теме:</w:t>
      </w:r>
    </w:p>
    <w:p w:rsidR="006D6A47" w:rsidRDefault="006D6A47" w:rsidP="007D0DD6">
      <w:pPr>
        <w:pStyle w:val="ListParagraph"/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991AFF">
        <w:rPr>
          <w:rFonts w:ascii="Times New Roman" w:eastAsia="Arial Unicode MS" w:hAnsi="Times New Roman"/>
          <w:sz w:val="28"/>
          <w:szCs w:val="28"/>
        </w:rPr>
        <w:t xml:space="preserve"> « </w:t>
      </w:r>
      <w:r w:rsidRPr="00991AFF">
        <w:rPr>
          <w:rFonts w:ascii="Times New Roman" w:eastAsia="Arial Unicode MS" w:hAnsi="Times New Roman"/>
          <w:b/>
          <w:sz w:val="28"/>
          <w:szCs w:val="28"/>
        </w:rPr>
        <w:t xml:space="preserve">Сложение и вычитание 3,4 в пределах 10» </w:t>
      </w:r>
      <w:r>
        <w:rPr>
          <w:rFonts w:ascii="Times New Roman" w:eastAsia="Arial Unicode MS" w:hAnsi="Times New Roman"/>
          <w:b/>
          <w:sz w:val="28"/>
          <w:szCs w:val="28"/>
        </w:rPr>
        <w:t>…………………….25-26 стр.</w:t>
      </w:r>
    </w:p>
    <w:p w:rsidR="006D6A47" w:rsidRDefault="006D6A47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6D6A47" w:rsidRDefault="006D6A47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</w:t>
      </w:r>
      <w:r w:rsidRPr="007D0DD6">
        <w:rPr>
          <w:rFonts w:ascii="Times New Roman" w:eastAsia="Arial Unicode MS" w:hAnsi="Times New Roman"/>
          <w:b/>
          <w:sz w:val="28"/>
          <w:szCs w:val="28"/>
        </w:rPr>
        <w:t xml:space="preserve">9. </w:t>
      </w:r>
      <w:r w:rsidRPr="007D0DD6">
        <w:rPr>
          <w:rFonts w:ascii="Times New Roman" w:hAnsi="Times New Roman"/>
          <w:b/>
          <w:sz w:val="28"/>
          <w:szCs w:val="28"/>
        </w:rPr>
        <w:t xml:space="preserve">Проверочная работа по теме: «Сложение и вычитание» </w:t>
      </w:r>
      <w:r>
        <w:rPr>
          <w:rFonts w:ascii="Times New Roman" w:hAnsi="Times New Roman"/>
          <w:b/>
          <w:sz w:val="28"/>
          <w:szCs w:val="28"/>
        </w:rPr>
        <w:t xml:space="preserve">…………27-28 стр. </w:t>
      </w:r>
      <w:r w:rsidRPr="007D0DD6">
        <w:rPr>
          <w:rFonts w:ascii="Times New Roman" w:eastAsia="Arial Unicode MS" w:hAnsi="Times New Roman"/>
          <w:b/>
          <w:sz w:val="28"/>
          <w:szCs w:val="28"/>
        </w:rPr>
        <w:t xml:space="preserve">     </w:t>
      </w:r>
    </w:p>
    <w:p w:rsidR="006D6A47" w:rsidRPr="007D0DD6" w:rsidRDefault="006D6A47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7D0DD6">
        <w:rPr>
          <w:rFonts w:ascii="Times New Roman" w:eastAsia="Arial Unicode MS" w:hAnsi="Times New Roman"/>
          <w:b/>
          <w:sz w:val="28"/>
          <w:szCs w:val="28"/>
        </w:rPr>
        <w:t xml:space="preserve">                      </w:t>
      </w:r>
    </w:p>
    <w:p w:rsidR="006D6A47" w:rsidRPr="007D0DD6" w:rsidRDefault="006D6A47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  10. </w:t>
      </w:r>
      <w:r w:rsidRPr="007D0DD6">
        <w:rPr>
          <w:rFonts w:ascii="Times New Roman" w:hAnsi="Times New Roman"/>
          <w:b/>
          <w:sz w:val="28"/>
          <w:szCs w:val="28"/>
        </w:rPr>
        <w:t>Проверочная работа по теме «Числа  от  11  до  20. Нумерация»</w:t>
      </w:r>
      <w:r>
        <w:rPr>
          <w:rFonts w:ascii="Times New Roman" w:hAnsi="Times New Roman"/>
          <w:b/>
          <w:sz w:val="28"/>
          <w:szCs w:val="28"/>
        </w:rPr>
        <w:t xml:space="preserve">..29-30 стр. </w:t>
      </w:r>
    </w:p>
    <w:p w:rsidR="006D6A47" w:rsidRDefault="006D6A47" w:rsidP="007D0DD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11. Провероч</w:t>
      </w:r>
      <w:r w:rsidRPr="00D6214B">
        <w:rPr>
          <w:rFonts w:ascii="Times New Roman" w:hAnsi="Times New Roman"/>
          <w:b/>
          <w:sz w:val="28"/>
          <w:szCs w:val="24"/>
        </w:rPr>
        <w:t xml:space="preserve">ная  работа по теме </w:t>
      </w:r>
    </w:p>
    <w:p w:rsidR="006D6A47" w:rsidRDefault="006D6A47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4"/>
        </w:rPr>
        <w:t xml:space="preserve">          « Р</w:t>
      </w:r>
      <w:r w:rsidRPr="00D6214B">
        <w:rPr>
          <w:rFonts w:ascii="Times New Roman" w:hAnsi="Times New Roman"/>
          <w:b/>
          <w:sz w:val="28"/>
          <w:szCs w:val="24"/>
        </w:rPr>
        <w:t>ешение текстовых задач и числовых выражений»</w:t>
      </w:r>
      <w:r>
        <w:rPr>
          <w:rFonts w:ascii="Times New Roman" w:hAnsi="Times New Roman"/>
          <w:b/>
          <w:sz w:val="28"/>
          <w:szCs w:val="24"/>
        </w:rPr>
        <w:t xml:space="preserve">……………31-32 стр. </w:t>
      </w:r>
    </w:p>
    <w:p w:rsidR="006D6A47" w:rsidRDefault="006D6A47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12.  Тест по теме «</w:t>
      </w:r>
      <w:r w:rsidRPr="002556C7">
        <w:rPr>
          <w:rFonts w:ascii="Times New Roman" w:eastAsia="Arial Unicode MS" w:hAnsi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/>
          <w:b/>
          <w:sz w:val="28"/>
        </w:rPr>
        <w:t>»…………………….33-36 стр.</w:t>
      </w:r>
    </w:p>
    <w:p w:rsidR="006D6A47" w:rsidRDefault="006D6A47" w:rsidP="007D0DD6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13. </w:t>
      </w:r>
      <w:r w:rsidRPr="00D3010D">
        <w:rPr>
          <w:rFonts w:ascii="Times New Roman" w:eastAsia="Arial Unicode MS" w:hAnsi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/>
          <w:b/>
          <w:sz w:val="28"/>
          <w:szCs w:val="28"/>
        </w:rPr>
        <w:t xml:space="preserve"> </w:t>
      </w:r>
    </w:p>
    <w:p w:rsidR="006D6A47" w:rsidRDefault="006D6A47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D3010D">
        <w:rPr>
          <w:rFonts w:ascii="Times New Roman" w:hAnsi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/>
          <w:b/>
          <w:sz w:val="28"/>
          <w:szCs w:val="28"/>
        </w:rPr>
        <w:t>……………….37-38 стр.</w:t>
      </w:r>
    </w:p>
    <w:p w:rsidR="006D6A47" w:rsidRDefault="006D6A47" w:rsidP="007D0DD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14.  </w:t>
      </w:r>
      <w:r w:rsidRPr="007D0DD6">
        <w:rPr>
          <w:rFonts w:ascii="Times New Roman" w:hAnsi="Times New Roman"/>
          <w:b/>
          <w:sz w:val="28"/>
        </w:rPr>
        <w:t xml:space="preserve">Проверочная работа </w:t>
      </w:r>
      <w:r w:rsidRPr="007D0DD6">
        <w:rPr>
          <w:rFonts w:ascii="Times New Roman" w:hAnsi="Times New Roman"/>
          <w:b/>
          <w:bCs/>
          <w:iCs/>
          <w:sz w:val="28"/>
        </w:rPr>
        <w:t xml:space="preserve">по теме </w:t>
      </w:r>
    </w:p>
    <w:p w:rsidR="006D6A47" w:rsidRDefault="006D6A47" w:rsidP="007D0DD6">
      <w:pPr>
        <w:spacing w:after="0" w:line="240" w:lineRule="auto"/>
        <w:rPr>
          <w:rFonts w:ascii="Times New Roman" w:hAnsi="Times New Roman"/>
          <w:b/>
          <w:bCs/>
          <w:iCs/>
          <w:sz w:val="28"/>
        </w:rPr>
      </w:pPr>
      <w:r>
        <w:rPr>
          <w:rFonts w:ascii="Times New Roman" w:hAnsi="Times New Roman"/>
          <w:b/>
          <w:sz w:val="28"/>
        </w:rPr>
        <w:t xml:space="preserve">              </w:t>
      </w:r>
      <w:r w:rsidRPr="007D0DD6">
        <w:rPr>
          <w:rFonts w:ascii="Times New Roman" w:hAnsi="Times New Roman"/>
          <w:b/>
          <w:bCs/>
          <w:iCs/>
          <w:sz w:val="28"/>
        </w:rPr>
        <w:t>«Устное сложение и вычитание чисел в пределах 20». </w:t>
      </w:r>
      <w:r>
        <w:rPr>
          <w:rFonts w:ascii="Times New Roman" w:hAnsi="Times New Roman"/>
          <w:b/>
          <w:bCs/>
          <w:iCs/>
          <w:sz w:val="28"/>
        </w:rPr>
        <w:t>………..39-40 стр.</w:t>
      </w:r>
    </w:p>
    <w:p w:rsidR="006D6A47" w:rsidRDefault="006D6A47" w:rsidP="007D0DD6">
      <w:pPr>
        <w:spacing w:after="0" w:line="240" w:lineRule="auto"/>
        <w:rPr>
          <w:rFonts w:ascii="Times New Roman" w:hAnsi="Times New Roman"/>
          <w:b/>
          <w:bCs/>
          <w:iCs/>
          <w:sz w:val="28"/>
        </w:rPr>
      </w:pPr>
    </w:p>
    <w:p w:rsidR="006D6A47" w:rsidRDefault="006D6A47" w:rsidP="007D0DD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hAnsi="Times New Roman"/>
          <w:b/>
          <w:bCs/>
          <w:iCs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 xml:space="preserve"> 15. </w:t>
      </w:r>
      <w:r>
        <w:rPr>
          <w:rFonts w:ascii="Times New Roman" w:eastAsia="Arial Unicode MS" w:hAnsi="Times New Roman"/>
          <w:b/>
          <w:sz w:val="28"/>
        </w:rPr>
        <w:t>Тест по теме: «</w:t>
      </w:r>
      <w:r w:rsidRPr="006B3860">
        <w:rPr>
          <w:rFonts w:ascii="Times New Roman" w:eastAsia="Arial Unicode MS" w:hAnsi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/>
          <w:b/>
          <w:sz w:val="28"/>
        </w:rPr>
        <w:t xml:space="preserve">»……….41-44 стр. </w:t>
      </w:r>
    </w:p>
    <w:p w:rsidR="006D6A47" w:rsidRDefault="006D6A47" w:rsidP="007D0DD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D6A47" w:rsidRDefault="006D6A47" w:rsidP="0083180A">
      <w:pPr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16. Итоговая провероч</w:t>
      </w:r>
      <w:r w:rsidRPr="009C21A2">
        <w:rPr>
          <w:rFonts w:ascii="Times New Roman" w:eastAsia="Arial Unicode MS" w:hAnsi="Times New Roman"/>
          <w:b/>
          <w:sz w:val="28"/>
        </w:rPr>
        <w:t>ная работа</w:t>
      </w:r>
      <w:r>
        <w:rPr>
          <w:rFonts w:ascii="Times New Roman" w:eastAsia="Arial Unicode MS" w:hAnsi="Times New Roman"/>
          <w:b/>
          <w:sz w:val="28"/>
        </w:rPr>
        <w:t>………………………………………45-48 стр.</w:t>
      </w:r>
    </w:p>
    <w:p w:rsidR="006D6A47" w:rsidRDefault="006D6A47" w:rsidP="0083180A">
      <w:pPr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17. Критерии оценивания……………………………………………….49-52стр.</w:t>
      </w:r>
    </w:p>
    <w:p w:rsidR="006D6A47" w:rsidRDefault="006D6A47" w:rsidP="0083180A">
      <w:pPr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18. Использованная литература………………………………………….52 стр.</w:t>
      </w:r>
    </w:p>
    <w:p w:rsidR="006D6A47" w:rsidRDefault="006D6A47" w:rsidP="00FE44B5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19. Основные требования к знаниям, умениям и навыка </w:t>
      </w:r>
    </w:p>
    <w:p w:rsidR="006D6A47" w:rsidRPr="00FE44B5" w:rsidRDefault="006D6A47" w:rsidP="00FE44B5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учащихся к концу 1 класса………………………………………………53 стр.</w:t>
      </w:r>
    </w:p>
    <w:p w:rsidR="006D6A47" w:rsidRPr="008C720C" w:rsidRDefault="006D6A47" w:rsidP="008C720C">
      <w:pPr>
        <w:spacing w:after="0" w:line="240" w:lineRule="auto"/>
        <w:rPr>
          <w:rStyle w:val="Strong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  </w:t>
      </w:r>
      <w:r w:rsidRPr="008C720C">
        <w:rPr>
          <w:rFonts w:ascii="Times New Roman" w:hAnsi="Times New Roman"/>
          <w:b/>
          <w:sz w:val="28"/>
          <w:szCs w:val="28"/>
        </w:rPr>
        <w:t>Проверочная работа  по теме:</w:t>
      </w:r>
      <w:r w:rsidRPr="008C720C">
        <w:rPr>
          <w:rStyle w:val="Strong"/>
          <w:rFonts w:ascii="Times New Roman" w:hAnsi="Times New Roman"/>
          <w:sz w:val="28"/>
          <w:szCs w:val="28"/>
        </w:rPr>
        <w:t xml:space="preserve"> </w:t>
      </w:r>
    </w:p>
    <w:p w:rsidR="006D6A47" w:rsidRPr="008C720C" w:rsidRDefault="006D6A47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Style w:val="Strong"/>
          <w:rFonts w:ascii="Times New Roman" w:hAnsi="Times New Roman"/>
          <w:sz w:val="28"/>
          <w:szCs w:val="28"/>
        </w:rPr>
        <w:t xml:space="preserve">                    «Пространственные и временные 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( 3 урок)</w:t>
      </w:r>
    </w:p>
    <w:p w:rsidR="006D6A47" w:rsidRDefault="006D6A47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Fonts w:ascii="Times New Roman" w:hAnsi="Times New Roman"/>
          <w:b/>
          <w:sz w:val="28"/>
          <w:szCs w:val="28"/>
        </w:rPr>
        <w:t xml:space="preserve">                                                     1 вариант</w:t>
      </w:r>
    </w:p>
    <w:p w:rsidR="006D6A47" w:rsidRDefault="006D6A47" w:rsidP="008C720C">
      <w:pPr>
        <w:pStyle w:val="NoSpacing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кружок. Слева от него нарисуй квадрат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 пять треугольников. Закрась четвёртый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______________________________________________________________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столько флажков, сколько пальцев на левой руке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________________________________________________________________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9 кружков. Закрась каждый второй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_______________________________________________________________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Обозначь числом количество фигур: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3" type="#_x0000_t12" style="position:absolute;left:0;text-align:left;margin-left:41.7pt;margin-top:11.1pt;width:35.25pt;height:30.75pt;z-index:251682304"/>
        </w:pict>
      </w:r>
      <w:r>
        <w:rPr>
          <w:noProof/>
          <w:lang w:eastAsia="ru-RU"/>
        </w:rPr>
        <w:pict>
          <v:shape id="_x0000_s1034" type="#_x0000_t12" style="position:absolute;left:0;text-align:left;margin-left:92.2pt;margin-top:11.1pt;width:35.25pt;height:30.75pt;z-index:251683328"/>
        </w:pict>
      </w:r>
      <w:r>
        <w:rPr>
          <w:noProof/>
          <w:lang w:eastAsia="ru-RU"/>
        </w:rPr>
        <w:pict>
          <v:shape id="_x0000_s1035" type="#_x0000_t12" style="position:absolute;left:0;text-align:left;margin-left:148pt;margin-top:11.1pt;width:35.25pt;height:30.75pt;z-index:251684352"/>
        </w:pict>
      </w:r>
      <w:r>
        <w:rPr>
          <w:noProof/>
          <w:lang w:eastAsia="ru-RU"/>
        </w:rPr>
        <w:pict>
          <v:shape id="_x0000_s1036" type="#_x0000_t12" style="position:absolute;left:0;text-align:left;margin-left:209.85pt;margin-top:11.1pt;width:35.25pt;height:30.75pt;z-index:251685376"/>
        </w:pict>
      </w:r>
      <w:r>
        <w:rPr>
          <w:noProof/>
          <w:lang w:eastAsia="ru-RU"/>
        </w:rPr>
        <w:pict>
          <v:rect id="_x0000_s1037" style="position:absolute;left:0;text-align:left;margin-left:338.1pt;margin-top:11.1pt;width:22.5pt;height:24pt;z-index:251686400"/>
        </w:pic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margin-left:37.9pt;margin-top:6.5pt;width:92.2pt;height:128.25pt;z-index:-251619840;visibility:visible" wrapcoords="-176 0 -176 21474 21600 21474 21600 0 -176 0">
            <v:imagedata r:id="rId9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 xml:space="preserve">    6. </w:t>
      </w:r>
    </w:p>
    <w:p w:rsidR="006D6A47" w:rsidRDefault="006D6A47" w:rsidP="0010792E">
      <w:pPr>
        <w:pStyle w:val="NoSpacing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39" style="position:absolute;left:0;text-align:left;margin-left:308.25pt;margin-top:3.8pt;width:17.25pt;height:16.5pt;z-index:251697664"/>
        </w:pict>
      </w:r>
      <w:r>
        <w:rPr>
          <w:noProof/>
          <w:lang w:eastAsia="ru-RU"/>
        </w:rPr>
        <w:pict>
          <v:rect id="_x0000_s1040" style="position:absolute;left:0;text-align:left;margin-left:411.55pt;margin-top:112.75pt;width:17.25pt;height:16.5pt;z-index:251698688"/>
        </w:pict>
      </w:r>
      <w:r>
        <w:rPr>
          <w:rFonts w:ascii="Times New Roman" w:hAnsi="Times New Roman"/>
          <w:sz w:val="28"/>
          <w:szCs w:val="28"/>
        </w:rPr>
        <w:t>*     Сколько лет исполнилось бегемотику?</w: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41" style="position:absolute;left:0;text-align:left;margin-left:446.6pt;margin-top:12.8pt;width:17.25pt;height:16.5pt;z-index:251699712"/>
        </w:pict>
      </w:r>
    </w:p>
    <w:p w:rsidR="006D6A47" w:rsidRDefault="006D6A47" w:rsidP="0010792E">
      <w:pPr>
        <w:pStyle w:val="NoSpacing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    Сколько гостей он ждёт?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Запиши цифрой количество лучей у солнышка.</w: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66.3pt;margin-top:5.85pt;width:6.75pt;height:11.25pt;flip:x;z-index:251752960" o:connectortype="straight"/>
        </w:pict>
      </w:r>
      <w:r>
        <w:rPr>
          <w:noProof/>
          <w:lang w:eastAsia="ru-RU"/>
        </w:rPr>
        <w:pict>
          <v:shape id="_x0000_s1043" type="#_x0000_t32" style="position:absolute;left:0;text-align:left;margin-left:153.55pt;margin-top:5.85pt;width:9pt;height:11.25pt;z-index:251764224" o:connectortype="straight"/>
        </w:pict>
      </w:r>
      <w:r>
        <w:rPr>
          <w:noProof/>
          <w:lang w:eastAsia="ru-RU"/>
        </w:rPr>
        <w:pict>
          <v:shape id="_x0000_s1044" type="#_x0000_t32" style="position:absolute;left:0;text-align:left;margin-left:436.3pt;margin-top:.6pt;width:.75pt;height:12pt;flip:y;z-index:251774464" o:connectortype="straight"/>
        </w:pict>
      </w:r>
      <w:r>
        <w:rPr>
          <w:noProof/>
          <w:lang w:eastAsia="ru-RU"/>
        </w:rPr>
        <w:pict>
          <v:shape id="_x0000_s1045" type="#_x0000_t32" style="position:absolute;left:0;text-align:left;margin-left:420.55pt;margin-top:11.1pt;width:8.25pt;height:6pt;flip:x y;z-index:251776512" o:connectortype="straight"/>
        </w:pict>
      </w:r>
      <w:r>
        <w:rPr>
          <w:noProof/>
          <w:lang w:eastAsia="ru-RU"/>
        </w:rPr>
        <w:pict>
          <v:shape id="_x0000_s1046" type="#_x0000_t32" style="position:absolute;left:0;text-align:left;margin-left:443.8pt;margin-top:12.6pt;width:11.25pt;height:4.5pt;flip:y;z-index:251775488" o:connectortype="straight"/>
        </w:pict>
      </w:r>
      <w:r>
        <w:rPr>
          <w:noProof/>
          <w:lang w:eastAsia="ru-RU"/>
        </w:rPr>
        <w:pict>
          <v:shape id="_x0000_s1047" type="#_x0000_t32" style="position:absolute;left:0;text-align:left;margin-left:246.55pt;margin-top:12.6pt;width:6.75pt;height:6pt;flip:x y;z-index:251769344" o:connectortype="straight"/>
        </w:pict>
      </w:r>
      <w:r>
        <w:rPr>
          <w:noProof/>
          <w:lang w:eastAsia="ru-RU"/>
        </w:rPr>
        <w:pict>
          <v:shape id="_x0000_s1048" type="#_x0000_t32" style="position:absolute;left:0;text-align:left;margin-left:335.8pt;margin-top:11.1pt;width:8.25pt;height:3.75pt;z-index:251765248" o:connectortype="straight"/>
        </w:pict>
      </w:r>
      <w:r>
        <w:rPr>
          <w:noProof/>
          <w:lang w:eastAsia="ru-RU"/>
        </w:rPr>
        <w:pict>
          <v:shape id="_x0000_s1049" type="#_x0000_t32" style="position:absolute;left:0;text-align:left;margin-left:358.3pt;margin-top:11.1pt;width:8.25pt;height:3.75pt;flip:y;z-index:251762176" o:connectortype="straight"/>
        </w:pict>
      </w:r>
      <w:r>
        <w:rPr>
          <w:noProof/>
          <w:lang w:eastAsia="ru-RU"/>
        </w:rPr>
        <w:pict>
          <v:shape id="_x0000_s1050" type="#_x0000_t32" style="position:absolute;left:0;text-align:left;margin-left:268.3pt;margin-top:14.85pt;width:8.25pt;height:3.75pt;flip:y;z-index:251761152" o:connectortype="straight"/>
        </w:pict>
      </w:r>
      <w:r>
        <w:rPr>
          <w:noProof/>
          <w:lang w:eastAsia="ru-RU"/>
        </w:rPr>
        <w:pict>
          <v:shape id="_x0000_s1051" type="#_x0000_t32" style="position:absolute;left:0;text-align:left;margin-left:44.8pt;margin-top:14.85pt;width:7.5pt;height:6pt;z-index:251756032" o:connectortype="straight"/>
        </w:pict>
      </w:r>
      <w:r>
        <w:rPr>
          <w:noProof/>
          <w:lang w:eastAsia="ru-RU"/>
        </w:rPr>
        <w:pict>
          <v:shape id="_x0000_s1052" type="#_x0000_t32" style="position:absolute;left:0;text-align:left;margin-left:260.05pt;margin-top:5.85pt;width:.75pt;height:11.25pt;flip:x;z-index:251753984" o:connectortype="straight"/>
        </w:pict>
      </w:r>
      <w:r>
        <w:rPr>
          <w:noProof/>
          <w:lang w:eastAsia="ru-RU"/>
        </w:rPr>
        <w:pict>
          <v:shape id="_x0000_s1053" type="#_x0000_t32" style="position:absolute;left:0;text-align:left;margin-left:59.8pt;margin-top:5.85pt;width:.75pt;height:11.25pt;flip:x;z-index:251749888" o:connectortype="straight"/>
        </w:pict>
      </w:r>
      <w:r>
        <w:rPr>
          <w:noProof/>
          <w:lang w:eastAsia="ru-RU"/>
        </w:rPr>
        <w:pict>
          <v:oval id="_x0000_s1054" style="position:absolute;left:0;text-align:left;margin-left:428.8pt;margin-top:14.85pt;width:15pt;height:14.25pt;z-index:251748864"/>
        </w:pict>
      </w:r>
      <w:r>
        <w:rPr>
          <w:noProof/>
          <w:lang w:eastAsia="ru-RU"/>
        </w:rPr>
        <w:pict>
          <v:oval id="_x0000_s1055" style="position:absolute;left:0;text-align:left;margin-left:344.05pt;margin-top:14.85pt;width:15pt;height:14.25pt;z-index:251747840"/>
        </w:pic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56" style="position:absolute;left:0;text-align:left;margin-left:374.05pt;margin-top:15.25pt;width:21.55pt;height:22pt;z-index:251785728"/>
        </w:pict>
      </w:r>
      <w:r>
        <w:rPr>
          <w:noProof/>
          <w:lang w:eastAsia="ru-RU"/>
        </w:rPr>
        <w:pict>
          <v:rect id="_x0000_s1057" style="position:absolute;left:0;text-align:left;margin-left:282.55pt;margin-top:15.25pt;width:20.35pt;height:22pt;z-index:251784704"/>
        </w:pict>
      </w:r>
      <w:r>
        <w:rPr>
          <w:noProof/>
          <w:lang w:eastAsia="ru-RU"/>
        </w:rPr>
        <w:pict>
          <v:rect id="_x0000_s1058" style="position:absolute;left:0;text-align:left;margin-left:464.8pt;margin-top:13pt;width:21.85pt;height:19.5pt;z-index:251786752"/>
        </w:pict>
      </w:r>
      <w:r>
        <w:rPr>
          <w:noProof/>
          <w:lang w:eastAsia="ru-RU"/>
        </w:rPr>
        <w:pict>
          <v:shape id="_x0000_s1059" type="#_x0000_t32" style="position:absolute;left:0;text-align:left;margin-left:173.05pt;margin-top:2.5pt;width:12pt;height:2.25pt;flip:y;z-index:251767296" o:connectortype="straight"/>
        </w:pict>
      </w:r>
      <w:r>
        <w:rPr>
          <w:noProof/>
          <w:lang w:eastAsia="ru-RU"/>
        </w:rPr>
        <w:pict>
          <v:shape id="_x0000_s1060" type="#_x0000_t32" style="position:absolute;left:0;text-align:left;margin-left:146.05pt;margin-top:2.55pt;width:12pt;height:2.2pt;flip:x y;z-index:251778560" o:connectortype="straight"/>
        </w:pict>
      </w:r>
      <w:r>
        <w:rPr>
          <w:noProof/>
          <w:lang w:eastAsia="ru-RU"/>
        </w:rPr>
        <w:pict>
          <v:shape id="_x0000_s1061" type="#_x0000_t32" style="position:absolute;left:0;text-align:left;margin-left:149.8pt;margin-top:15.25pt;width:9pt;height:9pt;flip:x;z-index:251750912" o:connectortype="straight"/>
        </w:pict>
      </w:r>
      <w:r>
        <w:rPr>
          <w:noProof/>
          <w:lang w:eastAsia="ru-RU"/>
        </w:rPr>
        <w:pict>
          <v:shape id="_x0000_s1062" type="#_x0000_t32" style="position:absolute;left:0;text-align:left;margin-left:173.05pt;margin-top:15.25pt;width:7.5pt;height:9pt;z-index:251757056" o:connectortype="straight"/>
        </w:pict>
      </w:r>
      <w:r>
        <w:rPr>
          <w:noProof/>
          <w:lang w:eastAsia="ru-RU"/>
        </w:rPr>
        <w:pict>
          <v:shape id="_x0000_s1063" type="#_x0000_t32" style="position:absolute;left:0;text-align:left;margin-left:436.3pt;margin-top:13pt;width:7.5pt;height:11.25pt;z-index:251755008" o:connectortype="straight"/>
        </w:pict>
      </w:r>
      <w:r>
        <w:rPr>
          <w:noProof/>
          <w:lang w:eastAsia="ru-RU"/>
        </w:rPr>
        <w:pict>
          <v:shape id="_x0000_s1064" type="#_x0000_t32" style="position:absolute;left:0;text-align:left;margin-left:428.8pt;margin-top:13pt;width:6.75pt;height:8.25pt;flip:x;z-index:251781632" o:connectortype="straight"/>
        </w:pict>
      </w:r>
      <w:r>
        <w:rPr>
          <w:noProof/>
          <w:lang w:eastAsia="ru-RU"/>
        </w:rPr>
        <w:pict>
          <v:shape id="_x0000_s1065" type="#_x0000_t32" style="position:absolute;left:0;text-align:left;margin-left:416.05pt;margin-top:4.75pt;width:12.75pt;height:0;flip:x;z-index:251780608" o:connectortype="straight"/>
        </w:pict>
      </w:r>
      <w:r>
        <w:rPr>
          <w:noProof/>
          <w:lang w:eastAsia="ru-RU"/>
        </w:rPr>
        <w:pict>
          <v:shape id="_x0000_s1066" type="#_x0000_t32" style="position:absolute;left:0;text-align:left;margin-left:443.8pt;margin-top:4.75pt;width:11.25pt;height:0;z-index:251779584" o:connectortype="straight"/>
        </w:pict>
      </w:r>
      <w:r>
        <w:rPr>
          <w:noProof/>
          <w:lang w:eastAsia="ru-RU"/>
        </w:rPr>
        <w:pict>
          <v:shape id="_x0000_s1067" type="#_x0000_t32" style="position:absolute;left:0;text-align:left;margin-left:443.8pt;margin-top:10.75pt;width:11.25pt;height:6pt;z-index:251777536" o:connectortype="straight"/>
        </w:pict>
      </w:r>
      <w:r>
        <w:rPr>
          <w:noProof/>
          <w:lang w:eastAsia="ru-RU"/>
        </w:rPr>
        <w:pict>
          <v:shape id="_x0000_s1068" type="#_x0000_t32" style="position:absolute;left:0;text-align:left;margin-left:71.05pt;margin-top:9.3pt;width:8.25pt;height:0;z-index:251772416" o:connectortype="straight"/>
        </w:pict>
      </w:r>
      <w:r>
        <w:rPr>
          <w:noProof/>
          <w:lang w:eastAsia="ru-RU"/>
        </w:rPr>
        <w:pict>
          <v:shape id="_x0000_s1069" type="#_x0000_t32" style="position:absolute;left:0;text-align:left;margin-left:37.3pt;margin-top:9.3pt;width:11.25pt;height:0;flip:x;z-index:251773440" o:connectortype="straight"/>
        </w:pict>
      </w:r>
      <w:r>
        <w:rPr>
          <w:noProof/>
          <w:lang w:eastAsia="ru-RU"/>
        </w:rPr>
        <w:pict>
          <v:shape id="_x0000_s1070" type="#_x0000_t32" style="position:absolute;left:0;text-align:left;margin-left:44.8pt;margin-top:13pt;width:7.5pt;height:6pt;flip:x;z-index:251770368" o:connectortype="straight"/>
        </w:pict>
      </w:r>
      <w:r>
        <w:rPr>
          <w:noProof/>
          <w:lang w:eastAsia="ru-RU"/>
        </w:rPr>
        <w:pict>
          <v:shape id="_x0000_s1071" type="#_x0000_t32" style="position:absolute;left:0;text-align:left;margin-left:67.3pt;margin-top:13pt;width:8.25pt;height:7.5pt;z-index:251771392" o:connectortype="straight"/>
        </w:pict>
      </w:r>
      <w:r>
        <w:rPr>
          <w:noProof/>
          <w:lang w:eastAsia="ru-RU"/>
        </w:rPr>
        <w:pict>
          <v:shape id="_x0000_s1072" type="#_x0000_t32" style="position:absolute;left:0;text-align:left;margin-left:269.05pt;margin-top:13pt;width:7.5pt;height:6pt;z-index:251758080" o:connectortype="straight"/>
        </w:pict>
      </w:r>
      <w:r>
        <w:rPr>
          <w:noProof/>
          <w:lang w:eastAsia="ru-RU"/>
        </w:rPr>
        <w:pict>
          <v:shape id="_x0000_s1073" type="#_x0000_t32" style="position:absolute;left:0;text-align:left;margin-left:242.8pt;margin-top:10.75pt;width:10.5pt;height:4.5pt;flip:x;z-index:251768320" o:connectortype="straight"/>
        </w:pict>
      </w:r>
      <w:r>
        <w:rPr>
          <w:noProof/>
          <w:lang w:eastAsia="ru-RU"/>
        </w:rPr>
        <w:pict>
          <v:shape id="_x0000_s1074" type="#_x0000_t32" style="position:absolute;left:0;text-align:left;margin-left:335.8pt;margin-top:10.75pt;width:8.25pt;height:6pt;flip:x;z-index:251766272" o:connectortype="straight"/>
        </w:pict>
      </w:r>
      <w:r>
        <w:rPr>
          <w:noProof/>
          <w:lang w:eastAsia="ru-RU"/>
        </w:rPr>
        <w:pict>
          <v:shape id="_x0000_s1075" type="#_x0000_t32" style="position:absolute;left:0;text-align:left;margin-left:420.55pt;margin-top:9.25pt;width:8.25pt;height:3.75pt;flip:y;z-index:251763200" o:connectortype="straight"/>
        </w:pict>
      </w:r>
      <w:r>
        <w:rPr>
          <w:noProof/>
          <w:lang w:eastAsia="ru-RU"/>
        </w:rPr>
        <w:pict>
          <v:shape id="_x0000_s1076" type="#_x0000_t32" style="position:absolute;left:0;text-align:left;margin-left:67.3pt;margin-top:1pt;width:8.25pt;height:3.75pt;flip:y;z-index:251760128" o:connectortype="straight"/>
        </w:pict>
      </w:r>
      <w:r>
        <w:rPr>
          <w:noProof/>
          <w:lang w:eastAsia="ru-RU"/>
        </w:rPr>
        <w:pict>
          <v:shape id="_x0000_s1077" type="#_x0000_t32" style="position:absolute;left:0;text-align:left;margin-left:359.05pt;margin-top:10.75pt;width:7.5pt;height:6pt;z-index:251759104" o:connectortype="straight"/>
        </w:pict>
      </w:r>
      <w:r>
        <w:rPr>
          <w:noProof/>
          <w:lang w:eastAsia="ru-RU"/>
        </w:rPr>
        <w:pict>
          <v:shape id="_x0000_s1078" type="#_x0000_t32" style="position:absolute;left:0;text-align:left;margin-left:59.05pt;margin-top:15.25pt;width:.75pt;height:11.25pt;flip:x;z-index:251751936" o:connectortype="straight"/>
        </w:pict>
      </w:r>
      <w:r>
        <w:rPr>
          <w:noProof/>
          <w:lang w:eastAsia="ru-RU"/>
        </w:rPr>
        <w:pict>
          <v:oval id="_x0000_s1079" style="position:absolute;left:0;text-align:left;margin-left:253.3pt;margin-top:1pt;width:15pt;height:14.25pt;z-index:251746816"/>
        </w:pict>
      </w:r>
      <w:r>
        <w:rPr>
          <w:noProof/>
          <w:lang w:eastAsia="ru-RU"/>
        </w:rPr>
        <w:pict>
          <v:oval id="_x0000_s1080" style="position:absolute;left:0;text-align:left;margin-left:158.05pt;margin-top:1pt;width:15pt;height:14.25pt;z-index:251745792"/>
        </w:pict>
      </w:r>
      <w:r>
        <w:rPr>
          <w:noProof/>
          <w:lang w:eastAsia="ru-RU"/>
        </w:rPr>
        <w:pict>
          <v:oval id="_x0000_s1081" style="position:absolute;left:0;text-align:left;margin-left:52.3pt;margin-top:1pt;width:15pt;height:14.25pt;z-index:251744768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82" style="position:absolute;left:0;text-align:left;margin-left:191.05pt;margin-top:.65pt;width:18.8pt;height:20.5pt;z-index:251783680"/>
        </w:pict>
      </w:r>
      <w:r>
        <w:rPr>
          <w:noProof/>
          <w:lang w:eastAsia="ru-RU"/>
        </w:rPr>
        <w:pict>
          <v:rect id="_x0000_s1083" style="position:absolute;left:0;text-align:left;margin-left:86.8pt;margin-top:.65pt;width:21.6pt;height:20.5pt;z-index:251782656"/>
        </w:pic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Pr="004D7E66" w:rsidRDefault="006D6A47" w:rsidP="004D7E6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D7E66">
        <w:rPr>
          <w:rFonts w:ascii="Times New Roman" w:hAnsi="Times New Roman"/>
          <w:sz w:val="28"/>
          <w:szCs w:val="28"/>
        </w:rPr>
        <w:t xml:space="preserve">Что на этом рисунке расположено </w:t>
      </w:r>
      <w:r w:rsidRPr="004D7E66">
        <w:rPr>
          <w:rFonts w:ascii="Times New Roman" w:hAnsi="Times New Roman"/>
          <w:b/>
          <w:sz w:val="28"/>
          <w:szCs w:val="28"/>
        </w:rPr>
        <w:t>левее:</w:t>
      </w:r>
      <w:r w:rsidRPr="004D7E66">
        <w:rPr>
          <w:rFonts w:ascii="Times New Roman" w:hAnsi="Times New Roman"/>
          <w:sz w:val="28"/>
          <w:szCs w:val="28"/>
        </w:rPr>
        <w:t xml:space="preserve"> огурец или помидор? Обведи правильный ответ </w:t>
      </w:r>
      <w:r w:rsidRPr="004D7E66">
        <w:rPr>
          <w:rFonts w:ascii="Times New Roman" w:hAnsi="Times New Roman"/>
          <w:b/>
          <w:sz w:val="28"/>
          <w:szCs w:val="28"/>
        </w:rPr>
        <w:t>желтым</w:t>
      </w:r>
      <w:r w:rsidRPr="004D7E66">
        <w:rPr>
          <w:rFonts w:ascii="Times New Roman" w:hAnsi="Times New Roman"/>
          <w:sz w:val="28"/>
          <w:szCs w:val="28"/>
        </w:rPr>
        <w:t xml:space="preserve"> карандашом.</w:t>
      </w:r>
    </w:p>
    <w:p w:rsidR="006D6A47" w:rsidRPr="004D7E66" w:rsidRDefault="006D6A47" w:rsidP="004D7E66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84" type="#_x0000_t75" alt="Огурец и помидор" style="position:absolute;margin-left:111.55pt;margin-top:3.5pt;width:197.6pt;height:102.6pt;z-index:251812352;visibility:visible">
            <v:imagedata r:id="rId10" o:title=""/>
          </v:shape>
        </w:pict>
      </w:r>
      <w:r w:rsidRPr="004D7E66">
        <w:rPr>
          <w:rFonts w:ascii="Times New Roman" w:hAnsi="Times New Roman"/>
          <w:sz w:val="28"/>
          <w:szCs w:val="28"/>
        </w:rPr>
        <w:br/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Pr="008C720C" w:rsidRDefault="006D6A47" w:rsidP="008C720C">
      <w:pPr>
        <w:spacing w:after="0" w:line="240" w:lineRule="auto"/>
        <w:rPr>
          <w:rStyle w:val="Strong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8C720C">
        <w:rPr>
          <w:rFonts w:ascii="Times New Roman" w:hAnsi="Times New Roman"/>
          <w:b/>
          <w:sz w:val="28"/>
          <w:szCs w:val="28"/>
        </w:rPr>
        <w:t>Проверочная работа  по теме:</w:t>
      </w:r>
      <w:r w:rsidRPr="008C720C">
        <w:rPr>
          <w:rStyle w:val="Strong"/>
          <w:rFonts w:ascii="Times New Roman" w:hAnsi="Times New Roman"/>
          <w:sz w:val="28"/>
          <w:szCs w:val="28"/>
        </w:rPr>
        <w:t xml:space="preserve"> </w:t>
      </w:r>
    </w:p>
    <w:p w:rsidR="006D6A47" w:rsidRPr="008C720C" w:rsidRDefault="006D6A47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Style w:val="Strong"/>
          <w:rFonts w:ascii="Times New Roman" w:hAnsi="Times New Roman"/>
          <w:sz w:val="28"/>
          <w:szCs w:val="28"/>
        </w:rPr>
        <w:t xml:space="preserve">                    «Пространственные и временные 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</w:p>
    <w:p w:rsidR="006D6A47" w:rsidRDefault="006D6A47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2</w:t>
      </w:r>
      <w:r w:rsidRPr="008C720C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6D6A47" w:rsidRDefault="006D6A47" w:rsidP="008C720C">
      <w:pPr>
        <w:pStyle w:val="NoSpacing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центре нарисуй квадрат. Кружок нарисуй слева от квадрата. Треугольник нарисуй справа от квадрата.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A71B3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_______________________________________________________________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пять красных квадратов. Зачеркни второй.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Вани шариков больше 3 и меньше 5. Нарисуй эти шарики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________________________________________________________________</w:t>
      </w:r>
    </w:p>
    <w:p w:rsidR="006D6A47" w:rsidRDefault="006D6A47" w:rsidP="008C720C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9 кружков. Закрась в таком порядке: два красных, один зелёный и так далее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6D6A47" w:rsidRDefault="006D6A47" w:rsidP="008C720C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Default="006D6A47" w:rsidP="008C720C">
      <w:pPr>
        <w:pStyle w:val="NoSpacing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Дорисуй ещё две фигуры. Обозначь числом общее количество фигур:</w:t>
      </w:r>
    </w:p>
    <w:p w:rsidR="006D6A47" w:rsidRDefault="006D6A47" w:rsidP="00A71B36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Pr="00A71B36" w:rsidRDefault="006D6A47" w:rsidP="00A71B36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85" style="position:absolute;left:0;text-align:left;margin-left:391.45pt;margin-top:6.75pt;width:22.5pt;height:24pt;z-index:251691520"/>
        </w:pict>
      </w: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6" type="#_x0000_t4" style="position:absolute;left:0;text-align:left;margin-left:197.75pt;margin-top:6.75pt;width:38.65pt;height:35.25pt;z-index:251690496"/>
        </w:pict>
      </w:r>
      <w:r>
        <w:rPr>
          <w:noProof/>
          <w:lang w:eastAsia="ru-RU"/>
        </w:rPr>
        <w:pict>
          <v:shape id="_x0000_s1087" type="#_x0000_t4" style="position:absolute;left:0;text-align:left;margin-left:144.6pt;margin-top:6.75pt;width:38.65pt;height:35.25pt;z-index:251689472"/>
        </w:pict>
      </w:r>
      <w:r>
        <w:rPr>
          <w:noProof/>
          <w:lang w:eastAsia="ru-RU"/>
        </w:rPr>
        <w:pict>
          <v:shape id="_x0000_s1088" type="#_x0000_t4" style="position:absolute;left:0;text-align:left;margin-left:88.8pt;margin-top:6.75pt;width:38.65pt;height:35.25pt;z-index:251688448"/>
        </w:pict>
      </w:r>
      <w:r>
        <w:rPr>
          <w:noProof/>
          <w:lang w:eastAsia="ru-RU"/>
        </w:rPr>
        <w:pict>
          <v:shape id="_x0000_s1089" type="#_x0000_t4" style="position:absolute;left:0;text-align:left;margin-left:30.4pt;margin-top:6.75pt;width:38.65pt;height:35.25pt;z-index:251687424"/>
        </w:pict>
      </w: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10792E">
      <w:pPr>
        <w:pStyle w:val="NoSpacing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Раскрась листочки так, чтобы жёлтый был между зеленым и красным, а  </w:t>
      </w:r>
    </w:p>
    <w:p w:rsidR="006D6A47" w:rsidRDefault="006D6A47" w:rsidP="0010792E">
      <w:pPr>
        <w:pStyle w:val="NoSpacing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справа от жёлтого – зеленый.</w:t>
      </w:r>
    </w:p>
    <w:p w:rsidR="006D6A47" w:rsidRDefault="006D6A47" w:rsidP="0010792E">
      <w:pPr>
        <w:pStyle w:val="NoSpacing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90" style="position:absolute;left:0;text-align:left;margin-left:100.95pt;margin-top:1.35pt;width:290.5pt;height:83.6pt;z-index:-251615744"/>
        </w:pic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43.5pt;height:54pt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43.5pt;height:54pt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43.5pt;height:54pt;visibility:visible">
            <v:imagedata r:id="rId11" o:title=""/>
          </v:shape>
        </w:pict>
      </w: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Запиши цифрой количество лучей у солнышка.</w: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1" type="#_x0000_t32" style="position:absolute;left:0;text-align:left;margin-left:166.3pt;margin-top:5.85pt;width:6.75pt;height:11.25pt;flip:x;z-index:251709952" o:connectortype="straight"/>
        </w:pict>
      </w:r>
      <w:r>
        <w:rPr>
          <w:noProof/>
          <w:lang w:eastAsia="ru-RU"/>
        </w:rPr>
        <w:pict>
          <v:shape id="_x0000_s1092" type="#_x0000_t32" style="position:absolute;left:0;text-align:left;margin-left:153.55pt;margin-top:5.85pt;width:9pt;height:11.25pt;z-index:251721216" o:connectortype="straight"/>
        </w:pict>
      </w:r>
      <w:r>
        <w:rPr>
          <w:noProof/>
          <w:lang w:eastAsia="ru-RU"/>
        </w:rPr>
        <w:pict>
          <v:shape id="_x0000_s1093" type="#_x0000_t32" style="position:absolute;left:0;text-align:left;margin-left:436.3pt;margin-top:.6pt;width:.75pt;height:12pt;flip:y;z-index:251731456" o:connectortype="straight"/>
        </w:pict>
      </w:r>
      <w:r>
        <w:rPr>
          <w:noProof/>
          <w:lang w:eastAsia="ru-RU"/>
        </w:rPr>
        <w:pict>
          <v:shape id="_x0000_s1094" type="#_x0000_t32" style="position:absolute;left:0;text-align:left;margin-left:420.55pt;margin-top:11.1pt;width:8.25pt;height:6pt;flip:x y;z-index:251733504" o:connectortype="straight"/>
        </w:pict>
      </w:r>
      <w:r>
        <w:rPr>
          <w:noProof/>
          <w:lang w:eastAsia="ru-RU"/>
        </w:rPr>
        <w:pict>
          <v:shape id="_x0000_s1095" type="#_x0000_t32" style="position:absolute;left:0;text-align:left;margin-left:443.8pt;margin-top:12.6pt;width:11.25pt;height:4.5pt;flip:y;z-index:251732480" o:connectortype="straight"/>
        </w:pict>
      </w:r>
      <w:r>
        <w:rPr>
          <w:noProof/>
          <w:lang w:eastAsia="ru-RU"/>
        </w:rPr>
        <w:pict>
          <v:shape id="_x0000_s1096" type="#_x0000_t32" style="position:absolute;left:0;text-align:left;margin-left:246.55pt;margin-top:12.6pt;width:6.75pt;height:6pt;flip:x y;z-index:251726336" o:connectortype="straight"/>
        </w:pict>
      </w:r>
      <w:r>
        <w:rPr>
          <w:noProof/>
          <w:lang w:eastAsia="ru-RU"/>
        </w:rPr>
        <w:pict>
          <v:shape id="_x0000_s1097" type="#_x0000_t32" style="position:absolute;left:0;text-align:left;margin-left:335.8pt;margin-top:11.1pt;width:8.25pt;height:3.75pt;z-index:251722240" o:connectortype="straight"/>
        </w:pict>
      </w:r>
      <w:r>
        <w:rPr>
          <w:noProof/>
          <w:lang w:eastAsia="ru-RU"/>
        </w:rPr>
        <w:pict>
          <v:shape id="_x0000_s1098" type="#_x0000_t32" style="position:absolute;left:0;text-align:left;margin-left:358.3pt;margin-top:11.1pt;width:8.25pt;height:3.75pt;flip:y;z-index:251719168" o:connectortype="straight"/>
        </w:pict>
      </w:r>
      <w:r>
        <w:rPr>
          <w:noProof/>
          <w:lang w:eastAsia="ru-RU"/>
        </w:rPr>
        <w:pict>
          <v:shape id="_x0000_s1099" type="#_x0000_t32" style="position:absolute;left:0;text-align:left;margin-left:268.3pt;margin-top:14.85pt;width:8.25pt;height:3.75pt;flip:y;z-index:251718144" o:connectortype="straight"/>
        </w:pict>
      </w:r>
      <w:r>
        <w:rPr>
          <w:noProof/>
          <w:lang w:eastAsia="ru-RU"/>
        </w:rPr>
        <w:pict>
          <v:shape id="_x0000_s1100" type="#_x0000_t32" style="position:absolute;left:0;text-align:left;margin-left:44.8pt;margin-top:14.85pt;width:7.5pt;height:6pt;z-index:251713024" o:connectortype="straight"/>
        </w:pict>
      </w:r>
      <w:r>
        <w:rPr>
          <w:noProof/>
          <w:lang w:eastAsia="ru-RU"/>
        </w:rPr>
        <w:pict>
          <v:shape id="_x0000_s1101" type="#_x0000_t32" style="position:absolute;left:0;text-align:left;margin-left:260.05pt;margin-top:5.85pt;width:.75pt;height:11.25pt;flip:x;z-index:251710976" o:connectortype="straight"/>
        </w:pict>
      </w:r>
      <w:r>
        <w:rPr>
          <w:noProof/>
          <w:lang w:eastAsia="ru-RU"/>
        </w:rPr>
        <w:pict>
          <v:shape id="_x0000_s1102" type="#_x0000_t32" style="position:absolute;left:0;text-align:left;margin-left:59.8pt;margin-top:5.85pt;width:.75pt;height:11.25pt;flip:x;z-index:251706880" o:connectortype="straight"/>
        </w:pict>
      </w:r>
      <w:r>
        <w:rPr>
          <w:noProof/>
          <w:lang w:eastAsia="ru-RU"/>
        </w:rPr>
        <w:pict>
          <v:oval id="_x0000_s1103" style="position:absolute;left:0;text-align:left;margin-left:428.8pt;margin-top:14.85pt;width:15pt;height:14.25pt;z-index:251705856"/>
        </w:pict>
      </w:r>
      <w:r>
        <w:rPr>
          <w:noProof/>
          <w:lang w:eastAsia="ru-RU"/>
        </w:rPr>
        <w:pict>
          <v:oval id="_x0000_s1104" style="position:absolute;left:0;text-align:left;margin-left:344.05pt;margin-top:14.85pt;width:15pt;height:14.25pt;z-index:251704832"/>
        </w:pic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05" style="position:absolute;left:0;text-align:left;margin-left:374.05pt;margin-top:15.25pt;width:13.5pt;height:15.75pt;z-index:251742720"/>
        </w:pict>
      </w:r>
      <w:r>
        <w:rPr>
          <w:noProof/>
          <w:lang w:eastAsia="ru-RU"/>
        </w:rPr>
        <w:pict>
          <v:rect id="_x0000_s1106" style="position:absolute;left:0;text-align:left;margin-left:282.55pt;margin-top:15.25pt;width:13.5pt;height:15.75pt;z-index:251741696"/>
        </w:pict>
      </w:r>
      <w:r>
        <w:rPr>
          <w:noProof/>
          <w:lang w:eastAsia="ru-RU"/>
        </w:rPr>
        <w:pict>
          <v:shape id="_x0000_s1107" type="#_x0000_t32" style="position:absolute;left:0;text-align:left;margin-left:173.05pt;margin-top:2.5pt;width:12pt;height:2.25pt;flip:y;z-index:251724288" o:connectortype="straight"/>
        </w:pict>
      </w:r>
      <w:r>
        <w:rPr>
          <w:noProof/>
          <w:lang w:eastAsia="ru-RU"/>
        </w:rPr>
        <w:pict>
          <v:shape id="_x0000_s1108" type="#_x0000_t32" style="position:absolute;left:0;text-align:left;margin-left:146.05pt;margin-top:2.55pt;width:12pt;height:2.2pt;flip:x y;z-index:251735552" o:connectortype="straight"/>
        </w:pict>
      </w:r>
      <w:r>
        <w:rPr>
          <w:noProof/>
          <w:lang w:eastAsia="ru-RU"/>
        </w:rPr>
        <w:pict>
          <v:shape id="_x0000_s1109" type="#_x0000_t32" style="position:absolute;left:0;text-align:left;margin-left:149.8pt;margin-top:15.25pt;width:9pt;height:9pt;flip:x;z-index:251707904" o:connectortype="straight"/>
        </w:pict>
      </w:r>
      <w:r>
        <w:rPr>
          <w:noProof/>
          <w:lang w:eastAsia="ru-RU"/>
        </w:rPr>
        <w:pict>
          <v:shape id="_x0000_s1110" type="#_x0000_t32" style="position:absolute;left:0;text-align:left;margin-left:173.05pt;margin-top:15.25pt;width:7.5pt;height:9pt;z-index:251714048" o:connectortype="straight"/>
        </w:pict>
      </w:r>
      <w:r>
        <w:rPr>
          <w:noProof/>
          <w:lang w:eastAsia="ru-RU"/>
        </w:rPr>
        <w:pict>
          <v:shape id="_x0000_s1111" type="#_x0000_t32" style="position:absolute;left:0;text-align:left;margin-left:436.3pt;margin-top:13pt;width:7.5pt;height:11.25pt;z-index:251712000" o:connectortype="straight"/>
        </w:pict>
      </w:r>
      <w:r>
        <w:rPr>
          <w:noProof/>
          <w:lang w:eastAsia="ru-RU"/>
        </w:rPr>
        <w:pict>
          <v:shape id="_x0000_s1112" type="#_x0000_t32" style="position:absolute;left:0;text-align:left;margin-left:428.8pt;margin-top:13pt;width:6.75pt;height:8.25pt;flip:x;z-index:251738624" o:connectortype="straight"/>
        </w:pict>
      </w:r>
      <w:r>
        <w:rPr>
          <w:noProof/>
          <w:lang w:eastAsia="ru-RU"/>
        </w:rPr>
        <w:pict>
          <v:shape id="_x0000_s1113" type="#_x0000_t32" style="position:absolute;left:0;text-align:left;margin-left:416.05pt;margin-top:4.75pt;width:12.75pt;height:0;flip:x;z-index:251737600" o:connectortype="straight"/>
        </w:pict>
      </w:r>
      <w:r>
        <w:rPr>
          <w:noProof/>
          <w:lang w:eastAsia="ru-RU"/>
        </w:rPr>
        <w:pict>
          <v:shape id="_x0000_s1114" type="#_x0000_t32" style="position:absolute;left:0;text-align:left;margin-left:443.8pt;margin-top:4.75pt;width:11.25pt;height:0;z-index:251736576" o:connectortype="straight"/>
        </w:pict>
      </w:r>
      <w:r>
        <w:rPr>
          <w:noProof/>
          <w:lang w:eastAsia="ru-RU"/>
        </w:rPr>
        <w:pict>
          <v:shape id="_x0000_s1115" type="#_x0000_t32" style="position:absolute;left:0;text-align:left;margin-left:443.8pt;margin-top:10.75pt;width:11.25pt;height:6pt;z-index:251734528" o:connectortype="straight"/>
        </w:pict>
      </w:r>
      <w:r>
        <w:rPr>
          <w:noProof/>
          <w:lang w:eastAsia="ru-RU"/>
        </w:rPr>
        <w:pict>
          <v:shape id="_x0000_s1116" type="#_x0000_t32" style="position:absolute;left:0;text-align:left;margin-left:71.05pt;margin-top:9.3pt;width:8.25pt;height:0;z-index:251729408" o:connectortype="straight"/>
        </w:pict>
      </w:r>
      <w:r>
        <w:rPr>
          <w:noProof/>
          <w:lang w:eastAsia="ru-RU"/>
        </w:rPr>
        <w:pict>
          <v:shape id="_x0000_s1117" type="#_x0000_t32" style="position:absolute;left:0;text-align:left;margin-left:37.3pt;margin-top:9.3pt;width:11.25pt;height:0;flip:x;z-index:251730432" o:connectortype="straight"/>
        </w:pict>
      </w:r>
      <w:r>
        <w:rPr>
          <w:noProof/>
          <w:lang w:eastAsia="ru-RU"/>
        </w:rPr>
        <w:pict>
          <v:shape id="_x0000_s1118" type="#_x0000_t32" style="position:absolute;left:0;text-align:left;margin-left:44.8pt;margin-top:13pt;width:7.5pt;height:6pt;flip:x;z-index:251727360" o:connectortype="straight"/>
        </w:pict>
      </w:r>
      <w:r>
        <w:rPr>
          <w:noProof/>
          <w:lang w:eastAsia="ru-RU"/>
        </w:rPr>
        <w:pict>
          <v:shape id="_x0000_s1119" type="#_x0000_t32" style="position:absolute;left:0;text-align:left;margin-left:67.3pt;margin-top:13pt;width:8.25pt;height:7.5pt;z-index:251728384" o:connectortype="straight"/>
        </w:pict>
      </w:r>
      <w:r>
        <w:rPr>
          <w:noProof/>
          <w:lang w:eastAsia="ru-RU"/>
        </w:rPr>
        <w:pict>
          <v:shape id="_x0000_s1120" type="#_x0000_t32" style="position:absolute;left:0;text-align:left;margin-left:269.05pt;margin-top:13pt;width:7.5pt;height:6pt;z-index:251715072" o:connectortype="straight"/>
        </w:pict>
      </w:r>
      <w:r>
        <w:rPr>
          <w:noProof/>
          <w:lang w:eastAsia="ru-RU"/>
        </w:rPr>
        <w:pict>
          <v:shape id="_x0000_s1121" type="#_x0000_t32" style="position:absolute;left:0;text-align:left;margin-left:242.8pt;margin-top:10.75pt;width:10.5pt;height:4.5pt;flip:x;z-index:251725312" o:connectortype="straight"/>
        </w:pict>
      </w:r>
      <w:r>
        <w:rPr>
          <w:noProof/>
          <w:lang w:eastAsia="ru-RU"/>
        </w:rPr>
        <w:pict>
          <v:shape id="_x0000_s1122" type="#_x0000_t32" style="position:absolute;left:0;text-align:left;margin-left:335.8pt;margin-top:10.75pt;width:8.25pt;height:6pt;flip:x;z-index:251723264" o:connectortype="straight"/>
        </w:pict>
      </w:r>
      <w:r>
        <w:rPr>
          <w:noProof/>
          <w:lang w:eastAsia="ru-RU"/>
        </w:rPr>
        <w:pict>
          <v:shape id="_x0000_s1123" type="#_x0000_t32" style="position:absolute;left:0;text-align:left;margin-left:420.55pt;margin-top:9.25pt;width:8.25pt;height:3.75pt;flip:y;z-index:251720192" o:connectortype="straight"/>
        </w:pict>
      </w:r>
      <w:r>
        <w:rPr>
          <w:noProof/>
          <w:lang w:eastAsia="ru-RU"/>
        </w:rPr>
        <w:pict>
          <v:shape id="_x0000_s1124" type="#_x0000_t32" style="position:absolute;left:0;text-align:left;margin-left:67.3pt;margin-top:1pt;width:8.25pt;height:3.75pt;flip:y;z-index:251717120" o:connectortype="straight"/>
        </w:pict>
      </w:r>
      <w:r>
        <w:rPr>
          <w:noProof/>
          <w:lang w:eastAsia="ru-RU"/>
        </w:rPr>
        <w:pict>
          <v:shape id="_x0000_s1125" type="#_x0000_t32" style="position:absolute;left:0;text-align:left;margin-left:359.05pt;margin-top:10.75pt;width:7.5pt;height:6pt;z-index:251716096" o:connectortype="straight"/>
        </w:pict>
      </w:r>
      <w:r>
        <w:rPr>
          <w:noProof/>
          <w:lang w:eastAsia="ru-RU"/>
        </w:rPr>
        <w:pict>
          <v:shape id="_x0000_s1126" type="#_x0000_t32" style="position:absolute;left:0;text-align:left;margin-left:59.05pt;margin-top:15.25pt;width:.75pt;height:11.25pt;flip:x;z-index:251708928" o:connectortype="straight"/>
        </w:pict>
      </w:r>
      <w:r>
        <w:rPr>
          <w:noProof/>
          <w:lang w:eastAsia="ru-RU"/>
        </w:rPr>
        <w:pict>
          <v:oval id="_x0000_s1127" style="position:absolute;left:0;text-align:left;margin-left:253.3pt;margin-top:1pt;width:15pt;height:14.25pt;z-index:251703808"/>
        </w:pict>
      </w:r>
      <w:r>
        <w:rPr>
          <w:noProof/>
          <w:lang w:eastAsia="ru-RU"/>
        </w:rPr>
        <w:pict>
          <v:oval id="_x0000_s1128" style="position:absolute;left:0;text-align:left;margin-left:158.05pt;margin-top:1pt;width:15pt;height:14.25pt;z-index:251702784"/>
        </w:pict>
      </w:r>
      <w:r>
        <w:rPr>
          <w:noProof/>
          <w:lang w:eastAsia="ru-RU"/>
        </w:rPr>
        <w:pict>
          <v:oval id="_x0000_s1129" style="position:absolute;left:0;text-align:left;margin-left:52.3pt;margin-top:1pt;width:15pt;height:14.25pt;z-index:251701760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30" style="position:absolute;left:0;text-align:left;margin-left:464.8pt;margin-top:.65pt;width:13.5pt;height:15.75pt;z-index:251743744"/>
        </w:pict>
      </w:r>
      <w:r>
        <w:rPr>
          <w:noProof/>
          <w:lang w:eastAsia="ru-RU"/>
        </w:rPr>
        <w:pict>
          <v:rect id="_x0000_s1131" style="position:absolute;left:0;text-align:left;margin-left:191.05pt;margin-top:.65pt;width:13.5pt;height:15.75pt;z-index:251740672"/>
        </w:pict>
      </w:r>
      <w:r>
        <w:rPr>
          <w:noProof/>
          <w:lang w:eastAsia="ru-RU"/>
        </w:rPr>
        <w:pict>
          <v:rect id="_x0000_s1132" style="position:absolute;left:0;text-align:left;margin-left:86.8pt;margin-top:.65pt;width:13.5pt;height:15.75pt;z-index:251739648"/>
        </w:pict>
      </w:r>
    </w:p>
    <w:p w:rsidR="006D6A47" w:rsidRDefault="006D6A47" w:rsidP="0010792E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6D6A47" w:rsidRPr="00AF5E90" w:rsidRDefault="006D6A47" w:rsidP="00AF5E90">
      <w:pPr>
        <w:pStyle w:val="NoSpacing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pict>
          <v:shape id="_x0000_s1133" type="#_x0000_t75" alt="Малина и вишня" style="position:absolute;margin-left:157.1pt;margin-top:13.3pt;width:192.15pt;height:103.45pt;z-index:-251505152;visibility:visible">
            <v:imagedata r:id="rId12" o:title=""/>
          </v:shape>
        </w:pict>
      </w:r>
      <w:r w:rsidRPr="00AF5E90">
        <w:rPr>
          <w:rFonts w:ascii="Times New Roman" w:hAnsi="Times New Roman"/>
          <w:sz w:val="28"/>
          <w:szCs w:val="24"/>
        </w:rPr>
        <w:t xml:space="preserve">8. Что на этом рисунке расположено </w:t>
      </w:r>
      <w:r w:rsidRPr="004D7E66">
        <w:rPr>
          <w:rFonts w:ascii="Times New Roman" w:hAnsi="Times New Roman"/>
          <w:b/>
          <w:sz w:val="28"/>
          <w:szCs w:val="24"/>
        </w:rPr>
        <w:t>правее:</w:t>
      </w:r>
      <w:r w:rsidRPr="00AF5E90">
        <w:rPr>
          <w:rFonts w:ascii="Times New Roman" w:hAnsi="Times New Roman"/>
          <w:sz w:val="28"/>
          <w:szCs w:val="24"/>
        </w:rPr>
        <w:t xml:space="preserve"> ягоды малины или вишни? Правильный ответ обведи </w:t>
      </w:r>
      <w:r w:rsidRPr="004D7E66">
        <w:rPr>
          <w:rFonts w:ascii="Times New Roman" w:hAnsi="Times New Roman"/>
          <w:b/>
          <w:sz w:val="28"/>
          <w:szCs w:val="24"/>
        </w:rPr>
        <w:t>синим</w:t>
      </w:r>
      <w:r w:rsidRPr="00AF5E90">
        <w:rPr>
          <w:rFonts w:ascii="Times New Roman" w:hAnsi="Times New Roman"/>
          <w:sz w:val="28"/>
          <w:szCs w:val="24"/>
        </w:rPr>
        <w:t xml:space="preserve"> карандашом.</w:t>
      </w:r>
    </w:p>
    <w:p w:rsidR="006D6A47" w:rsidRPr="00AF5E90" w:rsidRDefault="006D6A47" w:rsidP="00AF5E90">
      <w:pPr>
        <w:pStyle w:val="NoSpacing"/>
        <w:rPr>
          <w:rFonts w:ascii="Times New Roman" w:hAnsi="Times New Roman"/>
          <w:b/>
          <w:sz w:val="28"/>
          <w:szCs w:val="24"/>
        </w:rPr>
      </w:pPr>
      <w:r w:rsidRPr="00AF5E90">
        <w:rPr>
          <w:rFonts w:ascii="Times New Roman" w:hAnsi="Times New Roman"/>
          <w:b/>
          <w:sz w:val="28"/>
          <w:szCs w:val="24"/>
        </w:rPr>
        <w:br/>
      </w:r>
    </w:p>
    <w:p w:rsidR="006D6A47" w:rsidRDefault="006D6A47" w:rsidP="00C81438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6D6A47" w:rsidRPr="00C81438" w:rsidRDefault="006D6A47" w:rsidP="00C81438">
      <w:pPr>
        <w:pStyle w:val="NoSpacing"/>
        <w:rPr>
          <w:rStyle w:val="Strong"/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Проверочная работа </w:t>
      </w:r>
      <w:r w:rsidRPr="00C81438">
        <w:rPr>
          <w:rFonts w:ascii="Times New Roman" w:hAnsi="Times New Roman"/>
          <w:b/>
          <w:sz w:val="28"/>
          <w:szCs w:val="24"/>
        </w:rPr>
        <w:t xml:space="preserve"> по теме: «</w:t>
      </w:r>
      <w:r w:rsidRPr="00C81438">
        <w:rPr>
          <w:rStyle w:val="Strong"/>
          <w:rFonts w:ascii="Times New Roman" w:hAnsi="Times New Roman"/>
          <w:sz w:val="28"/>
          <w:szCs w:val="24"/>
        </w:rPr>
        <w:t xml:space="preserve">Сравнение предметов и групп предметов. </w:t>
      </w: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Style w:val="Strong"/>
          <w:rFonts w:ascii="Times New Roman" w:hAnsi="Times New Roman"/>
          <w:sz w:val="28"/>
          <w:szCs w:val="24"/>
        </w:rPr>
        <w:t xml:space="preserve">                                   </w:t>
      </w:r>
      <w:r w:rsidRPr="00C81438">
        <w:rPr>
          <w:rStyle w:val="Strong"/>
          <w:rFonts w:ascii="Times New Roman" w:hAnsi="Times New Roman"/>
          <w:sz w:val="28"/>
          <w:szCs w:val="24"/>
        </w:rPr>
        <w:t>Пространственные и временные представления»</w:t>
      </w:r>
      <w:r w:rsidRPr="00C81438">
        <w:rPr>
          <w:rFonts w:ascii="Times New Roman" w:hAnsi="Times New Roman"/>
          <w:b/>
          <w:sz w:val="32"/>
        </w:rPr>
        <w:t xml:space="preserve">  </w:t>
      </w:r>
      <w:r>
        <w:rPr>
          <w:rFonts w:ascii="Times New Roman" w:hAnsi="Times New Roman"/>
          <w:b/>
          <w:sz w:val="32"/>
        </w:rPr>
        <w:t>(4 урок)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4"/>
        <w:gridCol w:w="4928"/>
      </w:tblGrid>
      <w:tr w:rsidR="006D6A47" w:rsidRPr="00872AA0" w:rsidTr="00C81438">
        <w:tc>
          <w:tcPr>
            <w:tcW w:w="5244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1.  Нарисуйте рядом столько же кругов.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rect id="_x0000_s1134" style="position:absolute;margin-left:156.45pt;margin-top:5.65pt;width:22.5pt;height:24pt;z-index:251637248"/>
              </w:pict>
            </w:r>
            <w:r>
              <w:rPr>
                <w:noProof/>
                <w:lang w:eastAsia="ru-RU"/>
              </w:rPr>
              <w:pict>
                <v:rect id="_x0000_s1135" style="position:absolute;margin-left:118.95pt;margin-top:5.65pt;width:22.5pt;height:24pt;z-index:251636224"/>
              </w:pict>
            </w:r>
            <w:r>
              <w:rPr>
                <w:noProof/>
                <w:lang w:eastAsia="ru-RU"/>
              </w:rPr>
              <w:pict>
                <v:rect id="_x0000_s1136" style="position:absolute;margin-left:81.45pt;margin-top:5.65pt;width:22.5pt;height:24pt;z-index:251635200"/>
              </w:pict>
            </w:r>
            <w:r>
              <w:rPr>
                <w:noProof/>
                <w:lang w:eastAsia="ru-RU"/>
              </w:rPr>
              <w:pict>
                <v:rect id="_x0000_s1137" style="position:absolute;margin-left:42.45pt;margin-top:5.65pt;width:22.5pt;height:24pt;z-index:251634176"/>
              </w:pict>
            </w:r>
            <w:r>
              <w:rPr>
                <w:noProof/>
                <w:lang w:eastAsia="ru-RU"/>
              </w:rPr>
              <w:pict>
                <v:rect id="_x0000_s1138" style="position:absolute;margin-left:7.95pt;margin-top:5.65pt;width:22.5pt;height:24pt;z-index:251633152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47" w:rsidRPr="00872AA0" w:rsidTr="00C81438">
        <w:trPr>
          <w:trHeight w:val="2005"/>
        </w:trPr>
        <w:tc>
          <w:tcPr>
            <w:tcW w:w="5244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2.  Нарисуйте рядом треугольников на 1 меньше, чем медведей.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39" type="#_x0000_t75" alt="мишка" style="position:absolute;margin-left:164.7pt;margin-top:11.7pt;width:47.25pt;height:52.2pt;z-index:251641344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0" o:spid="_x0000_s1140" type="#_x0000_t75" alt="мишка" style="position:absolute;margin-left:109.2pt;margin-top:11.7pt;width:47.25pt;height:52.2pt;z-index:251640320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9" o:spid="_x0000_s1141" type="#_x0000_t75" alt="мишка" style="position:absolute;margin-left:56.7pt;margin-top:7.95pt;width:47.25pt;height:52.2pt;z-index:251639296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42" type="#_x0000_t75" alt="мишка" style="position:absolute;margin-left:5.1pt;margin-top:7.95pt;width:47.25pt;height:52.2pt;z-index:251638272;visibility:visible">
                  <v:imagedata r:id="rId13" o:title=""/>
                </v:shape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47" w:rsidRPr="00872AA0" w:rsidTr="00C81438">
        <w:tc>
          <w:tcPr>
            <w:tcW w:w="5244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3. Нарисуйте рядом квадратов на 1 больше, чем зайчиков.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43" type="#_x0000_t75" alt="tv-11_" style="position:absolute;margin-left:141.45pt;margin-top:5.65pt;width:48pt;height:68.25pt;z-index:251644416;visibility:visible">
                  <v:imagedata r:id="rId1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44" type="#_x0000_t75" alt="tv-11_" style="position:absolute;margin-left:70.95pt;margin-top:5.65pt;width:48pt;height:68.25pt;z-index:251643392;visibility:visible">
                  <v:imagedata r:id="rId1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2" o:spid="_x0000_s1145" type="#_x0000_t75" alt="tv-11_" style="position:absolute;margin-left:4.35pt;margin-top:5.65pt;width:48pt;height:68.25pt;z-index:251642368;visibility:visible">
                  <v:imagedata r:id="rId14" o:title=""/>
                </v:shape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47" w:rsidRPr="00872AA0" w:rsidTr="00C81438">
        <w:tc>
          <w:tcPr>
            <w:tcW w:w="10172" w:type="dxa"/>
            <w:gridSpan w:val="2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4.  Раскрасьте флажок, который направлен вправо: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rect id="_x0000_s1146" style="position:absolute;margin-left:288.45pt;margin-top:-.5pt;width:30.8pt;height:27.75pt;z-index:251647488"/>
              </w:pict>
            </w:r>
            <w:r>
              <w:rPr>
                <w:noProof/>
                <w:lang w:eastAsia="ru-RU"/>
              </w:rPr>
              <w:pict>
                <v:rect id="_x0000_s1147" style="position:absolute;margin-left:142.2pt;margin-top:-.5pt;width:30.8pt;height:27.75pt;z-index:251645440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48" type="#_x0000_t32" style="position:absolute;margin-left:319.25pt;margin-top:-.35pt;width:0;height:26.25pt;z-index:251648512" o:connectortype="straight"/>
              </w:pict>
            </w:r>
            <w:r>
              <w:rPr>
                <w:noProof/>
                <w:lang w:eastAsia="ru-RU"/>
              </w:rPr>
              <w:pict>
                <v:shape id="_x0000_s1149" type="#_x0000_t32" style="position:absolute;margin-left:142.2pt;margin-top:-.35pt;width:0;height:26.25pt;z-index:251646464" o:connectortype="straight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47" w:rsidRPr="00872AA0" w:rsidTr="00C81438">
        <w:tc>
          <w:tcPr>
            <w:tcW w:w="10172" w:type="dxa"/>
            <w:gridSpan w:val="2"/>
          </w:tcPr>
          <w:p w:rsidR="006D6A47" w:rsidRPr="00872AA0" w:rsidRDefault="006D6A47" w:rsidP="00D410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 xml:space="preserve">5. Кого больше: рыбок или котят? (При выполнении данного задания дети соединяют стрелочками пару: рыбка - кот, а «лишний» предмет обводят кружком.) 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4" o:spid="_x0000_s1150" type="#_x0000_t75" alt="рыбка" style="position:absolute;margin-left:298.95pt;margin-top:13pt;width:51pt;height:54.75pt;z-index:251654656;visibility:visible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5" o:spid="_x0000_s1151" type="#_x0000_t75" alt="рыбка" style="position:absolute;margin-left:372.45pt;margin-top:13pt;width:51pt;height:54.75pt;z-index:251655680;visibility:visible">
                  <v:imagedata r:id="rId15" o:title=""/>
                </v:shape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1" o:spid="_x0000_s1152" type="#_x0000_t75" alt="рыбка" style="position:absolute;margin-left:98pt;margin-top:2.9pt;width:51pt;height:54.75pt;z-index:251651584;visibility:visible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53" type="#_x0000_t75" alt="рыбка" style="position:absolute;margin-left:164.7pt;margin-top:2.9pt;width:51pt;height:54.75pt;z-index:251653632;visibility:visible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54" type="#_x0000_t75" alt="рыбка" style="position:absolute;margin-left:230.75pt;margin-top:2.95pt;width:51pt;height:54.75pt;z-index:251652608;visibility:visible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9" o:spid="_x0000_s1155" type="#_x0000_t75" alt="рыбка" style="position:absolute;margin-left:19.95pt;margin-top:-.75pt;width:51pt;height:54.75pt;z-index:251649536;visibility:visible">
                  <v:imagedata r:id="rId15" o:title=""/>
                </v:shape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0" o:spid="_x0000_s1156" type="#_x0000_t75" alt="кот" style="position:absolute;margin-left:390.45pt;margin-top:3pt;width:54.8pt;height:76.9pt;z-index:251660800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9" o:spid="_x0000_s1157" type="#_x0000_t75" alt="кот" style="position:absolute;margin-left:319.25pt;margin-top:3.05pt;width:54.8pt;height:76.9pt;z-index:251659776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8" o:spid="_x0000_s1158" type="#_x0000_t75" alt="кот" style="position:absolute;margin-left:257.05pt;margin-top:3.05pt;width:54.8pt;height:76.9pt;z-index:251658752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1" o:spid="_x0000_s1159" type="#_x0000_t75" alt="кот" style="position:absolute;margin-left:134.65pt;margin-top:6.75pt;width:54.8pt;height:76.9pt;z-index:251661824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60" type="#_x0000_t75" alt="кот" style="position:absolute;margin-left:189.45pt;margin-top:6.75pt;width:54.8pt;height:76.9pt;z-index:251657728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6" o:spid="_x0000_s1161" type="#_x0000_t75" alt="кот" style="position:absolute;margin-left:74.75pt;margin-top:6.8pt;width:54.8pt;height:76.9pt;z-index:251656704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162" type="#_x0000_t75" alt="кот" style="position:absolute;margin-left:7.95pt;margin-top:3.1pt;width:54.8pt;height:76.9pt;z-index:251650560;visibility:visible">
                  <v:imagedata r:id="rId16" o:title=""/>
                </v:shape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47" w:rsidRPr="00872AA0" w:rsidTr="00C81438">
        <w:tc>
          <w:tcPr>
            <w:tcW w:w="10172" w:type="dxa"/>
            <w:gridSpan w:val="2"/>
          </w:tcPr>
          <w:p w:rsidR="006D6A47" w:rsidRPr="00872AA0" w:rsidRDefault="006D6A47" w:rsidP="00D410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6. Продолжите рисунок, соблюдая правило:</w: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_x0000_s1163" style="position:absolute;margin-left:149pt;margin-top:8.85pt;width:31.55pt;height:33pt;z-index:251667968"/>
              </w:pict>
            </w:r>
            <w:r>
              <w:rPr>
                <w:noProof/>
                <w:lang w:eastAsia="ru-RU"/>
              </w:rPr>
              <w:pict>
                <v:oval id="_x0000_s1164" style="position:absolute;margin-left:98pt;margin-top:8.85pt;width:31.55pt;height:33pt;z-index:251665920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_x0000_s1165" style="position:absolute;margin-left:238.95pt;margin-top:1.4pt;width:22.5pt;height:24.05pt;z-index:251674112"/>
              </w:pict>
            </w:r>
            <w:r>
              <w:rPr>
                <w:noProof/>
                <w:lang w:eastAsia="ru-RU"/>
              </w:rPr>
              <w:pict>
                <v:oval id="_x0000_s1166" style="position:absolute;margin-left:17pt;margin-top:1.4pt;width:22.5pt;height:24.05pt;z-index:251673088"/>
              </w:pict>
            </w:r>
            <w:r>
              <w:rPr>
                <w:noProof/>
                <w:lang w:eastAsia="ru-RU"/>
              </w:rPr>
              <w:pict>
                <v:oval id="_x0000_s1167" style="position:absolute;margin-left:199.25pt;margin-top:1.4pt;width:22.5pt;height:24.05pt;z-index:251670016"/>
              </w:pict>
            </w:r>
            <w:r>
              <w:rPr>
                <w:noProof/>
                <w:lang w:eastAsia="ru-RU"/>
              </w:rPr>
              <w:pict>
                <v:oval id="_x0000_s1168" style="position:absolute;margin-left:56.7pt;margin-top:1.4pt;width:22.5pt;height:24.05pt;z-index:251664896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69" type="#_x0000_t32" style="position:absolute;margin-left:261.45pt;margin-top:-.2pt;width:17.2pt;height:.15pt;flip:x;z-index:251672064" o:connectortype="straight"/>
              </w:pict>
            </w:r>
            <w:r>
              <w:rPr>
                <w:noProof/>
                <w:lang w:eastAsia="ru-RU"/>
              </w:rPr>
              <w:pict>
                <v:shape id="_x0000_s1170" type="#_x0000_t32" style="position:absolute;margin-left:221.75pt;margin-top:.3pt;width:17.2pt;height:.15pt;flip:x;z-index:251671040" o:connectortype="straight"/>
              </w:pict>
            </w:r>
            <w:r>
              <w:rPr>
                <w:noProof/>
                <w:lang w:eastAsia="ru-RU"/>
              </w:rPr>
              <w:pict>
                <v:shape id="_x0000_s1171" type="#_x0000_t32" style="position:absolute;margin-left:180.55pt;margin-top:.1pt;width:18.7pt;height:.05pt;flip:x;z-index:251668992" o:connectortype="straight"/>
              </w:pict>
            </w:r>
            <w:r>
              <w:rPr>
                <w:noProof/>
                <w:lang w:eastAsia="ru-RU"/>
              </w:rPr>
              <w:pict>
                <v:shape id="_x0000_s1172" type="#_x0000_t32" style="position:absolute;margin-left:129.55pt;margin-top:.15pt;width:18.7pt;height:.05pt;flip:x;z-index:251666944" o:connectortype="straight"/>
              </w:pict>
            </w:r>
            <w:r>
              <w:rPr>
                <w:noProof/>
                <w:lang w:eastAsia="ru-RU"/>
              </w:rPr>
              <w:pict>
                <v:shape id="_x0000_s1173" type="#_x0000_t32" style="position:absolute;margin-left:79.3pt;margin-top:.25pt;width:18.7pt;height:.05pt;flip:x;z-index:251663872" o:connectortype="straight"/>
              </w:pict>
            </w:r>
            <w:r>
              <w:rPr>
                <w:noProof/>
                <w:lang w:eastAsia="ru-RU"/>
              </w:rPr>
              <w:pict>
                <v:shape id="_x0000_s1174" type="#_x0000_t32" style="position:absolute;margin-left:39.5pt;margin-top:.3pt;width:17.2pt;height:.15pt;flip:x;z-index:251662848" o:connectortype="straight"/>
              </w:pict>
            </w: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>
        <w:rPr>
          <w:noProof/>
          <w:lang w:eastAsia="ru-RU"/>
        </w:rPr>
        <w:pict>
          <v:shape id="Рисунок 66" o:spid="_x0000_s1175" type="#_x0000_t75" style="position:absolute;margin-left:99.4pt;margin-top:23.75pt;width:258.95pt;height:58.9pt;z-index:-251641344;visibility:visible;mso-position-horizontal-relative:text;mso-position-vertical-relative:text">
            <v:imagedata r:id="rId17" o:title=""/>
          </v:shape>
        </w:pict>
      </w:r>
      <w:r w:rsidRPr="00D410D2">
        <w:rPr>
          <w:rFonts w:ascii="Times New Roman" w:hAnsi="Times New Roman"/>
          <w:sz w:val="32"/>
        </w:rPr>
        <w:t>7.   Здесь нарисовано семь чашек.</w: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pict>
          <v:rect id="_x0000_s1176" style="position:absolute;margin-left:34pt;margin-top:3.7pt;width:28.95pt;height:22.45pt;z-index:251680256"/>
        </w:pict>
      </w: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>8. Елка растёт с правой стороны от домика.</w:t>
      </w:r>
    </w:p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>
        <w:rPr>
          <w:noProof/>
          <w:lang w:eastAsia="ru-RU"/>
        </w:rPr>
        <w:pict>
          <v:shape id="Рисунок 67" o:spid="_x0000_s1177" type="#_x0000_t75" style="position:absolute;margin-left:36pt;margin-top:6.05pt;width:256.5pt;height:139.4pt;z-index:-251640320;visibility:visible">
            <v:imagedata r:id="rId18" o:title=""/>
          </v:shape>
        </w:pic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pict>
          <v:rect id="_x0000_s1178" style="position:absolute;margin-left:-7.45pt;margin-top:5.3pt;width:30.85pt;height:24.3pt;z-index:251681280"/>
        </w:pic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 xml:space="preserve"> 9.  Предметы, которых больше, раскрась красным цветом.</w: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 w:rsidRPr="00C81438">
        <w:rPr>
          <w:rFonts w:ascii="Times New Roman" w:hAnsi="Times New Roman"/>
          <w:b/>
          <w:sz w:val="32"/>
        </w:rPr>
        <w:t xml:space="preserve"> </w: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pict>
          <v:shape id="Рисунок 68" o:spid="_x0000_s1179" type="#_x0000_t75" style="position:absolute;margin-left:31.5pt;margin-top:.95pt;width:216.45pt;height:97.85pt;z-index:-251639296;visibility:visible">
            <v:imagedata r:id="rId19" o:title=""/>
          </v:shape>
        </w:pic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 w:rsidRPr="00C81438">
        <w:rPr>
          <w:rFonts w:ascii="Times New Roman" w:hAnsi="Times New Roman"/>
          <w:b/>
          <w:sz w:val="32"/>
        </w:rPr>
        <w:t xml:space="preserve"> </w:t>
      </w:r>
      <w:r w:rsidRPr="00D410D2">
        <w:rPr>
          <w:rFonts w:ascii="Times New Roman" w:hAnsi="Times New Roman"/>
          <w:sz w:val="32"/>
        </w:rPr>
        <w:t>10 . Нарисуй столько снежков, чтобы их было меньше, чем снежинок.</w: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pict>
          <v:shape id="Рисунок 69" o:spid="_x0000_s1180" type="#_x0000_t75" style="position:absolute;margin-left:9pt;margin-top:15.5pt;width:327.75pt;height:32.65pt;z-index:-251638272;visibility:visible">
            <v:imagedata r:id="rId20" o:title=""/>
          </v:shape>
        </w:pic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______________________________________________________________</w:t>
      </w:r>
    </w:p>
    <w:p w:rsidR="006D6A47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D410D2" w:rsidRDefault="006D6A47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>11.  Одна ягода земляники ещё зелёная, а остальные уже красные. Раскрась ягоды.</w: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pict>
          <v:shape id="Рисунок 70" o:spid="_x0000_s1181" type="#_x0000_t75" style="position:absolute;margin-left:108.1pt;margin-top:6.05pt;width:154.55pt;height:134.6pt;z-index:-251637248;visibility:visible">
            <v:imagedata r:id="rId21" o:title=""/>
          </v:shape>
        </w:pict>
      </w: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Pr="00C81438" w:rsidRDefault="006D6A47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6D6A47" w:rsidRDefault="006D6A47" w:rsidP="00951C00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D6A47" w:rsidRDefault="006D6A47" w:rsidP="00951C0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</w:t>
      </w:r>
      <w:r w:rsidRPr="002A4E87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  <w:r>
        <w:rPr>
          <w:rFonts w:ascii="Times New Roman" w:hAnsi="Times New Roman"/>
          <w:b/>
          <w:sz w:val="28"/>
        </w:rPr>
        <w:t xml:space="preserve"> (6 урок)</w:t>
      </w:r>
    </w:p>
    <w:p w:rsidR="006D6A47" w:rsidRDefault="006D6A47" w:rsidP="00951C00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</w:t>
      </w:r>
      <w:r w:rsidRPr="00951C00">
        <w:rPr>
          <w:rFonts w:ascii="Times New Roman" w:hAnsi="Times New Roman"/>
          <w:b/>
          <w:i/>
          <w:sz w:val="28"/>
        </w:rPr>
        <w:t>1 вариант</w:t>
      </w:r>
    </w:p>
    <w:p w:rsidR="006D6A47" w:rsidRPr="002A4E87" w:rsidRDefault="006D6A47" w:rsidP="00951C00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Слева от бабочки нарисуй цветок:</w:t>
      </w:r>
    </w:p>
    <w:p w:rsidR="006D6A47" w:rsidRPr="002A4E87" w:rsidRDefault="006D6A47" w:rsidP="00951C00">
      <w:pPr>
        <w:jc w:val="center"/>
        <w:rPr>
          <w:rFonts w:ascii="Times New Roman" w:hAnsi="Times New Roman"/>
          <w:b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28" type="#_x0000_t75" alt="Женский форум LadyLi * Раскраски для детей" style="width:131.25pt;height:112.5pt;visibility:visible">
            <v:imagedata r:id="rId22" o:title="" croptop="2596f" cropbottom="5443f"/>
          </v:shape>
        </w:pict>
      </w:r>
    </w:p>
    <w:p w:rsidR="006D6A47" w:rsidRPr="002A4E87" w:rsidRDefault="006D6A47" w:rsidP="00951C0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Считая справа налево,  раскрась шестую грушу:</w:t>
      </w: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4" o:spid="_x0000_i1029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30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31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32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33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34" type="#_x0000_t75" alt="Груша" style="width:57.75pt;height:73.5pt;visibility:visible">
            <v:imagedata r:id="rId23" o:title="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35" type="#_x0000_t75" alt="Груша" style="width:57.75pt;height:73.5pt;visibility:visible">
            <v:imagedata r:id="rId23" o:title=""/>
          </v:shape>
        </w:pict>
      </w: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</w:p>
    <w:p w:rsidR="006D6A47" w:rsidRPr="002A4E87" w:rsidRDefault="006D6A47" w:rsidP="00951C0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Одна ягода земляники зеленая, а остальные красные. Раскрась ягоды.</w:t>
      </w:r>
    </w:p>
    <w:p w:rsidR="006D6A47" w:rsidRPr="002A4E87" w:rsidRDefault="006D6A47" w:rsidP="00951C0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pict>
          <v:shape id="Рисунок 7" o:spid="_x0000_s1182" type="#_x0000_t75" alt="Раскраски Клубника - Сайт для мам малышей" style="position:absolute;left:0;text-align:left;margin-left:175.75pt;margin-top:.3pt;width:171.65pt;height:167.4pt;z-index:-251918848;visibility:visible">
            <v:imagedata r:id="rId24" o:title="" croptop="8615f" cropbottom="6324f" gain="109227f" blacklevel="13107f"/>
          </v:shape>
        </w:pict>
      </w: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sz w:val="28"/>
        </w:rPr>
      </w:pPr>
    </w:p>
    <w:p w:rsidR="006D6A47" w:rsidRPr="002A4E87" w:rsidRDefault="006D6A47" w:rsidP="00951C0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столько зернышек, сколько куриц.</w:t>
      </w:r>
    </w:p>
    <w:p w:rsidR="006D6A47" w:rsidRPr="002A4E87" w:rsidRDefault="006D6A47" w:rsidP="00951C00">
      <w:pPr>
        <w:jc w:val="both"/>
        <w:rPr>
          <w:rFonts w:ascii="Times New Roman" w:hAnsi="Times New Roman"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3" o:spid="_x0000_i1036" type="#_x0000_t75" alt="раскраски курица скачать" style="width:89.25pt;height:106.5pt;visibility:visible">
            <v:imagedata r:id="rId25" o:title="" croptop="7589f" cropbottom="8743f" cropleft="6133f" cropright="5622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37" type="#_x0000_t75" alt="раскраски курица скачать" style="width:95.25pt;height:111.75pt;flip:x;visibility:visible">
            <v:imagedata r:id="rId26" o:title="" croptop="7592f" cropbottom="8737f" cropleft="6110f" cropright="5629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38" type="#_x0000_t75" alt="раскраски курица скачать" style="width:90pt;height:106.5pt;visibility:visible">
            <v:imagedata r:id="rId27" o:title="" croptop="7589f" cropbottom="8743f" cropleft="6110f" cropright="5633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39" type="#_x0000_t75" alt="раскраски курица скачать" style="width:89.25pt;height:105pt;flip:x;visibility:visible">
            <v:imagedata r:id="rId28" o:title="" croptop="7581f" cropbottom="8727f" cropleft="6133f" cropright="5622f"/>
          </v:shape>
        </w:pict>
      </w:r>
      <w:r>
        <w:rPr>
          <w:rFonts w:ascii="Times New Roman" w:hAnsi="Times New Roman"/>
          <w:noProof/>
          <w:sz w:val="28"/>
          <w:lang w:eastAsia="ru-RU"/>
        </w:rPr>
        <w:t>___________________________________________________________________</w:t>
      </w:r>
    </w:p>
    <w:p w:rsidR="006D6A47" w:rsidRPr="002A4E87" w:rsidRDefault="006D6A47" w:rsidP="00951C0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5 квадратов.</w:t>
      </w:r>
    </w:p>
    <w:p w:rsidR="006D6A47" w:rsidRDefault="006D6A47" w:rsidP="00951C00">
      <w:pPr>
        <w:rPr>
          <w:rFonts w:ascii="Times New Roman" w:hAnsi="Times New Roman"/>
          <w:sz w:val="28"/>
        </w:rPr>
      </w:pPr>
    </w:p>
    <w:p w:rsidR="006D6A47" w:rsidRPr="002A4E87" w:rsidRDefault="006D6A47" w:rsidP="00951C0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</w:t>
      </w:r>
      <w:r w:rsidRPr="002A4E87"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t xml:space="preserve">            </w:t>
      </w:r>
      <w:r w:rsidRPr="002A4E87">
        <w:rPr>
          <w:rFonts w:ascii="Times New Roman" w:hAnsi="Times New Roman"/>
          <w:b/>
          <w:sz w:val="28"/>
        </w:rPr>
        <w:t xml:space="preserve">Проверочная работа по теме «Подготовка к изучению чисел»                   </w:t>
      </w:r>
    </w:p>
    <w:p w:rsidR="006D6A47" w:rsidRPr="002A4E87" w:rsidRDefault="006D6A47" w:rsidP="00951C0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вариант</w:t>
      </w:r>
    </w:p>
    <w:p w:rsidR="006D6A47" w:rsidRPr="002A4E87" w:rsidRDefault="006D6A47" w:rsidP="00951C00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Справа от дерева нарисуй солнце:</w:t>
      </w:r>
    </w:p>
    <w:p w:rsidR="006D6A47" w:rsidRPr="002A4E87" w:rsidRDefault="006D6A47" w:rsidP="00951C00">
      <w:pPr>
        <w:jc w:val="center"/>
        <w:rPr>
          <w:rFonts w:ascii="Times New Roman" w:hAnsi="Times New Roman"/>
          <w:b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6" o:spid="_x0000_i1040" type="#_x0000_t75" alt="Раскраски деревья и кустарники. Скачать. Распечатать StranaK…" style="width:102pt;height:117pt;visibility:visible">
            <v:imagedata r:id="rId29" o:title="" croptop="4086f" cropbottom="6353f"/>
          </v:shape>
        </w:pict>
      </w:r>
    </w:p>
    <w:p w:rsidR="006D6A47" w:rsidRPr="002A4E87" w:rsidRDefault="006D6A47" w:rsidP="00951C0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Считая справа налево,  раскрась четвертую яблоко:</w:t>
      </w: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9" o:spid="_x0000_i1041" type="#_x0000_t75" alt="Яблоко" style="width:1in;height:86.25pt;visibility:visible">
            <v:imagedata r:id="rId30" o:title="" cropbottom="5130f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42" type="#_x0000_t75" alt="Яблоко" style="width:1in;height:86.25pt;visibility:visible">
            <v:imagedata r:id="rId30" o:title="" cropbottom="5130f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43" type="#_x0000_t75" alt="Яблоко" style="width:1in;height:86.25pt;visibility:visible">
            <v:imagedata r:id="rId30" o:title="" cropbottom="5130f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44" type="#_x0000_t75" alt="Яблоко" style="width:1in;height:86.25pt;visibility:visible">
            <v:imagedata r:id="rId30" o:title="" cropbottom="5130f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45" type="#_x0000_t75" alt="Яблоко" style="width:1in;height:86.25pt;visibility:visible">
            <v:imagedata r:id="rId30" o:title="" cropbottom="5130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46" type="#_x0000_t75" alt="Яблоко" style="width:1in;height:86.25pt;visibility:visible">
            <v:imagedata r:id="rId30" o:title="" cropbottom="5130f"/>
          </v:shape>
        </w:pict>
      </w:r>
    </w:p>
    <w:p w:rsidR="006D6A47" w:rsidRPr="002A4E87" w:rsidRDefault="006D6A47" w:rsidP="00951C0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столько грибов, сколько ёжиков.</w:t>
      </w:r>
    </w:p>
    <w:p w:rsidR="006D6A47" w:rsidRPr="002A4E87" w:rsidRDefault="006D6A47" w:rsidP="00951C00">
      <w:pPr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Рисунок 22" o:spid="_x0000_s1183" type="#_x0000_t75" alt="Ежик" style="position:absolute;left:0;text-align:left;margin-left:403.7pt;margin-top:-.25pt;width:118.35pt;height:72.8pt;z-index:251398656;visibility:visible">
            <v:imagedata r:id="rId31" o:title="" croptop="19441f" cropbottom="19213f" cropleft="2329f" cropright="3855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22" o:spid="_x0000_i1047" type="#_x0000_t75" alt="Ежик" style="width:87.75pt;height:56.25pt;flip:x;visibility:visible">
            <v:imagedata r:id="rId32" o:title="" croptop="19448f" cropbottom="19209f" cropleft="2320f" cropright="3845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48" type="#_x0000_t75" alt="Ежик" style="width:115.5pt;height:72.75pt;visibility:visible">
            <v:imagedata r:id="rId33" o:title="" croptop="19436f" cropbottom="19215f" cropleft="2333f" cropright="3864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49" type="#_x0000_t75" alt="Ежик" style="width:114.75pt;height:72.75pt;flip:x;visibility:visible">
            <v:imagedata r:id="rId34" o:title="" croptop="19436f" cropbottom="19215f" cropleft="2326f" cropright="3843f"/>
          </v:shape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50" type="#_x0000_t75" alt="Ежик" style="width:60.75pt;height:39pt;visibility:visible">
            <v:imagedata r:id="rId35" o:title="" croptop="19440f" cropbottom="19198f" cropleft="2347f" cropright="3833f"/>
          </v:shape>
        </w:pict>
      </w:r>
    </w:p>
    <w:p w:rsidR="006D6A47" w:rsidRDefault="006D6A47" w:rsidP="00951C00">
      <w:pPr>
        <w:jc w:val="both"/>
        <w:rPr>
          <w:rFonts w:ascii="Times New Roman" w:hAnsi="Times New Roman"/>
          <w:sz w:val="28"/>
        </w:rPr>
      </w:pPr>
    </w:p>
    <w:p w:rsidR="006D6A47" w:rsidRPr="002A4E87" w:rsidRDefault="006D6A47" w:rsidP="00951C0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</w:t>
      </w:r>
    </w:p>
    <w:p w:rsidR="006D6A47" w:rsidRPr="002A4E87" w:rsidRDefault="006D6A47" w:rsidP="00951C0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 столько мячей, чтобы их было на 2  больше.</w:t>
      </w: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</w:p>
    <w:p w:rsidR="006D6A4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25" o:spid="_x0000_i1051" type="#_x0000_t75" alt="Раскраска Андреевский флаг" style="width:63pt;height:83.25pt;visibility:visible">
            <v:imagedata r:id="rId36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52" type="#_x0000_t75" alt="Раскраска Андреевский флаг" style="width:63pt;height:83.25pt;visibility:visible">
            <v:imagedata r:id="rId36" o:title=""/>
          </v:shape>
        </w:pict>
      </w:r>
      <w:r w:rsidRPr="00872AA0">
        <w:rPr>
          <w:rFonts w:ascii="Times New Roman" w:hAnsi="Times New Roman"/>
          <w:b/>
          <w:noProof/>
          <w:sz w:val="28"/>
          <w:lang w:eastAsia="ru-RU"/>
        </w:rPr>
        <w:pict>
          <v:shape id="_x0000_i1053" type="#_x0000_t75" alt="Раскраска Андреевский флаг" style="width:63pt;height:83.25pt;visibility:visible">
            <v:imagedata r:id="rId36" o:title=""/>
          </v:shape>
        </w:pict>
      </w:r>
    </w:p>
    <w:p w:rsidR="006D6A4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______________________________________________________________</w:t>
      </w:r>
    </w:p>
    <w:p w:rsidR="006D6A47" w:rsidRPr="002A4E87" w:rsidRDefault="006D6A47" w:rsidP="00951C00">
      <w:pPr>
        <w:pStyle w:val="ListParagraph"/>
        <w:jc w:val="both"/>
        <w:rPr>
          <w:rFonts w:ascii="Times New Roman" w:hAnsi="Times New Roman"/>
          <w:b/>
          <w:sz w:val="28"/>
        </w:rPr>
      </w:pPr>
    </w:p>
    <w:p w:rsidR="006D6A47" w:rsidRPr="002A4E87" w:rsidRDefault="006D6A47" w:rsidP="00951C0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_x0000_s1184" type="#_x0000_t75" alt="Раскраска Груша Страница 55" style="position:absolute;left:0;text-align:left;margin-left:211.7pt;margin-top:27.3pt;width:60.55pt;height:103.45pt;z-index:251401728;visibility:visible">
            <v:imagedata r:id="rId37" o:title="" croptop="4715f" cropbottom="3665f" cropleft="10726f" cropright="7524f"/>
          </v:shape>
        </w:pict>
      </w:r>
      <w:r>
        <w:rPr>
          <w:noProof/>
          <w:lang w:eastAsia="ru-RU"/>
        </w:rPr>
        <w:pict>
          <v:shape id="_x0000_s1185" type="#_x0000_t75" alt="Раскраска Груша Страница 55" style="position:absolute;left:0;text-align:left;margin-left:396.3pt;margin-top:27.65pt;width:59pt;height:103.7pt;rotation:584172fd;z-index:251403776;visibility:visible">
            <v:imagedata r:id="rId38" o:title="" croptop="4715f" cropbottom="3665f" cropleft="10726f" cropright="7524f"/>
          </v:shape>
        </w:pict>
      </w:r>
      <w:r w:rsidRPr="002A4E87">
        <w:rPr>
          <w:rFonts w:ascii="Times New Roman" w:hAnsi="Times New Roman"/>
          <w:sz w:val="28"/>
        </w:rPr>
        <w:t>На столе груши. Две из них жёлтые, остальные зелёные. Раскрась груши.</w:t>
      </w:r>
    </w:p>
    <w:p w:rsidR="006D6A47" w:rsidRDefault="006D6A47" w:rsidP="00951C00">
      <w:pPr>
        <w:spacing w:after="0" w:line="240" w:lineRule="auto"/>
        <w:rPr>
          <w:i/>
        </w:rPr>
      </w:pPr>
      <w:r>
        <w:rPr>
          <w:noProof/>
          <w:lang w:eastAsia="ru-RU"/>
        </w:rPr>
        <w:pict>
          <v:shape id="_x0000_s1186" type="#_x0000_t75" alt="Раскраска Груша Страница 55" style="position:absolute;margin-left:206.7pt;margin-top:8.9pt;width:59.85pt;height:103.7pt;rotation:-2998570fd;z-index:251402752;visibility:visible">
            <v:imagedata r:id="rId39" o:title="" croptop="4715f" cropbottom="3665f" cropleft="10726f" cropright="7524f"/>
          </v:shape>
        </w:pict>
      </w:r>
      <w:r>
        <w:rPr>
          <w:noProof/>
          <w:lang w:eastAsia="ru-RU"/>
        </w:rPr>
        <w:pict>
          <v:shape id="_x0000_s1187" type="#_x0000_t75" alt="Раскраска Груша Страница 55" style="position:absolute;margin-left:29.4pt;margin-top:7.1pt;width:61.8pt;height:102.35pt;rotation:-2710467fd;z-index:251400704;visibility:visible">
            <v:imagedata r:id="rId40" o:title="" croptop="4715f" cropbottom="3665f" cropleft="10726f" cropright="7524f"/>
          </v:shape>
        </w:pict>
      </w:r>
      <w:r>
        <w:rPr>
          <w:noProof/>
          <w:lang w:eastAsia="ru-RU"/>
        </w:rPr>
        <w:pict>
          <v:shape id="Рисунок 40" o:spid="_x0000_s1188" type="#_x0000_t75" alt="Раскраска Груша Страница 55" style="position:absolute;margin-left:14.05pt;margin-top:7.05pt;width:60.55pt;height:102.6pt;z-index:251399680;visibility:visible">
            <v:imagedata r:id="rId41" o:title="" croptop="4715f" cropbottom="3665f" cropleft="10726f" cropright="7524f"/>
            <w10:wrap type="square"/>
          </v:shape>
        </w:pict>
      </w:r>
    </w:p>
    <w:p w:rsidR="006D6A47" w:rsidRDefault="006D6A47" w:rsidP="00951C00">
      <w:pPr>
        <w:spacing w:after="0" w:line="240" w:lineRule="auto"/>
        <w:rPr>
          <w:i/>
        </w:rPr>
      </w:pPr>
    </w:p>
    <w:p w:rsidR="006D6A47" w:rsidRDefault="006D6A47" w:rsidP="00951C00">
      <w:pPr>
        <w:spacing w:after="0" w:line="240" w:lineRule="auto"/>
        <w:rPr>
          <w:i/>
        </w:rPr>
      </w:pPr>
    </w:p>
    <w:p w:rsidR="006D6A47" w:rsidRDefault="006D6A47" w:rsidP="00951C00">
      <w:pPr>
        <w:spacing w:after="0" w:line="240" w:lineRule="auto"/>
        <w:rPr>
          <w:i/>
        </w:rPr>
      </w:pPr>
    </w:p>
    <w:p w:rsidR="006D6A47" w:rsidRDefault="006D6A47" w:rsidP="00951C00">
      <w:pPr>
        <w:spacing w:after="0" w:line="240" w:lineRule="auto"/>
        <w:rPr>
          <w:i/>
        </w:rPr>
      </w:pPr>
    </w:p>
    <w:p w:rsidR="006D6A47" w:rsidRDefault="006D6A47" w:rsidP="00951C00">
      <w:pPr>
        <w:spacing w:after="0" w:line="240" w:lineRule="auto"/>
        <w:rPr>
          <w:i/>
        </w:rPr>
      </w:pPr>
    </w:p>
    <w:p w:rsidR="006D6A47" w:rsidRDefault="006D6A47" w:rsidP="00B834C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32"/>
          <w:lang w:val="tt-RU"/>
        </w:rPr>
        <w:t xml:space="preserve">            </w:t>
      </w:r>
      <w:r w:rsidRPr="00557BFB">
        <w:rPr>
          <w:rFonts w:ascii="Times New Roman" w:hAnsi="Times New Roman"/>
          <w:b/>
          <w:sz w:val="28"/>
          <w:szCs w:val="28"/>
        </w:rPr>
        <w:t>Проверочная работа</w:t>
      </w:r>
      <w:r w:rsidRPr="00B834C0">
        <w:rPr>
          <w:rFonts w:ascii="Times New Roman" w:hAnsi="Times New Roman"/>
          <w:b/>
          <w:sz w:val="28"/>
        </w:rPr>
        <w:t xml:space="preserve"> </w:t>
      </w:r>
      <w:r w:rsidRPr="002A4E87">
        <w:rPr>
          <w:rFonts w:ascii="Times New Roman" w:hAnsi="Times New Roman"/>
          <w:b/>
          <w:sz w:val="28"/>
        </w:rPr>
        <w:t xml:space="preserve">по теме «Подготовка к изучению чисел»     </w:t>
      </w:r>
    </w:p>
    <w:p w:rsidR="006D6A47" w:rsidRPr="00B834C0" w:rsidRDefault="006D6A47" w:rsidP="00B834C0">
      <w:pPr>
        <w:spacing w:after="0" w:line="240" w:lineRule="auto"/>
        <w:rPr>
          <w:rFonts w:ascii="Times New Roman" w:hAnsi="Times New Roman"/>
          <w:sz w:val="28"/>
          <w:szCs w:val="32"/>
          <w:lang w:val="tt-RU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3 вариант</w:t>
      </w:r>
      <w:r w:rsidRPr="002A4E87">
        <w:rPr>
          <w:rFonts w:ascii="Times New Roman" w:hAnsi="Times New Roman"/>
          <w:b/>
          <w:sz w:val="28"/>
        </w:rPr>
        <w:t xml:space="preserve">              </w:t>
      </w:r>
    </w:p>
    <w:p w:rsidR="006D6A47" w:rsidRPr="00153E2F" w:rsidRDefault="006D6A47" w:rsidP="00B834C0">
      <w:r>
        <w:rPr>
          <w:noProof/>
          <w:lang w:eastAsia="ru-RU"/>
        </w:rPr>
        <w:pict>
          <v:shape id="_x0000_s1189" type="#_x0000_t75" alt="http://img-fotki.yandex.ru/get/25/131624064.104/0_7ab02_7fa1206e_XL" style="position:absolute;margin-left:300.25pt;margin-top:8.25pt;width:67pt;height:50.25pt;rotation:-1881030fd;z-index:-251828736;visibility:visible">
            <v:imagedata r:id="rId42" o:title=""/>
          </v:shape>
        </w:pict>
      </w:r>
      <w:r>
        <w:rPr>
          <w:noProof/>
          <w:lang w:eastAsia="ru-RU"/>
        </w:rPr>
        <w:pict>
          <v:shape id="Рисунок 4" o:spid="_x0000_s1190" type="#_x0000_t75" style="position:absolute;margin-left:229.65pt;margin-top:14.1pt;width:43.5pt;height:42.65pt;z-index:-251833856;visibility:visible">
            <v:imagedata r:id="rId43" o:title=""/>
          </v:shape>
        </w:pict>
      </w:r>
    </w:p>
    <w:p w:rsidR="006D6A47" w:rsidRDefault="006D6A47" w:rsidP="00B834C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roundrect id="_x0000_s1191" style="position:absolute;margin-left:468.15pt;margin-top:13.8pt;width:59.4pt;height:57.8pt;z-index:251484672" arcsize="10923f"/>
        </w:pict>
      </w:r>
      <w:r>
        <w:rPr>
          <w:rFonts w:ascii="Times New Roman" w:hAnsi="Times New Roman"/>
          <w:sz w:val="32"/>
          <w:szCs w:val="32"/>
        </w:rPr>
        <w:tab/>
      </w:r>
      <w:r w:rsidRPr="000E0424">
        <w:rPr>
          <w:rFonts w:ascii="Times New Roman" w:hAnsi="Times New Roman"/>
          <w:sz w:val="32"/>
          <w:szCs w:val="32"/>
        </w:rPr>
        <w:t xml:space="preserve">1. Каких рисунков меньше: </w:t>
      </w:r>
      <w:r>
        <w:rPr>
          <w:rFonts w:ascii="Times New Roman" w:hAnsi="Times New Roman"/>
          <w:sz w:val="32"/>
          <w:szCs w:val="32"/>
        </w:rPr>
        <w:t xml:space="preserve">              </w:t>
      </w:r>
      <w:r w:rsidRPr="000E0424">
        <w:rPr>
          <w:rFonts w:ascii="Times New Roman" w:hAnsi="Times New Roman"/>
          <w:sz w:val="32"/>
          <w:szCs w:val="32"/>
        </w:rPr>
        <w:t xml:space="preserve">или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? </w:t>
      </w:r>
    </w:p>
    <w:p w:rsidR="006D6A47" w:rsidRPr="000E0424" w:rsidRDefault="006D6A47" w:rsidP="00B83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Узнай это, проводя линии, как показано на образце. Нарисуй ответ:</w:t>
      </w:r>
    </w:p>
    <w:p w:rsidR="006D6A47" w:rsidRDefault="006D6A47" w:rsidP="00B834C0">
      <w:r>
        <w:rPr>
          <w:noProof/>
          <w:lang w:eastAsia="ru-RU"/>
        </w:rPr>
        <w:pict>
          <v:shape id="_x0000_s1192" type="#_x0000_t75" style="position:absolute;margin-left:273pt;margin-top:31.85pt;width:43.7pt;height:42.65pt;z-index:251496960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193" type="#_x0000_t75" alt="http://img-fotki.yandex.ru/get/25/131624064.104/0_7ab02_7fa1206e_XL" style="position:absolute;margin-left:410.75pt;margin-top:96.7pt;width:66.95pt;height:50.2pt;rotation:-1881030fd;z-index:251500032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194" type="#_x0000_t75" style="position:absolute;margin-left:339pt;margin-top:95.5pt;width:43.7pt;height:42.65pt;z-index:251494912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195" type="#_x0000_t75" alt="http://img-fotki.yandex.ru/get/25/131624064.104/0_7ab02_7fa1206e_XL" style="position:absolute;margin-left:327.85pt;margin-top:28.05pt;width:66.95pt;height:50.2pt;rotation:-1881030fd;z-index:251504128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196" type="#_x0000_t75" style="position:absolute;margin-left:366.8pt;margin-top:166.6pt;width:43.7pt;height:42.65pt;z-index:251495936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197" type="#_x0000_t75" alt="http://img-fotki.yandex.ru/get/25/131624064.104/0_7ab02_7fa1206e_XL" style="position:absolute;margin-left:216.5pt;margin-top:161.6pt;width:66.95pt;height:50.2pt;rotation:-1881030fd;z-index:251499008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198" type="#_x0000_t75" alt="http://img-fotki.yandex.ru/get/25/131624064.104/0_7ab02_7fa1206e_XL" style="position:absolute;margin-left:254.6pt;margin-top:91.7pt;width:66.95pt;height:50.2pt;rotation:-1881030fd;z-index:251501056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199" type="#_x0000_t75" alt="http://img-fotki.yandex.ru/get/25/131624064.104/0_7ab02_7fa1206e_XL" style="position:absolute;margin-left:139.5pt;margin-top:87.55pt;width:66.95pt;height:50.2pt;rotation:-1881030fd;z-index:251502080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200" type="#_x0000_t75" alt="http://img-fotki.yandex.ru/get/25/131624064.104/0_7ab02_7fa1206e_XL" style="position:absolute;margin-left:411.15pt;margin-top:29.75pt;width:66.95pt;height:50.2pt;rotation:-1881030fd;z-index:251503104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201" type="#_x0000_t75" alt="http://img-fotki.yandex.ru/get/25/131624064.104/0_7ab02_7fa1206e_XL" style="position:absolute;margin-left:193.5pt;margin-top:29.75pt;width:67pt;height:50.25pt;rotation:-1881030fd;z-index:251505152;visibility:visible">
            <v:imagedata r:id="rId42" o:title=""/>
          </v:shape>
        </w:pict>
      </w:r>
      <w:r>
        <w:rPr>
          <w:noProof/>
          <w:lang w:eastAsia="ru-RU"/>
        </w:rPr>
        <w:pict>
          <v:shape id="_x0000_s1202" type="#_x0000_t75" style="position:absolute;margin-left:425.8pt;margin-top:166.65pt;width:43.7pt;height:42.65pt;z-index:251490816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203" type="#_x0000_t75" style="position:absolute;margin-left:299.8pt;margin-top:166.6pt;width:43.7pt;height:42.65pt;z-index:251491840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204" type="#_x0000_t75" style="position:absolute;margin-left:164.65pt;margin-top:159.9pt;width:43.7pt;height:42.65pt;z-index:251492864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205" type="#_x0000_t75" style="position:absolute;margin-left:208.4pt;margin-top:98.8pt;width:43.7pt;height:42.65pt;z-index:251493888;visibility:visible">
            <v:imagedata r:id="rId43" o:title=""/>
          </v:shape>
        </w:pict>
      </w:r>
      <w:r>
        <w:rPr>
          <w:noProof/>
          <w:lang w:eastAsia="ru-RU"/>
        </w:rPr>
        <w:pict>
          <v:shape id="_x0000_s1206" type="#_x0000_t75" style="position:absolute;margin-left:153.15pt;margin-top:31.85pt;width:43.7pt;height:42.7pt;z-index:251497984;visibility:visible">
            <v:imagedata r:id="rId43" o:title=""/>
          </v:shape>
        </w:pict>
      </w:r>
      <w:r>
        <w:rPr>
          <w:noProof/>
          <w:lang w:eastAsia="ru-RU"/>
        </w:rPr>
        <w:pict>
          <v:roundrect id="_x0000_s1207" style="position:absolute;margin-left:139.95pt;margin-top:15.95pt;width:360.8pt;height:210.15pt;z-index:251489792" arcsize="10923f"/>
        </w:pict>
      </w:r>
      <w:r>
        <w:rPr>
          <w:noProof/>
          <w:lang w:eastAsia="ru-RU"/>
        </w:rPr>
        <w:pict>
          <v:shape id="_x0000_s1208" type="#_x0000_t32" style="position:absolute;margin-left:39.45pt;margin-top:58.65pt;width:36.85pt;height:14.25pt;flip:x y;z-index:251488768" o:connectortype="straight" strokecolor="#002060" strokeweight="2.25pt"/>
        </w:pict>
      </w:r>
      <w:r>
        <w:rPr>
          <w:noProof/>
          <w:lang w:eastAsia="ru-RU"/>
        </w:rPr>
        <w:pict>
          <v:shape id="_x0000_s1209" type="#_x0000_t75" style="position:absolute;margin-left:1.6pt;margin-top:31.85pt;width:43.7pt;height:42.65pt;z-index:251485696;visibility:visible">
            <v:imagedata r:id="rId43" o:title=""/>
          </v:shape>
        </w:pict>
      </w:r>
      <w:r>
        <w:rPr>
          <w:noProof/>
          <w:lang w:eastAsia="ru-RU"/>
        </w:rPr>
        <w:pict>
          <v:shape id="Рисунок 5" o:spid="_x0000_s1210" type="#_x0000_t75" alt="http://img-fotki.yandex.ru/get/25/131624064.104/0_7ab02_7fa1206e_XL" style="position:absolute;margin-left:53.25pt;margin-top:68.65pt;width:66.95pt;height:50.2pt;rotation:-1881030fd;z-index:251483648;visibility:visible">
            <v:imagedata r:id="rId42" o:title=""/>
          </v:shape>
        </w:pict>
      </w:r>
      <w:r>
        <w:rPr>
          <w:noProof/>
          <w:lang w:eastAsia="ru-RU"/>
        </w:rPr>
        <w:pict>
          <v:roundrect id="_x0000_s1211" style="position:absolute;margin-left:1.8pt;margin-top:9.25pt;width:118.05pt;height:110.5pt;z-index:-251829760" arcsize="10923f">
            <v:textbox>
              <w:txbxContent>
                <w:p w:rsidR="006D6A47" w:rsidRPr="000E0424" w:rsidRDefault="006D6A47" w:rsidP="00B834C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0424">
                    <w:rPr>
                      <w:rFonts w:ascii="Times New Roman" w:hAnsi="Times New Roman"/>
                      <w:sz w:val="28"/>
                      <w:szCs w:val="28"/>
                    </w:rPr>
                    <w:t>Образец</w:t>
                  </w:r>
                </w:p>
              </w:txbxContent>
            </v:textbox>
          </v:roundrect>
        </w:pict>
      </w:r>
    </w:p>
    <w:p w:rsidR="006D6A47" w:rsidRPr="00EF53BD" w:rsidRDefault="006D6A47" w:rsidP="00B834C0"/>
    <w:p w:rsidR="006D6A47" w:rsidRPr="00EF53BD" w:rsidRDefault="006D6A47" w:rsidP="00B834C0"/>
    <w:p w:rsidR="006D6A47" w:rsidRPr="00EF53BD" w:rsidRDefault="006D6A47" w:rsidP="00B834C0"/>
    <w:p w:rsidR="006D6A47" w:rsidRPr="00EF53BD" w:rsidRDefault="006D6A47" w:rsidP="00B834C0"/>
    <w:p w:rsidR="006D6A47" w:rsidRPr="00EF53BD" w:rsidRDefault="006D6A47" w:rsidP="00B834C0"/>
    <w:p w:rsidR="006D6A47" w:rsidRPr="00EF53BD" w:rsidRDefault="006D6A47" w:rsidP="00B834C0"/>
    <w:p w:rsidR="006D6A47" w:rsidRPr="00EF53BD" w:rsidRDefault="006D6A47" w:rsidP="00B834C0"/>
    <w:p w:rsidR="006D6A47" w:rsidRDefault="006D6A47" w:rsidP="00B834C0"/>
    <w:p w:rsidR="006D6A47" w:rsidRPr="00EF53BD" w:rsidRDefault="006D6A47" w:rsidP="00B834C0">
      <w:r>
        <w:rPr>
          <w:noProof/>
          <w:lang w:eastAsia="ru-RU"/>
        </w:rPr>
        <w:pict>
          <v:shape id="Рисунок 11" o:spid="_x0000_s1212" type="#_x0000_t75" alt="http://im0-tub-ru.yandex.net/i?id=65415090-56-72&amp;n=21" style="position:absolute;margin-left:287.9pt;margin-top:4.65pt;width:60.85pt;height:60.25pt;z-index:251507200;visibility:visible">
            <v:imagedata r:id="rId44" o:title=""/>
          </v:shape>
        </w:pict>
      </w:r>
      <w:r>
        <w:rPr>
          <w:noProof/>
          <w:lang w:eastAsia="ru-RU"/>
        </w:rPr>
        <w:pict>
          <v:shape id="Рисунок 8" o:spid="_x0000_s1213" type="#_x0000_t75" alt="http://im7-tub-ru.yandex.net/i?id=318351320-70-72&amp;n=21" style="position:absolute;margin-left:189.15pt;margin-top:6.3pt;width:53.75pt;height:58.6pt;z-index:251506176;visibility:visible">
            <v:imagedata r:id="rId45" o:title=""/>
          </v:shape>
        </w:pict>
      </w:r>
    </w:p>
    <w:p w:rsidR="006D6A47" w:rsidRDefault="006D6A47" w:rsidP="00B834C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</w:t>
      </w:r>
      <w:r w:rsidRPr="000E0424">
        <w:rPr>
          <w:rFonts w:ascii="Times New Roman" w:hAnsi="Times New Roman"/>
          <w:sz w:val="32"/>
          <w:szCs w:val="32"/>
        </w:rPr>
        <w:t>. Каких рисунков</w:t>
      </w:r>
      <w:r>
        <w:rPr>
          <w:rFonts w:ascii="Times New Roman" w:hAnsi="Times New Roman"/>
          <w:sz w:val="32"/>
          <w:szCs w:val="32"/>
        </w:rPr>
        <w:t xml:space="preserve"> больше</w:t>
      </w:r>
      <w:r w:rsidRPr="000E0424"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sz w:val="32"/>
          <w:szCs w:val="32"/>
        </w:rPr>
        <w:t xml:space="preserve">                  </w:t>
      </w:r>
      <w:r w:rsidRPr="000E0424">
        <w:rPr>
          <w:rFonts w:ascii="Times New Roman" w:hAnsi="Times New Roman"/>
          <w:sz w:val="32"/>
          <w:szCs w:val="32"/>
        </w:rPr>
        <w:t xml:space="preserve">или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? </w:t>
      </w:r>
    </w:p>
    <w:p w:rsidR="006D6A47" w:rsidRDefault="006D6A47" w:rsidP="00B834C0">
      <w:pPr>
        <w:rPr>
          <w:rFonts w:ascii="Times New Roman" w:hAnsi="Times New Roman"/>
          <w:sz w:val="32"/>
          <w:szCs w:val="32"/>
        </w:rPr>
      </w:pPr>
    </w:p>
    <w:p w:rsidR="006D6A47" w:rsidRPr="000E0424" w:rsidRDefault="006D6A47" w:rsidP="00B834C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roundrect id="_x0000_s1214" style="position:absolute;margin-left:469.3pt;margin-top:-7.15pt;width:59.4pt;height:57.8pt;z-index:251508224" arcsize="10923f"/>
        </w:pict>
      </w:r>
      <w:r>
        <w:rPr>
          <w:rFonts w:ascii="Times New Roman" w:hAnsi="Times New Roman"/>
          <w:sz w:val="32"/>
          <w:szCs w:val="32"/>
        </w:rPr>
        <w:t>Узнай это, проводя линии, как показано на образце. Нарисуй ответ:</w:t>
      </w:r>
      <w:r w:rsidRPr="00454C27">
        <w:rPr>
          <w:noProof/>
          <w:lang w:eastAsia="ru-RU"/>
        </w:rPr>
        <w:t xml:space="preserve"> </w:t>
      </w:r>
    </w:p>
    <w:p w:rsidR="006D6A47" w:rsidRDefault="006D6A47" w:rsidP="00B834C0">
      <w:r>
        <w:rPr>
          <w:noProof/>
          <w:lang w:eastAsia="ru-RU"/>
        </w:rPr>
        <w:pict>
          <v:roundrect id="_x0000_s1215" style="position:absolute;margin-left:141.9pt;margin-top:24.55pt;width:360.8pt;height:210.15pt;z-index:251513344" arcsize="10923f"/>
        </w:pict>
      </w:r>
      <w:r>
        <w:rPr>
          <w:noProof/>
          <w:lang w:eastAsia="ru-RU"/>
        </w:rPr>
        <w:pict>
          <v:roundrect id="_x0000_s1216" style="position:absolute;margin-left:10.45pt;margin-top:7.5pt;width:118.05pt;height:110.5pt;z-index:-251807232" arcsize="10923f">
            <v:textbox>
              <w:txbxContent>
                <w:p w:rsidR="006D6A47" w:rsidRPr="000E0424" w:rsidRDefault="006D6A47" w:rsidP="00B834C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0424">
                    <w:rPr>
                      <w:rFonts w:ascii="Times New Roman" w:hAnsi="Times New Roman"/>
                      <w:sz w:val="28"/>
                      <w:szCs w:val="28"/>
                    </w:rPr>
                    <w:t>Образец</w:t>
                  </w:r>
                </w:p>
              </w:txbxContent>
            </v:textbox>
          </v:roundrect>
        </w:pict>
      </w:r>
    </w:p>
    <w:p w:rsidR="006D6A47" w:rsidRDefault="006D6A47" w:rsidP="00B834C0">
      <w:r>
        <w:rPr>
          <w:noProof/>
          <w:lang w:eastAsia="ru-RU"/>
        </w:rPr>
        <w:pict>
          <v:shape id="_x0000_s1217" type="#_x0000_t75" alt="http://im0-tub-ru.yandex.net/i?id=65415090-56-72&amp;n=21" style="position:absolute;margin-left:363.45pt;margin-top:152.8pt;width:47.7pt;height:47.7pt;z-index:251529728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18" type="#_x0000_t75" alt="http://im0-tub-ru.yandex.net/i?id=65415090-56-72&amp;n=21" style="position:absolute;margin-left:291.3pt;margin-top:146.95pt;width:47.7pt;height:47.7pt;z-index:251530752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19" type="#_x0000_t75" alt="http://im0-tub-ru.yandex.net/i?id=65415090-56-72&amp;n=21" style="position:absolute;margin-left:442.15pt;margin-top:84.15pt;width:47.7pt;height:47.7pt;z-index:251527680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0" type="#_x0000_t75" alt="http://im0-tub-ru.yandex.net/i?id=65415090-56-72&amp;n=21" style="position:absolute;margin-left:319.05pt;margin-top:76.6pt;width:47.7pt;height:47.7pt;z-index:251528704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1" type="#_x0000_t75" alt="http://im0-tub-ru.yandex.net/i?id=65415090-56-72&amp;n=21" style="position:absolute;margin-left:201.85pt;margin-top:76.6pt;width:47.7pt;height:47.7pt;z-index:251525632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2" type="#_x0000_t75" alt="http://im0-tub-ru.yandex.net/i?id=65415090-56-72&amp;n=21" style="position:absolute;margin-left:141.6pt;margin-top:76.65pt;width:47.7pt;height:47.7pt;z-index:251526656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3" type="#_x0000_t75" alt="http://im0-tub-ru.yandex.net/i?id=65415090-56-72&amp;n=21" style="position:absolute;margin-left:383.55pt;margin-top:12.15pt;width:47.7pt;height:47.7pt;z-index:251524608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4" type="#_x0000_t75" alt="http://im0-tub-ru.yandex.net/i?id=65415090-56-72&amp;n=21" style="position:absolute;margin-left:260.45pt;margin-top:17.15pt;width:47.7pt;height:47.7pt;z-index:251522560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5" type="#_x0000_t75" alt="http://im0-tub-ru.yandex.net/i?id=65415090-56-72&amp;n=21" style="position:absolute;margin-left:204.4pt;margin-top:12.15pt;width:47.7pt;height:47.7pt;z-index:251523584;visibility:visible">
            <v:imagedata r:id="rId44" o:title="" chromakey="white"/>
          </v:shape>
        </w:pict>
      </w:r>
      <w:r>
        <w:rPr>
          <w:noProof/>
          <w:lang w:eastAsia="ru-RU"/>
        </w:rPr>
        <w:pict>
          <v:shape id="_x0000_s1226" type="#_x0000_t75" alt="http://im7-tub-ru.yandex.net/i?id=318351320-70-72&amp;n=21" style="position:absolute;margin-left:431.25pt;margin-top:146.95pt;width:48.7pt;height:53.55pt;z-index:251515392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27" type="#_x0000_t75" alt="http://im7-tub-ru.yandex.net/i?id=318351320-70-72&amp;n=21" style="position:absolute;margin-left:224.45pt;margin-top:151.1pt;width:48.7pt;height:53.55pt;z-index:251516416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28" type="#_x0000_t75" alt="http://im7-tub-ru.yandex.net/i?id=318351320-70-72&amp;n=21" style="position:absolute;margin-left:164.85pt;margin-top:146.95pt;width:48.7pt;height:53.55pt;z-index:251517440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29" type="#_x0000_t75" alt="http://im7-tub-ru.yandex.net/i?id=318351320-70-72&amp;n=21" style="position:absolute;margin-left:382.7pt;margin-top:84.15pt;width:48.7pt;height:53.55pt;z-index:251518464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0" type="#_x0000_t75" alt="http://im7-tub-ru.yandex.net/i?id=318351320-70-72&amp;n=21" style="position:absolute;margin-left:254.6pt;margin-top:84.15pt;width:48.7pt;height:53.55pt;z-index:251519488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1" type="#_x0000_t75" alt="http://im7-tub-ru.yandex.net/i?id=318351320-70-72&amp;n=21" style="position:absolute;margin-left:441.15pt;margin-top:6.3pt;width:48.7pt;height:53.55pt;z-index:251520512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2" type="#_x0000_t75" alt="http://im7-tub-ru.yandex.net/i?id=318351320-70-72&amp;n=21" style="position:absolute;margin-left:321.6pt;margin-top:6.3pt;width:48.7pt;height:53.55pt;z-index:251521536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3" type="#_x0000_t75" alt="http://im7-tub-ru.yandex.net/i?id=318351320-70-72&amp;n=21" style="position:absolute;margin-left:153.15pt;margin-top:11.3pt;width:48.7pt;height:53.55pt;z-index:251514368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4" type="#_x0000_t32" style="position:absolute;margin-left:51.2pt;margin-top:38.95pt;width:31.8pt;height:26.8pt;flip:x y;z-index:251512320" o:connectortype="straight" strokecolor="#002060" strokeweight="2.25pt"/>
        </w:pict>
      </w:r>
      <w:r>
        <w:rPr>
          <w:noProof/>
          <w:lang w:eastAsia="ru-RU"/>
        </w:rPr>
        <w:pict>
          <v:shape id="_x0000_s1235" type="#_x0000_t75" alt="http://im7-tub-ru.yandex.net/i?id=318351320-70-72&amp;n=21" style="position:absolute;margin-left:10.15pt;margin-top:6.3pt;width:48.55pt;height:53.55pt;z-index:251510272;visibility:visible">
            <v:imagedata r:id="rId45" o:title="" chromakey="#f8faf9"/>
          </v:shape>
        </w:pict>
      </w:r>
      <w:r>
        <w:rPr>
          <w:noProof/>
          <w:lang w:eastAsia="ru-RU"/>
        </w:rPr>
        <w:pict>
          <v:shape id="_x0000_s1236" type="#_x0000_t75" alt="http://im0-tub-ru.yandex.net/i?id=65415090-56-72&amp;n=21" style="position:absolute;margin-left:82.15pt;margin-top:44pt;width:47.7pt;height:47.7pt;z-index:251511296;visibility:visible">
            <v:imagedata r:id="rId44" o:title="" chromakey="white"/>
          </v:shape>
        </w:pict>
      </w:r>
    </w:p>
    <w:p w:rsidR="006D6A47" w:rsidRPr="00454C27" w:rsidRDefault="006D6A47" w:rsidP="00B834C0"/>
    <w:p w:rsidR="006D6A47" w:rsidRPr="00454C27" w:rsidRDefault="006D6A47" w:rsidP="00B834C0"/>
    <w:p w:rsidR="006D6A47" w:rsidRPr="00454C27" w:rsidRDefault="006D6A47" w:rsidP="00B834C0"/>
    <w:p w:rsidR="006D6A47" w:rsidRPr="00454C27" w:rsidRDefault="006D6A47" w:rsidP="00B834C0"/>
    <w:p w:rsidR="006D6A47" w:rsidRPr="00454C27" w:rsidRDefault="006D6A47" w:rsidP="00B834C0"/>
    <w:p w:rsidR="006D6A47" w:rsidRPr="00454C27" w:rsidRDefault="006D6A47" w:rsidP="00B834C0"/>
    <w:p w:rsidR="006D6A47" w:rsidRPr="00454C27" w:rsidRDefault="006D6A47" w:rsidP="00B834C0"/>
    <w:p w:rsidR="006D6A47" w:rsidRDefault="006D6A47" w:rsidP="00B834C0">
      <w:pPr>
        <w:jc w:val="right"/>
      </w:pPr>
    </w:p>
    <w:p w:rsidR="006D6A47" w:rsidRPr="00370BF1" w:rsidRDefault="006D6A47" w:rsidP="00B834C0">
      <w:pPr>
        <w:pStyle w:val="ListParagraph"/>
        <w:spacing w:after="0"/>
        <w:ind w:left="360"/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95A">
        <w:rPr>
          <w:rFonts w:ascii="Times New Roman" w:hAnsi="Times New Roman"/>
          <w:sz w:val="28"/>
          <w:szCs w:val="28"/>
        </w:rPr>
        <w:t>Какая фигура нарисована слева от стрелки? Раскрась её синим цветом.</w:t>
      </w:r>
    </w:p>
    <w:p w:rsidR="006D6A47" w:rsidRPr="006A295A" w:rsidRDefault="006D6A47" w:rsidP="00B834C0">
      <w:pPr>
        <w:spacing w:after="0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237" type="#_x0000_t74" style="position:absolute;margin-left:278.8pt;margin-top:.2pt;width:42.2pt;height:36.85pt;z-index:251573760">
            <o:lock v:ext="edit" aspectratio="t"/>
          </v:shape>
        </w:pict>
      </w:r>
      <w:r>
        <w:rPr>
          <w:noProof/>
          <w:lang w:eastAsia="ru-RU"/>
        </w:rPr>
        <w:pict>
          <v:shape id="_x0000_s1238" type="#_x0000_t12" style="position:absolute;margin-left:100.35pt;margin-top:.1pt;width:38.85pt;height:36.95pt;z-index:251570688">
            <o:lock v:ext="edit" aspectratio="t"/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39" type="#_x0000_t13" style="position:absolute;margin-left:205.3pt;margin-top:5.85pt;width:62.75pt;height:31.2pt;z-index:251571712">
            <o:lock v:ext="edit" aspectratio="t"/>
          </v:shape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40" type="#_x0000_t96" style="position:absolute;margin-left:151.65pt;margin-top:5.85pt;width:36.85pt;height:36.85pt;z-index:251572736">
            <o:lock v:ext="edit" aspectratio="t"/>
          </v:shape>
        </w:pict>
      </w:r>
    </w:p>
    <w:p w:rsidR="006D6A47" w:rsidRPr="00B834C0" w:rsidRDefault="006D6A47" w:rsidP="00B834C0">
      <w:pPr>
        <w:tabs>
          <w:tab w:val="left" w:pos="8190"/>
        </w:tabs>
        <w:rPr>
          <w:rFonts w:ascii="Times New Roman" w:hAnsi="Times New Roman"/>
          <w:color w:val="404040"/>
          <w:sz w:val="28"/>
          <w:szCs w:val="28"/>
        </w:rPr>
      </w:pPr>
      <w:r w:rsidRPr="00370BF1">
        <w:rPr>
          <w:rFonts w:ascii="Times New Roman" w:hAnsi="Times New Roman"/>
          <w:color w:val="404040"/>
          <w:sz w:val="28"/>
          <w:szCs w:val="28"/>
        </w:rPr>
        <w:t xml:space="preserve">    </w:t>
      </w:r>
    </w:p>
    <w:p w:rsidR="006D6A47" w:rsidRDefault="006D6A47" w:rsidP="00B834C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</w:t>
      </w:r>
      <w:r w:rsidRPr="00454C27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Нарисуй:</w:t>
      </w:r>
    </w:p>
    <w:p w:rsidR="006D6A47" w:rsidRDefault="006D6A47" w:rsidP="00B834C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на  1  больше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0"/>
        <w:gridCol w:w="3828"/>
      </w:tblGrid>
      <w:tr w:rsidR="006D6A47" w:rsidRPr="00872AA0" w:rsidTr="00872AA0">
        <w:trPr>
          <w:trHeight w:val="986"/>
        </w:trPr>
        <w:tc>
          <w:tcPr>
            <w:tcW w:w="4110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41" type="#_x0000_t75" alt="http://i050.radikal.ru/0711/b8/f733b6d62936.png" style="position:absolute;margin-left:50.6pt;margin-top:.85pt;width:36.8pt;height:51.3pt;z-index:251532800;visibility:visible">
                  <v:imagedata r:id="rId46" o:title="" croptop="29609f" cropbottom="3069f" cropleft="27144f" cropright="22253f"/>
                </v:shape>
              </w:pict>
            </w:r>
            <w:r>
              <w:rPr>
                <w:noProof/>
                <w:lang w:eastAsia="ru-RU"/>
              </w:rPr>
              <w:pict>
                <v:shape id="Рисунок 14" o:spid="_x0000_s1242" type="#_x0000_t75" alt="http://i050.radikal.ru/0711/b8/f733b6d62936.png" style="position:absolute;margin-left:9.25pt;margin-top:.85pt;width:36.95pt;height:51pt;z-index:251531776;visibility:visible">
                  <v:imagedata r:id="rId47" o:title="" croptop="29609f" cropbottom="3069f" cropleft="27144f" cropright="22253f" chromakey="#356e2c"/>
                </v:shape>
              </w:pict>
            </w:r>
          </w:p>
        </w:tc>
        <w:tc>
          <w:tcPr>
            <w:tcW w:w="3828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D6A47" w:rsidRDefault="006D6A47" w:rsidP="00B834C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</w:p>
    <w:p w:rsidR="006D6A47" w:rsidRPr="00ED2174" w:rsidRDefault="006D6A47" w:rsidP="00B834C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столько же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0"/>
        <w:gridCol w:w="3828"/>
      </w:tblGrid>
      <w:tr w:rsidR="006D6A47" w:rsidRPr="00872AA0" w:rsidTr="00872AA0">
        <w:trPr>
          <w:trHeight w:val="1130"/>
        </w:trPr>
        <w:tc>
          <w:tcPr>
            <w:tcW w:w="4110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43" type="#_x0000_t75" alt="http://www.allaboutfishing.ru/cat/otdih/gribi/img/belie_gribi/beliy_duboviy.gif" style="position:absolute;margin-left:112.3pt;margin-top:2.05pt;width:45.15pt;height:51.3pt;z-index:251535872;visibility:visible">
                  <v:imagedata r:id="rId48" o:title="" chromakey="white"/>
                </v:shape>
              </w:pict>
            </w:r>
            <w:r>
              <w:rPr>
                <w:noProof/>
                <w:lang w:eastAsia="ru-RU"/>
              </w:rPr>
              <w:pict>
                <v:shape id="_x0000_s1244" type="#_x0000_t75" alt="http://www.allaboutfishing.ru/cat/otdih/gribi/img/belie_gribi/beliy_duboviy.gif" style="position:absolute;margin-left:61pt;margin-top:2.05pt;width:45.15pt;height:51.3pt;z-index:251534848;visibility:visible">
                  <v:imagedata r:id="rId48" o:title="" chromakey="white"/>
                </v:shape>
              </w:pict>
            </w:r>
            <w:r>
              <w:rPr>
                <w:noProof/>
                <w:lang w:eastAsia="ru-RU"/>
              </w:rPr>
              <w:pict>
                <v:shape id="Рисунок 20" o:spid="_x0000_s1245" type="#_x0000_t75" alt="http://www.allaboutfishing.ru/cat/otdih/gribi/img/belie_gribi/beliy_duboviy.gif" style="position:absolute;margin-left:8.85pt;margin-top:2.05pt;width:45.15pt;height:51.3pt;z-index:251533824;visibility:visible">
                  <v:imagedata r:id="rId48" o:title="" chromakey="white"/>
                </v:shape>
              </w:pict>
            </w:r>
          </w:p>
        </w:tc>
        <w:tc>
          <w:tcPr>
            <w:tcW w:w="3828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D6A47" w:rsidRDefault="006D6A47" w:rsidP="00B834C0">
      <w:pPr>
        <w:spacing w:after="0"/>
        <w:rPr>
          <w:rFonts w:ascii="Times New Roman" w:hAnsi="Times New Roman"/>
        </w:rPr>
      </w:pPr>
    </w:p>
    <w:p w:rsidR="006D6A47" w:rsidRPr="00ED2174" w:rsidRDefault="006D6A47" w:rsidP="00B834C0">
      <w:pPr>
        <w:spacing w:after="0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s1246" type="#_x0000_t75" alt="http://russtyle-yug.ru/img_c/44131.jpg" style="position:absolute;margin-left:202.2pt;margin-top:19.45pt;width:48.25pt;height:51.3pt;z-index:251538944;visibility:visible">
            <v:imagedata r:id="rId49" o:title="" chromakey="white"/>
          </v:shape>
        </w:pict>
      </w:r>
      <w:r>
        <w:rPr>
          <w:noProof/>
          <w:lang w:eastAsia="ru-RU"/>
        </w:rPr>
        <w:pict>
          <v:shape id="_x0000_s1247" type="#_x0000_t75" alt="http://russtyle-yug.ru/img_c/44131.jpg" style="position:absolute;margin-left:144.75pt;margin-top:19.45pt;width:48.25pt;height:51.3pt;z-index:251537920;visibility:visible">
            <v:imagedata r:id="rId49" o:title="" chromakey="white"/>
          </v:shape>
        </w:pict>
      </w:r>
      <w:r>
        <w:rPr>
          <w:noProof/>
          <w:lang w:eastAsia="ru-RU"/>
        </w:rPr>
        <w:pict>
          <v:shape id="Рисунок 23" o:spid="_x0000_s1248" type="#_x0000_t75" alt="http://russtyle-yug.ru/img_c/44131.jpg" style="position:absolute;margin-left:81.95pt;margin-top:19.45pt;width:48.25pt;height:51.3pt;z-index:251536896;visibility:visible">
            <v:imagedata r:id="rId49" o:title="" chromakey="white"/>
          </v:shape>
        </w:pic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  на  1 меньше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0"/>
        <w:gridCol w:w="3828"/>
      </w:tblGrid>
      <w:tr w:rsidR="006D6A47" w:rsidRPr="00872AA0" w:rsidTr="00872AA0">
        <w:trPr>
          <w:trHeight w:val="1006"/>
        </w:trPr>
        <w:tc>
          <w:tcPr>
            <w:tcW w:w="4110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D6A47" w:rsidRDefault="006D6A47" w:rsidP="00B834C0">
      <w:pPr>
        <w:spacing w:after="0"/>
        <w:rPr>
          <w:rFonts w:ascii="Times New Roman" w:hAnsi="Times New Roman"/>
        </w:rPr>
      </w:pPr>
    </w:p>
    <w:p w:rsidR="006D6A47" w:rsidRPr="0069323E" w:rsidRDefault="006D6A47" w:rsidP="00B834C0">
      <w:pPr>
        <w:tabs>
          <w:tab w:val="left" w:pos="81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249" style="position:absolute;margin-left:286.5pt;margin-top:18.55pt;width:56.7pt;height:56.7pt;z-index:251543040">
            <o:lock v:ext="edit" aspectratio="t"/>
          </v:oval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50" type="#_x0000_t5" style="position:absolute;margin-left:147.75pt;margin-top:26.85pt;width:30.75pt;height:18pt;z-index:251539968"/>
        </w:pict>
      </w:r>
      <w:r>
        <w:rPr>
          <w:noProof/>
          <w:lang w:eastAsia="ru-RU"/>
        </w:rPr>
        <w:pict>
          <v:oval id="_x0000_s1251" style="position:absolute;margin-left:217.9pt;margin-top:26.85pt;width:50.15pt;height:22.65pt;z-index:251544064">
            <o:lock v:ext="edit" aspectratio="t"/>
          </v:oval>
        </w:pict>
      </w:r>
      <w:r w:rsidRPr="0069323E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5</w:t>
      </w:r>
      <w:r w:rsidRPr="0069323E">
        <w:rPr>
          <w:rFonts w:ascii="Times New Roman" w:hAnsi="Times New Roman"/>
          <w:sz w:val="28"/>
          <w:szCs w:val="28"/>
        </w:rPr>
        <w:t>. Раскрась фигуры одинаковой формы красным цветом.</w:t>
      </w:r>
      <w:r w:rsidRPr="0069323E">
        <w:rPr>
          <w:rFonts w:ascii="Times New Roman" w:hAnsi="Times New Roman"/>
          <w:sz w:val="28"/>
          <w:szCs w:val="28"/>
        </w:rPr>
        <w:tab/>
      </w:r>
    </w:p>
    <w:p w:rsidR="006D6A47" w:rsidRPr="00370BF1" w:rsidRDefault="006D6A47" w:rsidP="00B834C0">
      <w:pPr>
        <w:tabs>
          <w:tab w:val="left" w:pos="8190"/>
        </w:tabs>
        <w:rPr>
          <w:rFonts w:ascii="Times New Roman" w:hAnsi="Times New Roman"/>
          <w:color w:val="404040"/>
          <w:sz w:val="28"/>
          <w:szCs w:val="28"/>
        </w:rPr>
      </w:pPr>
      <w:r w:rsidRPr="00370BF1">
        <w:rPr>
          <w:rFonts w:ascii="Times New Roman" w:hAnsi="Times New Roman"/>
          <w:color w:val="404040"/>
          <w:sz w:val="28"/>
          <w:szCs w:val="28"/>
        </w:rPr>
        <w:t xml:space="preserve">      </w:t>
      </w:r>
    </w:p>
    <w:p w:rsidR="006D6A47" w:rsidRPr="00370BF1" w:rsidRDefault="006D6A47" w:rsidP="00B834C0">
      <w:pPr>
        <w:rPr>
          <w:rFonts w:ascii="Times New Roman" w:hAnsi="Times New Roman"/>
          <w:color w:val="404040"/>
          <w:sz w:val="28"/>
          <w:szCs w:val="28"/>
        </w:rPr>
      </w:pPr>
      <w:r>
        <w:rPr>
          <w:noProof/>
          <w:lang w:eastAsia="ru-RU"/>
        </w:rPr>
        <w:pict>
          <v:oval id="_x0000_s1252" style="position:absolute;margin-left:134.55pt;margin-top:7.5pt;width:24pt;height:23.65pt;z-index:251542016"/>
        </w:pict>
      </w:r>
      <w:r>
        <w:rPr>
          <w:noProof/>
          <w:lang w:eastAsia="ru-RU"/>
        </w:rPr>
        <w:pict>
          <v:rect id="_x0000_s1253" style="position:absolute;margin-left:178.5pt;margin-top:13.15pt;width:33.75pt;height:18pt;z-index:251540992"/>
        </w:pict>
      </w:r>
    </w:p>
    <w:p w:rsidR="006D6A47" w:rsidRPr="0069323E" w:rsidRDefault="006D6A47" w:rsidP="00B834C0">
      <w:pPr>
        <w:tabs>
          <w:tab w:val="left" w:pos="640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54" style="position:absolute;margin-left:257.1pt;margin-top:8.8pt;width:53.3pt;height:75.5pt;z-index:251546112" coordsize="21600,21600" o:spt="100" adj="18900,,5400" path="al0@3,9257@3,9257,21600,12343,21600,12343@3,21600@3l12343@2,18514@2,12343@1,15429@1,10800,xe" fillcolor="green">
            <v:stroke joinstyle="miter"/>
            <v:shadow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>
        <w:rPr>
          <w:noProof/>
          <w:lang w:eastAsia="ru-RU"/>
        </w:rPr>
        <w:pict>
          <v:shape id="Рисунок 3" o:spid="_x0000_s1255" type="#_x0000_t75" style="position:absolute;margin-left:68.15pt;margin-top:22.7pt;width:62.05pt;height:62.05pt;z-index:251547136;visibility:visible">
            <v:imagedata r:id="rId50" o:title=""/>
          </v:shape>
        </w:pict>
      </w:r>
      <w:r w:rsidRPr="0069323E">
        <w:rPr>
          <w:rFonts w:ascii="Times New Roman" w:hAnsi="Times New Roman"/>
          <w:sz w:val="28"/>
          <w:szCs w:val="28"/>
        </w:rPr>
        <w:t xml:space="preserve">      6.Отметь самую низкую ёлочку знаком </w:t>
      </w:r>
      <w:r w:rsidRPr="00383D4E">
        <w:rPr>
          <w:rFonts w:ascii="Times New Roman" w:hAnsi="Times New Roman"/>
          <w:sz w:val="40"/>
          <w:szCs w:val="40"/>
          <w:lang w:val="en-US"/>
        </w:rPr>
        <w:t>V</w:t>
      </w:r>
      <w:r w:rsidRPr="0069323E">
        <w:rPr>
          <w:rFonts w:ascii="Times New Roman" w:hAnsi="Times New Roman"/>
          <w:sz w:val="28"/>
          <w:szCs w:val="28"/>
        </w:rPr>
        <w:tab/>
      </w:r>
    </w:p>
    <w:p w:rsidR="006D6A47" w:rsidRPr="00370BF1" w:rsidRDefault="006D6A47" w:rsidP="00B834C0">
      <w:pPr>
        <w:tabs>
          <w:tab w:val="left" w:pos="6405"/>
        </w:tabs>
        <w:rPr>
          <w:rFonts w:ascii="Times New Roman" w:hAnsi="Times New Roman"/>
          <w:color w:val="404040"/>
          <w:sz w:val="28"/>
          <w:szCs w:val="28"/>
        </w:rPr>
      </w:pPr>
      <w:r>
        <w:rPr>
          <w:noProof/>
          <w:lang w:eastAsia="ru-RU"/>
        </w:rPr>
        <w:pict>
          <v:shape id="Tree" o:spid="_x0000_s1256" style="position:absolute;margin-left:167.2pt;margin-top:5.4pt;width:45.05pt;height:37.7pt;z-index:251545088" coordsize="21600,21600" o:spt="100" adj="18900,,5400" path="al0@3,9257@3,9257,21600,12343,21600,12343@3,21600@3l12343@2,18514@2,12343@1,15429@1,10800,xe" fillcolor="green">
            <v:stroke joinstyle="miter"/>
            <v:shadow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 w:rsidRPr="00370BF1">
        <w:rPr>
          <w:rFonts w:ascii="Times New Roman" w:hAnsi="Times New Roman"/>
          <w:color w:val="404040"/>
          <w:sz w:val="28"/>
          <w:szCs w:val="28"/>
        </w:rPr>
        <w:tab/>
      </w:r>
    </w:p>
    <w:p w:rsidR="006D6A47" w:rsidRDefault="006D6A47" w:rsidP="00B834C0">
      <w:pPr>
        <w:tabs>
          <w:tab w:val="left" w:pos="5865"/>
        </w:tabs>
        <w:rPr>
          <w:rFonts w:ascii="Times New Roman" w:hAnsi="Times New Roman"/>
          <w:color w:val="404040"/>
          <w:sz w:val="28"/>
          <w:szCs w:val="28"/>
        </w:rPr>
      </w:pPr>
      <w:r>
        <w:rPr>
          <w:noProof/>
          <w:lang w:eastAsia="ru-RU"/>
        </w:rPr>
        <w:pict>
          <v:rect id="_x0000_s1257" style="position:absolute;margin-left:178.5pt;margin-top:25.4pt;width:20pt;height:20.25pt;z-index:251575808"/>
        </w:pict>
      </w:r>
      <w:r>
        <w:rPr>
          <w:noProof/>
          <w:lang w:eastAsia="ru-RU"/>
        </w:rPr>
        <w:pict>
          <v:rect id="_x0000_s1258" style="position:absolute;margin-left:275.5pt;margin-top:25.4pt;width:20pt;height:20.25pt;z-index:251576832"/>
        </w:pict>
      </w:r>
      <w:r>
        <w:rPr>
          <w:noProof/>
          <w:lang w:eastAsia="ru-RU"/>
        </w:rPr>
        <w:pict>
          <v:rect id="_x0000_s1259" style="position:absolute;margin-left:87.4pt;margin-top:25.4pt;width:20pt;height:20.25pt;z-index:251574784"/>
        </w:pict>
      </w:r>
    </w:p>
    <w:p w:rsidR="006D6A47" w:rsidRDefault="006D6A47" w:rsidP="00B834C0">
      <w:pPr>
        <w:tabs>
          <w:tab w:val="left" w:pos="5865"/>
        </w:tabs>
        <w:rPr>
          <w:rFonts w:ascii="Times New Roman" w:hAnsi="Times New Roman"/>
          <w:color w:val="404040"/>
          <w:sz w:val="28"/>
          <w:szCs w:val="28"/>
        </w:rPr>
      </w:pPr>
    </w:p>
    <w:p w:rsidR="006D6A47" w:rsidRPr="00383D4E" w:rsidRDefault="006D6A47" w:rsidP="00B834C0">
      <w:pPr>
        <w:tabs>
          <w:tab w:val="left" w:pos="586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0" type="#_x0000_t13" style="position:absolute;margin-left:34.95pt;margin-top:77.95pt;width:41.25pt;height:12pt;z-index:251551232"/>
        </w:pict>
      </w:r>
      <w:r>
        <w:rPr>
          <w:noProof/>
          <w:lang w:eastAsia="ru-RU"/>
        </w:rPr>
        <w:pict>
          <v:shape id="_x0000_s1261" type="#_x0000_t13" style="position:absolute;margin-left:34.95pt;margin-top:47.95pt;width:30pt;height:30pt;z-index:251550208"/>
        </w:pict>
      </w:r>
      <w:r>
        <w:rPr>
          <w:noProof/>
          <w:lang w:eastAsia="ru-RU"/>
        </w:rPr>
        <w:pict>
          <v:shape id="_x0000_s1262" type="#_x0000_t13" style="position:absolute;margin-left:34.9pt;margin-top:31.45pt;width:52.5pt;height:16.5pt;z-index:251549184"/>
        </w:pict>
      </w:r>
      <w:r>
        <w:rPr>
          <w:noProof/>
          <w:lang w:eastAsia="ru-RU"/>
        </w:rPr>
        <w:pict>
          <v:shape id="_x0000_s1263" type="#_x0000_t13" style="position:absolute;margin-left:34.95pt;margin-top:20.2pt;width:41.25pt;height:11.25pt;z-index:251548160"/>
        </w:pict>
      </w:r>
      <w:r w:rsidRPr="00383D4E">
        <w:rPr>
          <w:rFonts w:ascii="Times New Roman" w:hAnsi="Times New Roman"/>
          <w:sz w:val="28"/>
          <w:szCs w:val="28"/>
        </w:rPr>
        <w:t xml:space="preserve">      7.  Самую длинную стрелку раскрась зелёным карандашом.</w:t>
      </w:r>
    </w:p>
    <w:p w:rsidR="006D6A47" w:rsidRPr="00370BF1" w:rsidRDefault="006D6A47" w:rsidP="00B834C0">
      <w:pPr>
        <w:rPr>
          <w:rFonts w:ascii="Times New Roman" w:hAnsi="Times New Roman"/>
          <w:color w:val="404040"/>
          <w:sz w:val="28"/>
          <w:szCs w:val="28"/>
        </w:rPr>
      </w:pPr>
    </w:p>
    <w:p w:rsidR="006D6A47" w:rsidRPr="00370BF1" w:rsidRDefault="006D6A47" w:rsidP="00B834C0">
      <w:pPr>
        <w:rPr>
          <w:rFonts w:ascii="Times New Roman" w:hAnsi="Times New Roman"/>
          <w:color w:val="404040"/>
          <w:sz w:val="28"/>
          <w:szCs w:val="28"/>
        </w:rPr>
      </w:pPr>
    </w:p>
    <w:p w:rsidR="006D6A47" w:rsidRPr="00370BF1" w:rsidRDefault="006D6A47" w:rsidP="00B834C0">
      <w:pPr>
        <w:rPr>
          <w:rFonts w:ascii="Times New Roman" w:hAnsi="Times New Roman"/>
          <w:color w:val="404040"/>
          <w:sz w:val="28"/>
          <w:szCs w:val="28"/>
        </w:rPr>
      </w:pPr>
      <w:r>
        <w:rPr>
          <w:noProof/>
          <w:lang w:eastAsia="ru-RU"/>
        </w:rPr>
        <w:pict>
          <v:shape id="_x0000_s1264" type="#_x0000_t13" style="position:absolute;margin-left:34.95pt;margin-top:11.45pt;width:84.25pt;height:10.45pt;z-index:251552256"/>
        </w:pict>
      </w:r>
      <w:r w:rsidRPr="00370BF1">
        <w:rPr>
          <w:rFonts w:ascii="Times New Roman" w:hAnsi="Times New Roman"/>
          <w:color w:val="404040"/>
          <w:sz w:val="28"/>
          <w:szCs w:val="28"/>
        </w:rPr>
        <w:tab/>
      </w:r>
    </w:p>
    <w:p w:rsidR="006D6A47" w:rsidRPr="00383D4E" w:rsidRDefault="006D6A47" w:rsidP="00B834C0">
      <w:pPr>
        <w:tabs>
          <w:tab w:val="left" w:pos="71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5" type="#_x0000_t12" style="position:absolute;margin-left:28.75pt;margin-top:34.75pt;width:29.85pt;height:28.35pt;z-index:251553280">
            <o:lock v:ext="edit" aspectratio="t"/>
          </v:shape>
        </w:pict>
      </w:r>
      <w:r w:rsidRPr="00383D4E">
        <w:rPr>
          <w:rFonts w:ascii="Times New Roman" w:hAnsi="Times New Roman"/>
          <w:sz w:val="28"/>
          <w:szCs w:val="28"/>
        </w:rPr>
        <w:t xml:space="preserve">      8. На каких ёлочках звёздочек поровну? Отметь эти ёлочки знаком </w:t>
      </w:r>
      <w:r w:rsidRPr="00383D4E">
        <w:rPr>
          <w:rFonts w:ascii="Times New Roman" w:hAnsi="Times New Roman"/>
          <w:sz w:val="40"/>
          <w:szCs w:val="40"/>
          <w:lang w:val="en-US"/>
        </w:rPr>
        <w:t>V</w:t>
      </w:r>
      <w:r w:rsidRPr="00383D4E">
        <w:rPr>
          <w:rFonts w:ascii="Times New Roman" w:hAnsi="Times New Roman"/>
          <w:sz w:val="28"/>
          <w:szCs w:val="28"/>
        </w:rPr>
        <w:t>.</w:t>
      </w:r>
    </w:p>
    <w:p w:rsidR="006D6A47" w:rsidRPr="00713AE4" w:rsidRDefault="006D6A47" w:rsidP="00713AE4">
      <w:pPr>
        <w:tabs>
          <w:tab w:val="left" w:pos="71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266" style="position:absolute;margin-left:377.15pt;margin-top:92.05pt;width:20pt;height:20.25pt;z-index:251569664"/>
        </w:pict>
      </w:r>
      <w:r>
        <w:rPr>
          <w:noProof/>
          <w:lang w:eastAsia="ru-RU"/>
        </w:rPr>
        <w:pict>
          <v:rect id="_x0000_s1267" style="position:absolute;margin-left:268.05pt;margin-top:92.05pt;width:20pt;height:20.25pt;z-index:251568640"/>
        </w:pict>
      </w:r>
      <w:r>
        <w:rPr>
          <w:noProof/>
          <w:lang w:eastAsia="ru-RU"/>
        </w:rPr>
        <w:pict>
          <v:rect id="_x0000_s1268" style="position:absolute;margin-left:158.5pt;margin-top:92.05pt;width:20pt;height:20.25pt;z-index:251567616"/>
        </w:pict>
      </w:r>
      <w:r>
        <w:rPr>
          <w:noProof/>
          <w:lang w:eastAsia="ru-RU"/>
        </w:rPr>
        <w:pict>
          <v:rect id="_x0000_s1269" style="position:absolute;margin-left:46.35pt;margin-top:92.05pt;width:20pt;height:20.25pt;z-index:251566592"/>
        </w:pict>
      </w:r>
      <w:r>
        <w:rPr>
          <w:noProof/>
          <w:lang w:eastAsia="ru-RU"/>
        </w:rPr>
        <w:pict>
          <v:shape id="_x0000_s1270" type="#_x0000_t12" style="position:absolute;margin-left:385pt;margin-top:42.75pt;width:29.85pt;height:28.35pt;z-index:251565568">
            <o:lock v:ext="edit" aspectratio="t"/>
          </v:shape>
        </w:pict>
      </w:r>
      <w:r>
        <w:rPr>
          <w:noProof/>
          <w:lang w:eastAsia="ru-RU"/>
        </w:rPr>
        <w:pict>
          <v:shape id="_x0000_s1271" type="#_x0000_t12" style="position:absolute;margin-left:355.15pt;margin-top:26.65pt;width:29.85pt;height:28.35pt;z-index:251564544">
            <o:lock v:ext="edit" aspectratio="t"/>
          </v:shape>
        </w:pict>
      </w:r>
      <w:r>
        <w:rPr>
          <w:noProof/>
          <w:lang w:eastAsia="ru-RU"/>
        </w:rPr>
        <w:pict>
          <v:shape id="_x0000_s1272" type="#_x0000_t12" style="position:absolute;margin-left:377.15pt;margin-top:6.55pt;width:29.85pt;height:28.35pt;z-index:251563520">
            <o:lock v:ext="edit" aspectratio="t"/>
          </v:shape>
        </w:pict>
      </w:r>
      <w:r>
        <w:rPr>
          <w:noProof/>
          <w:lang w:eastAsia="ru-RU"/>
        </w:rPr>
        <w:pict>
          <v:shape id="_x0000_s1273" type="#_x0000_t75" style="position:absolute;margin-left:347.75pt;margin-top:.1pt;width:71.25pt;height:86.55pt;z-index:-251753984;visibility:visible">
            <v:imagedata r:id="rId50" o:title=""/>
          </v:shape>
        </w:pict>
      </w:r>
      <w:r>
        <w:rPr>
          <w:noProof/>
          <w:lang w:eastAsia="ru-RU"/>
        </w:rPr>
        <w:pict>
          <v:shape id="_x0000_s1274" type="#_x0000_t12" style="position:absolute;margin-left:275.5pt;margin-top:42.75pt;width:29.85pt;height:28.35pt;z-index:251561472">
            <o:lock v:ext="edit" aspectratio="t"/>
          </v:shape>
        </w:pict>
      </w:r>
      <w:r>
        <w:rPr>
          <w:noProof/>
          <w:lang w:eastAsia="ru-RU"/>
        </w:rPr>
        <w:pict>
          <v:shape id="_x0000_s1275" type="#_x0000_t12" style="position:absolute;margin-left:256.65pt;margin-top:14.4pt;width:29.85pt;height:28.35pt;z-index:251560448">
            <o:lock v:ext="edit" aspectratio="t"/>
          </v:shape>
        </w:pict>
      </w:r>
      <w:r>
        <w:rPr>
          <w:noProof/>
          <w:lang w:eastAsia="ru-RU"/>
        </w:rPr>
        <w:pict>
          <v:shape id="_x0000_s1276" type="#_x0000_t12" style="position:absolute;margin-left:158.65pt;margin-top:51.25pt;width:29.85pt;height:28.35pt;z-index:251559424">
            <o:lock v:ext="edit" aspectratio="t"/>
          </v:shape>
        </w:pict>
      </w:r>
      <w:r>
        <w:rPr>
          <w:noProof/>
          <w:lang w:eastAsia="ru-RU"/>
        </w:rPr>
        <w:pict>
          <v:shape id="_x0000_s1277" type="#_x0000_t12" style="position:absolute;margin-left:137.35pt;margin-top:34.9pt;width:29.85pt;height:28.35pt;z-index:251558400">
            <o:lock v:ext="edit" aspectratio="t"/>
          </v:shape>
        </w:pict>
      </w:r>
      <w:r>
        <w:rPr>
          <w:noProof/>
          <w:lang w:eastAsia="ru-RU"/>
        </w:rPr>
        <w:pict>
          <v:shape id="_x0000_s1278" type="#_x0000_t12" style="position:absolute;margin-left:158.65pt;margin-top:18.25pt;width:29.85pt;height:28.35pt;z-index:251557376">
            <o:lock v:ext="edit" aspectratio="t"/>
          </v:shape>
        </w:pict>
      </w:r>
      <w:r>
        <w:rPr>
          <w:noProof/>
          <w:lang w:eastAsia="ru-RU"/>
        </w:rPr>
        <w:pict>
          <v:shape id="_x0000_s1279" type="#_x0000_t12" style="position:absolute;margin-left:139.2pt;margin-top:3.55pt;width:29.85pt;height:28.35pt;z-index:251556352">
            <o:lock v:ext="edit" aspectratio="t"/>
          </v:shape>
        </w:pict>
      </w:r>
      <w:r>
        <w:rPr>
          <w:noProof/>
          <w:lang w:eastAsia="ru-RU"/>
        </w:rPr>
        <w:pict>
          <v:shape id="_x0000_s1280" type="#_x0000_t12" style="position:absolute;margin-left:22.4pt;margin-top:31.9pt;width:29.85pt;height:28.35pt;z-index:251555328">
            <o:lock v:ext="edit" aspectratio="t"/>
          </v:shape>
        </w:pict>
      </w:r>
      <w:r>
        <w:rPr>
          <w:noProof/>
          <w:lang w:eastAsia="ru-RU"/>
        </w:rPr>
        <w:pict>
          <v:shape id="_x0000_s1281" type="#_x0000_t12" style="position:absolute;margin-left:46.35pt;margin-top:22.9pt;width:29.85pt;height:28.35pt;z-index:251554304">
            <o:lock v:ext="edit" aspectratio="t"/>
          </v:shape>
        </w:pict>
      </w:r>
      <w:r w:rsidRPr="00370BF1">
        <w:rPr>
          <w:rFonts w:ascii="Times New Roman" w:hAnsi="Times New Roman"/>
          <w:sz w:val="28"/>
          <w:szCs w:val="28"/>
        </w:rPr>
        <w:t xml:space="preserve">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54" type="#_x0000_t75" style="width:70.5pt;height:86.25pt;visibility:visible">
            <v:imagedata r:id="rId51" o:title=""/>
          </v:shape>
        </w:pict>
      </w:r>
      <w:r w:rsidRPr="00370BF1">
        <w:rPr>
          <w:rFonts w:ascii="Times New Roman" w:hAnsi="Times New Roman"/>
          <w:sz w:val="28"/>
          <w:szCs w:val="28"/>
        </w:rPr>
        <w:t xml:space="preserve">       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5" type="#_x0000_t75" style="width:70.5pt;height:86.25pt;visibility:visible">
            <v:imagedata r:id="rId51" o:title=""/>
          </v:shape>
        </w:pict>
      </w:r>
      <w:r w:rsidRPr="00370BF1">
        <w:rPr>
          <w:rFonts w:ascii="Times New Roman" w:hAnsi="Times New Roman"/>
          <w:sz w:val="28"/>
          <w:szCs w:val="28"/>
        </w:rPr>
        <w:t xml:space="preserve">          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6" type="#_x0000_t75" style="width:70.5pt;height:86.25pt;visibility:visible">
            <v:imagedata r:id="rId5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6D6A47" w:rsidRPr="0000282B" w:rsidRDefault="006D6A47" w:rsidP="0000282B">
      <w:pPr>
        <w:spacing w:after="0" w:line="240" w:lineRule="auto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sz w:val="28"/>
          <w:szCs w:val="32"/>
          <w:lang w:val="tt-RU"/>
        </w:rPr>
        <w:t xml:space="preserve">             Провероч</w:t>
      </w:r>
      <w:r w:rsidRPr="00951C00">
        <w:rPr>
          <w:rFonts w:ascii="Times New Roman" w:hAnsi="Times New Roman"/>
          <w:b/>
          <w:sz w:val="28"/>
          <w:szCs w:val="32"/>
          <w:lang w:val="tt-RU"/>
        </w:rPr>
        <w:t>ная  работа по теме “Числа от 1 до 10. Нумерация”</w:t>
      </w:r>
      <w:r>
        <w:rPr>
          <w:rFonts w:ascii="Times New Roman" w:hAnsi="Times New Roman"/>
          <w:b/>
          <w:sz w:val="28"/>
          <w:szCs w:val="32"/>
          <w:lang w:val="tt-RU"/>
        </w:rPr>
        <w:t>( урок 29)</w:t>
      </w:r>
    </w:p>
    <w:p w:rsidR="006D6A47" w:rsidRPr="00951C00" w:rsidRDefault="006D6A47" w:rsidP="0000282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951C00">
        <w:rPr>
          <w:rFonts w:ascii="Times New Roman" w:hAnsi="Times New Roman"/>
          <w:b/>
          <w:sz w:val="28"/>
          <w:szCs w:val="28"/>
          <w:lang w:val="tt-RU"/>
        </w:rPr>
        <w:t>1 вариант</w: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26" o:spid="_x0000_s1282" type="#_x0000_t16" style="position:absolute;margin-left:50.7pt;margin-top:31.6pt;width:20.25pt;height:16.5pt;z-index:251409920;visibility:visible;v-text-anchor:middle" strokeweight="2pt"/>
        </w:pict>
      </w:r>
      <w:r w:rsidRPr="00951C00">
        <w:rPr>
          <w:rFonts w:ascii="Times New Roman" w:hAnsi="Times New Roman"/>
          <w:b/>
          <w:sz w:val="28"/>
          <w:szCs w:val="28"/>
        </w:rPr>
        <w:t>1.</w:t>
      </w:r>
      <w:r w:rsidRPr="00951C00">
        <w:rPr>
          <w:rFonts w:ascii="Times New Roman" w:hAnsi="Times New Roman"/>
          <w:sz w:val="28"/>
          <w:szCs w:val="28"/>
        </w:rPr>
        <w:t>Пересчитай кубики и запиши в рамке их число.</w:t>
      </w:r>
    </w:p>
    <w:p w:rsidR="006D6A47" w:rsidRPr="00951C00" w:rsidRDefault="006D6A47" w:rsidP="00951C00">
      <w:pPr>
        <w:rPr>
          <w:rFonts w:ascii="Times New Roman" w:hAnsi="Times New Roman"/>
          <w:color w:val="FFFFFF"/>
          <w:sz w:val="28"/>
          <w:szCs w:val="28"/>
        </w:rPr>
      </w:pPr>
      <w:r>
        <w:rPr>
          <w:noProof/>
          <w:lang w:eastAsia="ru-RU"/>
        </w:rPr>
        <w:pict>
          <v:shape id="Куб 29" o:spid="_x0000_s1283" type="#_x0000_t16" style="position:absolute;margin-left:110.7pt;margin-top:3.65pt;width:20.25pt;height:16.5pt;z-index:251411968;visibility:visible;v-text-anchor:middle" strokeweight="2pt"/>
        </w:pict>
      </w:r>
      <w:r>
        <w:rPr>
          <w:noProof/>
          <w:lang w:eastAsia="ru-RU"/>
        </w:rPr>
        <w:pict>
          <v:shape id="Куб 28" o:spid="_x0000_s1284" type="#_x0000_t16" style="position:absolute;margin-left:78.45pt;margin-top:20.15pt;width:20.25pt;height:16.5pt;z-index:251410944;visibility:visible;v-text-anchor:middle" strokeweight="2pt"/>
        </w:pict>
      </w:r>
      <w:r>
        <w:rPr>
          <w:noProof/>
          <w:lang w:eastAsia="ru-RU"/>
        </w:rPr>
        <w:pict>
          <v:shape id="Куб 1" o:spid="_x0000_s1285" type="#_x0000_t16" style="position:absolute;margin-left:5.7pt;margin-top:14.9pt;width:20.25pt;height:16.5pt;z-index:251404800;visibility:visible;v-text-anchor:middle" strokeweight="2pt"/>
        </w:pict>
      </w:r>
      <w:r>
        <w:rPr>
          <w:noProof/>
          <w:lang w:eastAsia="ru-RU"/>
        </w:rPr>
        <w:pict>
          <v:shape id="Куб 30" o:spid="_x0000_s1286" type="#_x0000_t16" style="position:absolute;margin-left:45.45pt;margin-top:29.15pt;width:20.25pt;height:16.5pt;z-index:251412992;visibility:visible;v-text-anchor:middle" strokeweight="2pt"/>
        </w:pict>
      </w:r>
      <w:r>
        <w:rPr>
          <w:noProof/>
          <w:lang w:eastAsia="ru-RU"/>
        </w:rPr>
        <w:pict>
          <v:shape id="Куб 32" o:spid="_x0000_s1287" type="#_x0000_t16" style="position:absolute;margin-left:107.7pt;margin-top:29.15pt;width:20.25pt;height:16.5pt;z-index:251415040;visibility:visible;v-text-anchor:middle" strokeweight="2pt"/>
        </w:pict>
      </w:r>
      <w:r w:rsidRPr="00951C00">
        <w:rPr>
          <w:rFonts w:ascii="Times New Roman" w:hAnsi="Times New Roman"/>
          <w:color w:val="FFFFFF"/>
          <w:sz w:val="28"/>
          <w:szCs w:val="28"/>
        </w:rPr>
        <w:t xml:space="preserve">                      </w:t>
      </w:r>
    </w:p>
    <w:p w:rsidR="006D6A47" w:rsidRPr="0000282B" w:rsidRDefault="006D6A47" w:rsidP="00951C00">
      <w:pPr>
        <w:rPr>
          <w:rFonts w:ascii="Times New Roman" w:hAnsi="Times New Roman"/>
          <w:color w:val="FFFFFF"/>
          <w:sz w:val="28"/>
          <w:szCs w:val="28"/>
        </w:rPr>
      </w:pPr>
      <w:r>
        <w:rPr>
          <w:noProof/>
          <w:lang w:eastAsia="ru-RU"/>
        </w:rPr>
        <w:pict>
          <v:shape id="Куб 31" o:spid="_x0000_s1288" type="#_x0000_t16" style="position:absolute;margin-left:67.2pt;margin-top:12.2pt;width:20.25pt;height:16.5pt;z-index:251414016;visibility:visible;v-text-anchor:middle" strokeweight="2pt"/>
        </w:pict>
      </w:r>
      <w:r>
        <w:rPr>
          <w:noProof/>
          <w:lang w:eastAsia="ru-RU"/>
        </w:rPr>
        <w:pict>
          <v:rect id="Прямоугольник 9" o:spid="_x0000_s1289" style="position:absolute;margin-left:233.7pt;margin-top:5.65pt;width:21pt;height:13.5pt;z-index:251405824;visibility:visible;v-text-anchor:middle" strokeweight="2pt"/>
        </w:pict>
      </w:r>
      <w:r w:rsidRPr="00951C00">
        <w:rPr>
          <w:rFonts w:ascii="Times New Roman" w:hAnsi="Times New Roman"/>
          <w:color w:val="FFFFFF"/>
          <w:sz w:val="28"/>
          <w:szCs w:val="28"/>
        </w:rPr>
        <w:t xml:space="preserve">                       </w:t>
      </w:r>
      <w:r w:rsidRPr="00951C00">
        <w:rPr>
          <w:rFonts w:ascii="Times New Roman" w:hAnsi="Times New Roman"/>
          <w:color w:val="FFFFFF"/>
          <w:sz w:val="28"/>
          <w:szCs w:val="28"/>
          <w:lang w:val="tt-RU"/>
        </w:rPr>
        <w:t xml:space="preserve">      </w:t>
      </w:r>
      <w:r w:rsidRPr="00951C00">
        <w:rPr>
          <w:rFonts w:ascii="Times New Roman" w:hAnsi="Times New Roman"/>
          <w:color w:val="FFFFFF"/>
          <w:sz w:val="28"/>
          <w:szCs w:val="28"/>
        </w:rPr>
        <w:t xml:space="preserve">   </w:t>
      </w:r>
      <w:r w:rsidRPr="00951C00">
        <w:rPr>
          <w:rFonts w:ascii="Times New Roman" w:hAnsi="Times New Roman"/>
          <w:color w:val="FFFFFF"/>
          <w:sz w:val="28"/>
          <w:szCs w:val="28"/>
          <w:lang w:val="tt-RU"/>
        </w:rPr>
        <w:t xml:space="preserve">            </w:t>
      </w:r>
      <w:r w:rsidRPr="00951C00">
        <w:rPr>
          <w:rFonts w:ascii="Times New Roman" w:hAnsi="Times New Roman"/>
          <w:color w:val="FFFFFF"/>
          <w:sz w:val="28"/>
          <w:szCs w:val="28"/>
        </w:rPr>
        <w:t xml:space="preserve">  </w: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b/>
          <w:sz w:val="28"/>
          <w:szCs w:val="28"/>
        </w:rPr>
        <w:t>2.</w:t>
      </w:r>
      <w:r w:rsidRPr="00951C00">
        <w:rPr>
          <w:rFonts w:ascii="Times New Roman" w:hAnsi="Times New Roman"/>
          <w:sz w:val="28"/>
          <w:szCs w:val="28"/>
        </w:rPr>
        <w:t>Сравни числа и запиши в рамке знак &gt;</w:t>
      </w:r>
      <w:r w:rsidRPr="00951C00">
        <w:rPr>
          <w:rFonts w:ascii="Times New Roman" w:hAnsi="Times New Roman"/>
          <w:sz w:val="28"/>
          <w:szCs w:val="28"/>
          <w:lang w:val="tt-RU"/>
        </w:rPr>
        <w:t>,</w:t>
      </w:r>
      <w:r w:rsidRPr="00951C00">
        <w:rPr>
          <w:rFonts w:ascii="Times New Roman" w:hAnsi="Times New Roman"/>
          <w:sz w:val="28"/>
          <w:szCs w:val="28"/>
        </w:rPr>
        <w:t xml:space="preserve"> &lt;</w:t>
      </w:r>
    </w:p>
    <w:p w:rsidR="006D6A47" w:rsidRPr="0000282B" w:rsidRDefault="006D6A47" w:rsidP="0000282B">
      <w:pPr>
        <w:shd w:val="clear" w:color="auto" w:fill="FFFFFF"/>
        <w:rPr>
          <w:rFonts w:ascii="Times New Roman" w:hAnsi="Times New Roman"/>
          <w:noProof/>
          <w:color w:val="FFFFFF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Прямоугольник 33" o:spid="_x0000_s1290" style="position:absolute;margin-left:194.7pt;margin-top:.25pt;width:18pt;height:15pt;z-index:251416064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291" style="position:absolute;margin-left:25.2pt;margin-top:.25pt;width:18pt;height:15pt;z-index:251406848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   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8         </w:t>
      </w:r>
      <w:r w:rsidRPr="00951C00">
        <w:rPr>
          <w:rFonts w:ascii="Times New Roman" w:hAnsi="Times New Roman"/>
          <w:sz w:val="28"/>
          <w:szCs w:val="28"/>
        </w:rPr>
        <w:t>3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               </w:t>
      </w:r>
      <w:r w:rsidRPr="00951C00">
        <w:rPr>
          <w:rFonts w:ascii="Times New Roman" w:hAnsi="Times New Roman"/>
          <w:sz w:val="28"/>
          <w:szCs w:val="28"/>
          <w:lang w:val="tt-RU"/>
        </w:rPr>
        <w:tab/>
      </w:r>
      <w:r w:rsidRPr="00951C00">
        <w:rPr>
          <w:rFonts w:ascii="Times New Roman" w:hAnsi="Times New Roman"/>
          <w:sz w:val="28"/>
          <w:szCs w:val="28"/>
          <w:lang w:val="tt-RU"/>
        </w:rPr>
        <w:tab/>
        <w:t xml:space="preserve">  </w:t>
      </w:r>
      <w:r w:rsidRPr="00951C00">
        <w:rPr>
          <w:rFonts w:ascii="Times New Roman" w:hAnsi="Times New Roman"/>
          <w:sz w:val="28"/>
          <w:szCs w:val="28"/>
        </w:rPr>
        <w:t>6</w: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 xml:space="preserve">  </w: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ab/>
        <w:t xml:space="preserve">   </w:t>
      </w:r>
      <w:r w:rsidRPr="00951C00">
        <w:rPr>
          <w:rFonts w:ascii="Times New Roman" w:hAnsi="Times New Roman"/>
          <w:noProof/>
          <w:sz w:val="28"/>
          <w:szCs w:val="28"/>
          <w:lang w:eastAsia="ru-RU"/>
        </w:rPr>
        <w:t>7</w:t>
      </w:r>
    </w:p>
    <w:p w:rsidR="006D6A47" w:rsidRPr="00951C00" w:rsidRDefault="006D6A47" w:rsidP="00951C00">
      <w:pPr>
        <w:rPr>
          <w:rFonts w:ascii="Times New Roman" w:hAnsi="Times New Roman"/>
          <w:b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/>
          <w:b/>
          <w:noProof/>
          <w:sz w:val="28"/>
          <w:szCs w:val="28"/>
          <w:lang w:eastAsia="ru-RU"/>
        </w:rPr>
        <w:t>3</w:t>
      </w:r>
      <w:r w:rsidRPr="00951C00">
        <w:rPr>
          <w:rFonts w:ascii="Times New Roman" w:hAnsi="Times New Roman"/>
          <w:b/>
          <w:noProof/>
          <w:sz w:val="28"/>
          <w:szCs w:val="28"/>
          <w:lang w:val="tt-RU" w:eastAsia="ru-RU"/>
        </w:rPr>
        <w:t xml:space="preserve">. </w: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Запиши ответы.</w:t>
      </w:r>
    </w:p>
    <w:p w:rsidR="006D6A47" w:rsidRPr="00951C00" w:rsidRDefault="006D6A47" w:rsidP="00951C00">
      <w:pPr>
        <w:rPr>
          <w:rFonts w:ascii="Times New Roman" w:hAnsi="Times New Roman"/>
          <w:noProof/>
          <w:sz w:val="28"/>
          <w:szCs w:val="28"/>
          <w:lang w:val="tt-RU" w:eastAsia="ru-RU"/>
        </w:rPr>
      </w:pPr>
      <w:r>
        <w:rPr>
          <w:noProof/>
          <w:lang w:eastAsia="ru-RU"/>
        </w:rPr>
        <w:pict>
          <v:rect id="Прямоугольник 38" o:spid="_x0000_s1292" style="position:absolute;margin-left:212.7pt;margin-top:27.95pt;width:27.75pt;height:20.25pt;z-index:251421184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" o:spid="_x0000_s1293" style="position:absolute;margin-left:212.7pt;margin-top:1pt;width:27.75pt;height:20.25pt;z-index:251420160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5" o:spid="_x0000_s1294" style="position:absolute;margin-left:43.15pt;margin-top:27.95pt;width:27.75pt;height:20.25pt;z-index:251418112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" o:spid="_x0000_s1295" style="position:absolute;margin-left:43.2pt;margin-top:1pt;width:27.75pt;height:20.25pt;z-index:251417088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2 + 7 =                                    9 – 2 =</w:t>
      </w:r>
    </w:p>
    <w:p w:rsidR="006D6A47" w:rsidRPr="00951C00" w:rsidRDefault="006D6A47" w:rsidP="00951C00">
      <w:pPr>
        <w:rPr>
          <w:rFonts w:ascii="Times New Roman" w:hAnsi="Times New Roman"/>
          <w:noProof/>
          <w:sz w:val="28"/>
          <w:szCs w:val="28"/>
          <w:lang w:val="tt-RU" w:eastAsia="ru-RU"/>
        </w:rPr>
      </w:pPr>
      <w:r>
        <w:rPr>
          <w:noProof/>
          <w:lang w:eastAsia="ru-RU"/>
        </w:rPr>
        <w:pict>
          <v:rect id="Прямоугольник 39" o:spid="_x0000_s1296" style="position:absolute;margin-left:220.15pt;margin-top:26.8pt;width:27.75pt;height:20.25pt;z-index:251422208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6" o:spid="_x0000_s1297" style="position:absolute;margin-left:43.15pt;margin-top:26.8pt;width:27.75pt;height:20.25pt;z-index:251419136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5+ 5 =                                     6 – 3 =</w:t>
      </w:r>
    </w:p>
    <w:p w:rsidR="006D6A47" w:rsidRPr="0000282B" w:rsidRDefault="006D6A47" w:rsidP="00951C00">
      <w:pPr>
        <w:rPr>
          <w:rFonts w:ascii="Times New Roman" w:hAnsi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1 + 6 =                                    10 – 1 =</w:t>
      </w:r>
    </w:p>
    <w:p w:rsidR="006D6A47" w:rsidRPr="00951C00" w:rsidRDefault="006D6A47" w:rsidP="00951C00">
      <w:pPr>
        <w:rPr>
          <w:rFonts w:ascii="Times New Roman" w:hAnsi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/>
          <w:b/>
          <w:noProof/>
          <w:sz w:val="28"/>
          <w:szCs w:val="28"/>
          <w:lang w:val="tt-RU" w:eastAsia="ru-RU"/>
        </w:rPr>
        <w:t>4</w: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. У Оли 4 сливы, а у Ани 2. Сколько слив у девочек?</w:t>
      </w:r>
    </w:p>
    <w:p w:rsidR="006D6A47" w:rsidRPr="00951C00" w:rsidRDefault="006D6A47" w:rsidP="00951C00">
      <w:pPr>
        <w:rPr>
          <w:rFonts w:ascii="Times New Roman" w:hAnsi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>Решение: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6D6A47" w:rsidRPr="00872AA0" w:rsidTr="00D410D2"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1" w:type="dxa"/>
          </w:tcPr>
          <w:p w:rsidR="006D6A47" w:rsidRPr="00872AA0" w:rsidRDefault="006D6A47" w:rsidP="00D410D2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</w:p>
        </w:tc>
      </w:tr>
    </w:tbl>
    <w:p w:rsidR="006D6A47" w:rsidRPr="00951C00" w:rsidRDefault="006D6A47" w:rsidP="00951C00">
      <w:pPr>
        <w:rPr>
          <w:rFonts w:ascii="Times New Roman" w:hAnsi="Times New Roman"/>
          <w:b/>
          <w:color w:val="FFFFFF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40" o:spid="_x0000_s1298" style="position:absolute;margin-left:45.4pt;margin-top:33pt;width:27.75pt;height:20.25pt;z-index:251423232;visibility:visible;mso-position-horizontal-relative:text;mso-position-vertical-relative:text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</w:p>
    <w:p w:rsidR="006D6A47" w:rsidRPr="00951C00" w:rsidRDefault="006D6A47" w:rsidP="00951C00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 xml:space="preserve">Ответ:  </w:t>
      </w:r>
      <w:r w:rsidRPr="00951C00">
        <w:rPr>
          <w:rFonts w:ascii="Times New Roman" w:hAnsi="Times New Roman"/>
          <w:noProof/>
          <w:sz w:val="28"/>
          <w:szCs w:val="28"/>
          <w:lang w:val="tt-RU" w:eastAsia="ru-RU"/>
        </w:rPr>
        <w:t xml:space="preserve">    </w:t>
      </w:r>
      <w:r w:rsidRPr="00951C0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:rsidR="006D6A47" w:rsidRDefault="006D6A47" w:rsidP="00951C00">
      <w:pPr>
        <w:rPr>
          <w:rFonts w:ascii="Times New Roman" w:hAnsi="Times New Roman"/>
          <w:b/>
          <w:sz w:val="28"/>
          <w:szCs w:val="28"/>
          <w:lang w:val="tt-RU"/>
        </w:rPr>
      </w:pP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13" o:spid="_x0000_s1299" style="position:absolute;margin-left:211.15pt;margin-top:22.25pt;width:36.75pt;height:24.75pt;z-index:251407872;visibility:visible;v-text-anchor:middle" strokeweight="2pt"/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>5.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Измерь  длину отрезка и запиши ответ.</w:t>
      </w:r>
    </w:p>
    <w:p w:rsidR="006D6A47" w:rsidRPr="00951C00" w:rsidRDefault="006D6A47" w:rsidP="00951C00">
      <w:pPr>
        <w:rPr>
          <w:rFonts w:ascii="Times New Roman" w:hAnsi="Times New Roman"/>
          <w:b/>
          <w:sz w:val="28"/>
          <w:szCs w:val="28"/>
          <w:u w:val="single"/>
          <w:lang w:val="tt-RU"/>
        </w:rPr>
      </w:pPr>
      <w:r w:rsidRPr="00951C00">
        <w:rPr>
          <w:rFonts w:ascii="Times New Roman" w:hAnsi="Times New Roman"/>
          <w:b/>
          <w:sz w:val="28"/>
          <w:szCs w:val="28"/>
          <w:lang w:val="tt-RU"/>
        </w:rPr>
        <w:t>.</w:t>
      </w:r>
      <w:r w:rsidRPr="00951C00">
        <w:rPr>
          <w:rFonts w:ascii="Times New Roman" w:hAnsi="Times New Roman"/>
          <w:b/>
          <w:sz w:val="28"/>
          <w:szCs w:val="28"/>
          <w:u w:val="single"/>
          <w:lang w:val="tt-RU"/>
        </w:rPr>
        <w:t xml:space="preserve">                                               .                              </w:t>
      </w:r>
    </w:p>
    <w:p w:rsidR="006D6A47" w:rsidRDefault="006D6A47" w:rsidP="00951C00">
      <w:pPr>
        <w:rPr>
          <w:rFonts w:ascii="Times New Roman" w:hAnsi="Times New Roman"/>
          <w:b/>
          <w:sz w:val="28"/>
          <w:szCs w:val="28"/>
          <w:lang w:val="tt-RU"/>
        </w:rPr>
      </w:pP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41" o:spid="_x0000_s1300" style="position:absolute;margin-left:59.7pt;margin-top:28.4pt;width:27.75pt;height:20.25pt;z-index:251424256;visibility:visible;v-text-anchor:middle" strokeweight="2pt">
            <v:textbox>
              <w:txbxContent>
                <w:p w:rsidR="006D6A47" w:rsidRPr="009D2F28" w:rsidRDefault="006D6A47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6. </w:t>
      </w:r>
      <w:r w:rsidRPr="00951C00">
        <w:rPr>
          <w:rFonts w:ascii="Times New Roman" w:hAnsi="Times New Roman"/>
          <w:sz w:val="28"/>
          <w:szCs w:val="28"/>
          <w:lang w:val="tt-RU"/>
        </w:rPr>
        <w:t>* Запиши число, которое больше 3 и меньше5.</w: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Ответ:                                                              </w:t>
      </w:r>
    </w:p>
    <w:p w:rsidR="006D6A47" w:rsidRDefault="006D6A47" w:rsidP="00951C00">
      <w:pPr>
        <w:rPr>
          <w:rFonts w:ascii="Times New Roman" w:hAnsi="Times New Roman"/>
          <w:b/>
          <w:sz w:val="28"/>
          <w:szCs w:val="28"/>
          <w:lang w:val="tt-RU"/>
        </w:rPr>
      </w:pP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14" o:spid="_x0000_s1301" style="position:absolute;margin-left:65.7pt;margin-top:26.9pt;width:30pt;height:21pt;z-index:251408896;visibility:visible;v-text-anchor:middle" strokeweight="2pt"/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>7 *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 Сколько вершин надо отметить, чтобы начертить семиугольник?</w:t>
      </w:r>
    </w:p>
    <w:p w:rsidR="006D6A47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Pr="00951C00">
        <w:rPr>
          <w:rFonts w:ascii="Times New Roman" w:hAnsi="Times New Roman"/>
          <w:sz w:val="28"/>
          <w:szCs w:val="28"/>
          <w:lang w:val="tt-RU"/>
        </w:rPr>
        <w:t>Ответ:</w: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1079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Соедини точки так, чтобы получилась ломаная линия из двух звеньев:</w: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02" type="#_x0000_t120" style="position:absolute;margin-left:30.45pt;margin-top:13.05pt;width:11.25pt;height:12.75pt;z-index:251787776" fillcolor="#243f60"/>
        </w:pic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03" type="#_x0000_t120" style="position:absolute;margin-left:193.2pt;margin-top:1.45pt;width:11.25pt;height:12.75pt;z-index:251789824" fillcolor="#243f60"/>
        </w:pict>
      </w:r>
    </w:p>
    <w:p w:rsidR="006D6A47" w:rsidRPr="00713AE4" w:rsidRDefault="006D6A47" w:rsidP="00713AE4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04" type="#_x0000_t120" style="position:absolute;margin-left:107.7pt;margin-top:31.5pt;width:11.25pt;height:12.75pt;z-index:251788800" fillcolor="#243f60"/>
        </w:pict>
      </w:r>
    </w:p>
    <w:p w:rsidR="006D6A47" w:rsidRPr="00951C00" w:rsidRDefault="006D6A47" w:rsidP="00951C00">
      <w:pPr>
        <w:spacing w:after="0" w:line="240" w:lineRule="auto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sz w:val="28"/>
          <w:szCs w:val="32"/>
          <w:lang w:val="tt-RU"/>
        </w:rPr>
        <w:t xml:space="preserve">           Провероч</w:t>
      </w:r>
      <w:r w:rsidRPr="00951C00">
        <w:rPr>
          <w:rFonts w:ascii="Times New Roman" w:hAnsi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6D6A47" w:rsidRDefault="006D6A47" w:rsidP="00951C00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951C00">
        <w:rPr>
          <w:rFonts w:ascii="Times New Roman" w:hAnsi="Times New Roman"/>
          <w:b/>
          <w:sz w:val="28"/>
          <w:szCs w:val="28"/>
          <w:lang w:val="tt-RU"/>
        </w:rPr>
        <w:t>2 вариант</w:t>
      </w:r>
    </w:p>
    <w:p w:rsidR="006D6A47" w:rsidRPr="00951C00" w:rsidRDefault="006D6A47" w:rsidP="00951C00">
      <w:p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1.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Сколько нарисовано звезд? Запиши в рамке число. 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b/>
          <w:sz w:val="28"/>
          <w:szCs w:val="28"/>
          <w:lang w:val="tt-RU"/>
        </w:rPr>
      </w:pPr>
      <w:r>
        <w:rPr>
          <w:noProof/>
          <w:lang w:eastAsia="ru-RU"/>
        </w:rPr>
        <w:pict>
          <v:shape id="Рисунок 53" o:spid="_x0000_s1305" type="#_x0000_t75" style="position:absolute;left:0;text-align:left;margin-left:187.85pt;margin-top:90.35pt;width:23.2pt;height:31.95pt;z-index:251431424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52" o:spid="_x0000_s1306" type="#_x0000_t75" style="position:absolute;left:0;text-align:left;margin-left:141.15pt;margin-top:89.95pt;width:23.35pt;height:32.2pt;z-index:251430400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5" o:spid="_x0000_s1307" type="#_x0000_t75" style="position:absolute;left:0;text-align:left;margin-left:101.6pt;margin-top:76.55pt;width:23.2pt;height:31.95pt;z-index:251426304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b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22" o:spid="_x0000_s1308" style="position:absolute;left:0;text-align:left;margin-left:31.55pt;margin-top:6.6pt;width:25.5pt;height:24.75pt;z-index:251425280;visibility:visible;v-text-anchor:middle" strokeweight="2pt"/>
        </w:pict>
      </w:r>
      <w:r>
        <w:rPr>
          <w:noProof/>
          <w:lang w:eastAsia="ru-RU"/>
        </w:rPr>
        <w:pict>
          <v:shape id="Рисунок 55" o:spid="_x0000_s1309" type="#_x0000_t75" style="position:absolute;left:0;text-align:left;margin-left:164.5pt;margin-top:122.6pt;width:23.2pt;height:31.95pt;z-index:251433472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51" o:spid="_x0000_s1310" type="#_x0000_t75" style="position:absolute;left:0;text-align:left;margin-left:24.65pt;margin-top:101.75pt;width:23.2pt;height:31.95pt;z-index:251429376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b/>
          <w:sz w:val="28"/>
          <w:szCs w:val="28"/>
          <w:lang w:val="tt-RU"/>
        </w:rPr>
      </w:pPr>
      <w:r>
        <w:rPr>
          <w:noProof/>
          <w:lang w:eastAsia="ru-RU"/>
        </w:rPr>
        <w:pict>
          <v:shape id="Рисунок 49" o:spid="_x0000_s1311" type="#_x0000_t75" style="position:absolute;left:0;text-align:left;margin-left:69.95pt;margin-top:95.25pt;width:23.05pt;height:31.7pt;z-index:251427328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</w:t>
      </w:r>
    </w:p>
    <w:p w:rsidR="006D6A47" w:rsidRPr="00951C00" w:rsidRDefault="006D6A47" w:rsidP="00951C00">
      <w:pPr>
        <w:rPr>
          <w:rFonts w:ascii="Times New Roman" w:hAnsi="Times New Roman"/>
          <w:b/>
          <w:sz w:val="28"/>
          <w:szCs w:val="28"/>
          <w:lang w:val="tt-RU"/>
        </w:rPr>
      </w:pPr>
      <w:r>
        <w:rPr>
          <w:noProof/>
          <w:lang w:eastAsia="ru-RU"/>
        </w:rPr>
        <w:pict>
          <v:shape id="Рисунок 54" o:spid="_x0000_s1312" type="#_x0000_t75" style="position:absolute;margin-left:114.65pt;margin-top:122.25pt;width:23.05pt;height:31.7pt;z-index:251432448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50" o:spid="_x0000_s1313" type="#_x0000_t75" style="position:absolute;margin-left:58.7pt;margin-top:133.5pt;width:23.05pt;height:31.7pt;z-index:251428352;visibility:visible;mso-position-horizontal-relative:margin;mso-position-vertical-relative:margin" stroked="t" strokecolor="white">
            <v:imagedata r:id="rId52" o:title="" blacklevel="-13107f" grayscale="t" bilevel="t"/>
            <w10:wrap type="square" anchorx="margin" anchory="margin"/>
          </v:shape>
        </w:pic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57" o:spid="_x0000_s1314" style="position:absolute;margin-left:212.7pt;margin-top:27.55pt;width:21pt;height:19.5pt;z-index:251435520;visibility:visible;v-text-anchor:middle" strokeweight="2pt"/>
        </w:pict>
      </w:r>
      <w:r>
        <w:rPr>
          <w:noProof/>
          <w:lang w:eastAsia="ru-RU"/>
        </w:rPr>
        <w:pict>
          <v:rect id="Прямоугольник 56" o:spid="_x0000_s1315" style="position:absolute;margin-left:93.45pt;margin-top:27.55pt;width:21pt;height:19.5pt;z-index:251434496;visibility:visible;v-text-anchor:middle" strokeweight="2pt"/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2. </w:t>
      </w:r>
      <w:r w:rsidRPr="00951C00">
        <w:rPr>
          <w:rFonts w:ascii="Times New Roman" w:hAnsi="Times New Roman"/>
          <w:sz w:val="28"/>
          <w:szCs w:val="28"/>
          <w:lang w:val="tt-RU"/>
        </w:rPr>
        <w:t>Сравни числа и запиши в рамке знак &gt;, &lt;</w: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                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5  </w:t>
      </w:r>
      <w:r w:rsidRPr="00951C00">
        <w:rPr>
          <w:rFonts w:ascii="Times New Roman" w:hAnsi="Times New Roman"/>
          <w:sz w:val="28"/>
          <w:szCs w:val="28"/>
          <w:lang w:val="tt-RU"/>
        </w:rPr>
        <w:tab/>
        <w:t xml:space="preserve">   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9              </w:t>
      </w:r>
      <w:r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7         3</w:t>
      </w:r>
    </w:p>
    <w:p w:rsidR="006D6A47" w:rsidRPr="00951C00" w:rsidRDefault="006D6A47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61" o:spid="_x0000_s1316" style="position:absolute;margin-left:250.15pt;margin-top:26.4pt;width:27.75pt;height:19.5pt;z-index:251439616;visibility:visible;v-text-anchor:middle" strokeweight="2pt"/>
        </w:pict>
      </w:r>
      <w:r>
        <w:rPr>
          <w:noProof/>
          <w:lang w:eastAsia="ru-RU"/>
        </w:rPr>
        <w:pict>
          <v:rect id="Прямоугольник 58" o:spid="_x0000_s1317" style="position:absolute;margin-left:86.7pt;margin-top:26.4pt;width:27.75pt;height:19.5pt;z-index:251436544;visibility:visible;v-text-anchor:middle" strokeweight="2pt"/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3. </w:t>
      </w:r>
      <w:r w:rsidRPr="00951C00">
        <w:rPr>
          <w:rFonts w:ascii="Times New Roman" w:hAnsi="Times New Roman"/>
          <w:sz w:val="28"/>
          <w:szCs w:val="28"/>
          <w:lang w:val="tt-RU"/>
        </w:rPr>
        <w:t>Запиши ответы: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62" o:spid="_x0000_s1318" style="position:absolute;left:0;text-align:left;margin-left:250.15pt;margin-top:17.4pt;width:27.75pt;height:19.5pt;z-index:251440640;visibility:visible;v-text-anchor:middle" strokeweight="2pt"/>
        </w:pict>
      </w:r>
      <w:r>
        <w:rPr>
          <w:noProof/>
          <w:lang w:eastAsia="ru-RU"/>
        </w:rPr>
        <w:pict>
          <v:rect id="Прямоугольник 59" o:spid="_x0000_s1319" style="position:absolute;left:0;text-align:left;margin-left:86.7pt;margin-top:17.4pt;width:27.75pt;height:19.5pt;z-index:251437568;visibility:visible;v-text-anchor:middle" strokeweight="2pt"/>
        </w:pic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6 + 1 =          </w:t>
      </w:r>
      <w:r>
        <w:rPr>
          <w:rFonts w:ascii="Times New Roman" w:hAnsi="Times New Roman"/>
          <w:sz w:val="28"/>
          <w:szCs w:val="28"/>
          <w:lang w:val="tt-RU"/>
        </w:rPr>
        <w:t xml:space="preserve">                         10 – 3</w:t>
      </w:r>
      <w:r w:rsidRPr="00951C00">
        <w:rPr>
          <w:rFonts w:ascii="Times New Roman" w:hAnsi="Times New Roman"/>
          <w:sz w:val="28"/>
          <w:szCs w:val="28"/>
          <w:lang w:val="tt-RU"/>
        </w:rPr>
        <w:t>=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5+ 2 =                                    8 – 1 =</w:t>
      </w:r>
    </w:p>
    <w:p w:rsidR="006D6A47" w:rsidRPr="0000282B" w:rsidRDefault="006D6A47" w:rsidP="0000282B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63" o:spid="_x0000_s1320" style="position:absolute;left:0;text-align:left;margin-left:250.15pt;margin-top:-.15pt;width:27.75pt;height:19.5pt;z-index:251441664;visibility:visible;v-text-anchor:middle" strokeweight="2pt"/>
        </w:pict>
      </w:r>
      <w:r>
        <w:rPr>
          <w:noProof/>
          <w:lang w:eastAsia="ru-RU"/>
        </w:rPr>
        <w:pict>
          <v:rect id="Прямоугольник 60" o:spid="_x0000_s1321" style="position:absolute;left:0;text-align:left;margin-left:86.7pt;margin-top:-.15pt;width:27.75pt;height:19.5pt;z-index:251438592;visibility:visible;v-text-anchor:middle" strokeweight="2pt"/>
        </w:pict>
      </w:r>
      <w:r w:rsidRPr="00951C00">
        <w:rPr>
          <w:rFonts w:ascii="Times New Roman" w:hAnsi="Times New Roman"/>
          <w:sz w:val="28"/>
          <w:szCs w:val="28"/>
          <w:lang w:val="tt-RU"/>
        </w:rPr>
        <w:t>3 + 4 =                                   9 – 2 =</w:t>
      </w:r>
    </w:p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4. </w:t>
      </w:r>
      <w:r w:rsidRPr="0000282B">
        <w:rPr>
          <w:rFonts w:ascii="Times New Roman" w:hAnsi="Times New Roman"/>
          <w:sz w:val="28"/>
          <w:szCs w:val="28"/>
          <w:lang w:val="tt-RU"/>
        </w:rPr>
        <w:t>В вазе 5 роз. Из вазы взяли 1 розу. Сколько роз осталось?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Решение: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709"/>
        <w:gridCol w:w="709"/>
        <w:gridCol w:w="708"/>
        <w:gridCol w:w="567"/>
        <w:gridCol w:w="709"/>
        <w:gridCol w:w="567"/>
        <w:gridCol w:w="567"/>
        <w:gridCol w:w="425"/>
        <w:gridCol w:w="3226"/>
      </w:tblGrid>
      <w:tr w:rsidR="006D6A47" w:rsidRPr="00872AA0" w:rsidTr="00D410D2">
        <w:tc>
          <w:tcPr>
            <w:tcW w:w="664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8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425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3226" w:type="dxa"/>
          </w:tcPr>
          <w:p w:rsidR="006D6A47" w:rsidRPr="00951C00" w:rsidRDefault="006D6A47" w:rsidP="00D410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</w:tbl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64" o:spid="_x0000_s1322" style="position:absolute;margin-left:82.15pt;margin-top:23.75pt;width:27.75pt;height:19.5pt;z-index:251442688;visibility:visible;mso-position-horizontal-relative:text;mso-position-vertical-relative:text;v-text-anchor:middle" strokeweight="2pt"/>
        </w:pic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Ответ:</w:t>
      </w:r>
      <w:r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</w:t>
      </w:r>
    </w:p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5. </w:t>
      </w:r>
      <w:r w:rsidRPr="0000282B">
        <w:rPr>
          <w:rFonts w:ascii="Times New Roman" w:hAnsi="Times New Roman"/>
          <w:sz w:val="28"/>
          <w:szCs w:val="28"/>
          <w:lang w:val="tt-RU"/>
        </w:rPr>
        <w:t>Измерь и запиши длину отрезка.</w:t>
      </w:r>
    </w:p>
    <w:p w:rsidR="006D6A47" w:rsidRPr="0000282B" w:rsidRDefault="006D6A47" w:rsidP="0000282B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rect id="Прямоугольник 65" o:spid="_x0000_s1323" style="position:absolute;left:0;text-align:left;margin-left:205.95pt;margin-top:5.25pt;width:27.75pt;height:19.5pt;z-index:251443712;visibility:visible;v-text-anchor:middle" strokeweight="2pt"/>
        </w:pict>
      </w:r>
      <w:r w:rsidRPr="00951C00">
        <w:rPr>
          <w:rFonts w:ascii="Times New Roman" w:hAnsi="Times New Roman"/>
          <w:sz w:val="28"/>
          <w:szCs w:val="28"/>
          <w:lang w:val="tt-RU"/>
        </w:rPr>
        <w:t>.</w:t>
      </w:r>
      <w:r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       .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          </w:t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  <w:r w:rsidRPr="0000282B">
        <w:rPr>
          <w:rFonts w:ascii="Times New Roman" w:hAnsi="Times New Roman"/>
          <w:sz w:val="28"/>
          <w:szCs w:val="28"/>
          <w:lang w:val="tt-RU"/>
        </w:rPr>
        <w:tab/>
      </w:r>
    </w:p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  <w:lang w:eastAsia="ru-RU"/>
        </w:rPr>
        <w:pict>
          <v:shape id="Рисунок 27" o:spid="_x0000_s1324" type="#_x0000_t75" style="position:absolute;margin-left:93.4pt;margin-top:23.3pt;width:265.5pt;height:83.55pt;z-index:251444736;visibility:visible">
            <v:imagedata r:id="rId53" o:title="" cropbottom="31856f"/>
          </v:shape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6. </w:t>
      </w:r>
      <w:r w:rsidRPr="0000282B">
        <w:rPr>
          <w:rFonts w:ascii="Times New Roman" w:hAnsi="Times New Roman"/>
          <w:sz w:val="28"/>
          <w:szCs w:val="28"/>
          <w:lang w:val="tt-RU"/>
        </w:rPr>
        <w:t>Сколько на рисунке треугольников? Подчеркни верный ответ.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1 , 2,  3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</w:p>
    <w:p w:rsidR="006D6A47" w:rsidRPr="0000282B" w:rsidRDefault="006D6A47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7. </w:t>
      </w:r>
      <w:r w:rsidRPr="0000282B">
        <w:rPr>
          <w:rFonts w:ascii="Times New Roman" w:hAnsi="Times New Roman"/>
          <w:sz w:val="28"/>
          <w:szCs w:val="28"/>
          <w:lang w:val="tt-RU"/>
        </w:rPr>
        <w:t>Запиши все числа, которые меньше 5.</w:t>
      </w:r>
    </w:p>
    <w:p w:rsidR="006D6A47" w:rsidRPr="00951C00" w:rsidRDefault="006D6A47" w:rsidP="00951C00">
      <w:pPr>
        <w:pStyle w:val="ListParagraph"/>
        <w:rPr>
          <w:rFonts w:ascii="Times New Roman" w:hAnsi="Times New Roman"/>
          <w:sz w:val="28"/>
          <w:szCs w:val="28"/>
          <w:u w:val="single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 xml:space="preserve">Ответ: </w:t>
      </w:r>
      <w:r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                                     .</w:t>
      </w:r>
    </w:p>
    <w:p w:rsidR="006D6A47" w:rsidRDefault="006D6A47" w:rsidP="00951C00">
      <w:pPr>
        <w:pStyle w:val="ListParagraph"/>
        <w:rPr>
          <w:sz w:val="28"/>
          <w:szCs w:val="28"/>
          <w:u w:val="single"/>
          <w:lang w:val="tt-RU"/>
        </w:rPr>
      </w:pPr>
    </w:p>
    <w:p w:rsidR="006D6A47" w:rsidRPr="0000282B" w:rsidRDefault="006D6A47" w:rsidP="0000282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" o:spid="_x0000_s1325" type="#_x0000_t75" style="position:absolute;margin-left:36.25pt;margin-top:44.3pt;width:232.7pt;height:77.75pt;z-index:251445760;visibility:visible">
            <v:imagedata r:id="rId54" o:title="" gain="50" blacklevel="-19005f"/>
          </v:shape>
        </w:pict>
      </w:r>
      <w:r w:rsidRPr="0000282B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282B">
        <w:rPr>
          <w:rFonts w:ascii="Times New Roman" w:hAnsi="Times New Roman"/>
          <w:sz w:val="28"/>
          <w:szCs w:val="28"/>
        </w:rPr>
        <w:t>Какая фигура изображена на рисунке: кривая, ломаная, отрезок? Обведи первую букву названия этой фигуры в рамке.</w:t>
      </w:r>
    </w:p>
    <w:p w:rsidR="006D6A47" w:rsidRDefault="006D6A47" w:rsidP="00951C00">
      <w:pPr>
        <w:rPr>
          <w:b/>
          <w:u w:val="single"/>
          <w:lang w:val="tt-RU"/>
        </w:rPr>
      </w:pPr>
    </w:p>
    <w:p w:rsidR="006D6A47" w:rsidRDefault="006D6A47" w:rsidP="00FD6604">
      <w:pPr>
        <w:spacing w:after="0" w:line="240" w:lineRule="auto"/>
        <w:rPr>
          <w:rFonts w:ascii="Times New Roman" w:hAnsi="Times New Roman"/>
          <w:b/>
          <w:sz w:val="28"/>
          <w:szCs w:val="32"/>
          <w:lang w:val="tt-RU"/>
        </w:rPr>
      </w:pPr>
      <w:r>
        <w:rPr>
          <w:rFonts w:ascii="Times New Roman" w:hAnsi="Times New Roman"/>
          <w:b/>
          <w:sz w:val="28"/>
          <w:szCs w:val="32"/>
          <w:lang w:val="tt-RU"/>
        </w:rPr>
        <w:t xml:space="preserve">                Провероч</w:t>
      </w:r>
      <w:r w:rsidRPr="00951C00">
        <w:rPr>
          <w:rFonts w:ascii="Times New Roman" w:hAnsi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b/>
          <w:sz w:val="28"/>
          <w:szCs w:val="28"/>
          <w:lang w:val="tt-RU"/>
        </w:rPr>
      </w:pPr>
      <w:r w:rsidRPr="00FD6604"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                    3 вариант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1. Найди натуральный ряд чисел, подчеркни.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2345678…                 12456789…            123456789…                 987654321…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2. Поставь между числами знаки сравнения: &lt;,  &gt;, =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5…3           2…8               6…6                 4…1                7…9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3.   Запиши числа в порядке уменьшения.                                              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8 5 4 3 9 2 1 6 7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D6A47" w:rsidRPr="00872AA0" w:rsidTr="00D410D2"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          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4. Подчеркни суммы красным карандашом, разности  синим карандашом.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7&gt;5          6 – 3       5 + 3         9 – 5         4 + 4        2&lt;8         3, 4, 5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5. Найти значения  сумм  чисел.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1 + 3 =                    3 + 4 =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2 + 2 =                    6 + 2 =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5 – 2 =                     4 – 1 =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6 – 3 =                     7 – 3 =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6.  Запиши  соседей  чисел: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… 6 …,     … 4 …,     … 8 …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7.   Записать числа, которые находятся между числами    2  и  8.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D6A47" w:rsidRPr="00872AA0" w:rsidTr="00D410D2"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8. В двух  коробках  7 карандашей. Сколько их  может быть в  каждой коробке?   Составь  и запиши  суммы.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456"/>
        <w:gridCol w:w="456"/>
        <w:gridCol w:w="456"/>
        <w:gridCol w:w="456"/>
      </w:tblGrid>
      <w:tr w:rsidR="006D6A47" w:rsidRPr="00872AA0" w:rsidTr="00D410D2"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456"/>
        <w:gridCol w:w="456"/>
        <w:gridCol w:w="456"/>
        <w:gridCol w:w="456"/>
      </w:tblGrid>
      <w:tr w:rsidR="006D6A47" w:rsidRPr="00872AA0" w:rsidTr="00D410D2"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456"/>
        <w:gridCol w:w="456"/>
        <w:gridCol w:w="456"/>
        <w:gridCol w:w="456"/>
      </w:tblGrid>
      <w:tr w:rsidR="006D6A47" w:rsidRPr="00872AA0" w:rsidTr="00D410D2"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6D6A47" w:rsidRPr="00872AA0" w:rsidRDefault="006D6A47" w:rsidP="00FD66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>9.  Три   брата -  Ваня, Саша и  Коля -  учились в разных классах одной школы.  Ваня был не старше Коли, а Саша не старше Вани. Запиши их имена.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       </w:t>
      </w:r>
    </w:p>
    <w:p w:rsidR="006D6A47" w:rsidRPr="00FD6604" w:rsidRDefault="006D6A47" w:rsidP="00FD6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604">
        <w:rPr>
          <w:rFonts w:ascii="Times New Roman" w:hAnsi="Times New Roman"/>
          <w:sz w:val="28"/>
          <w:szCs w:val="28"/>
        </w:rPr>
        <w:t xml:space="preserve"> Старший  -                     ,  средний  -                         ,   младший  -                       . </w:t>
      </w:r>
    </w:p>
    <w:p w:rsidR="006D6A47" w:rsidRDefault="006D6A47" w:rsidP="00951C00">
      <w:pPr>
        <w:rPr>
          <w:u w:val="single"/>
          <w:lang w:val="tt-RU"/>
        </w:rPr>
      </w:pPr>
    </w:p>
    <w:p w:rsidR="006D6A47" w:rsidRPr="005A7DA9" w:rsidRDefault="006D6A47" w:rsidP="005A7DA9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 xml:space="preserve">            Тест по теме: «</w:t>
      </w:r>
      <w:r w:rsidRPr="005A7DA9">
        <w:rPr>
          <w:rFonts w:ascii="Times New Roman" w:hAnsi="Times New Roman"/>
          <w:b/>
          <w:sz w:val="28"/>
        </w:rPr>
        <w:t>Числа от 1 до 10.  Геометрические фигуры</w:t>
      </w:r>
      <w:r>
        <w:rPr>
          <w:rFonts w:ascii="Times New Roman" w:hAnsi="Times New Roman"/>
          <w:b/>
          <w:sz w:val="28"/>
        </w:rPr>
        <w:t>»</w:t>
      </w:r>
      <w:r w:rsidRPr="005A7DA9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>( урок 40)</w:t>
      </w:r>
    </w:p>
    <w:p w:rsidR="006D6A47" w:rsidRPr="005A7DA9" w:rsidRDefault="006D6A47" w:rsidP="005A7DA9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</w:t>
      </w:r>
      <w:r w:rsidRPr="005A7DA9">
        <w:rPr>
          <w:rFonts w:ascii="Times New Roman" w:hAnsi="Times New Roman"/>
          <w:b/>
          <w:sz w:val="28"/>
          <w:lang w:val="en-US"/>
        </w:rPr>
        <w:t>I</w:t>
      </w:r>
      <w:r w:rsidRPr="005A7DA9">
        <w:rPr>
          <w:rFonts w:ascii="Times New Roman" w:hAnsi="Times New Roman"/>
          <w:b/>
          <w:sz w:val="28"/>
        </w:rPr>
        <w:t xml:space="preserve"> вариант</w:t>
      </w:r>
    </w:p>
    <w:p w:rsidR="006D6A47" w:rsidRPr="005A7DA9" w:rsidRDefault="006D6A47" w:rsidP="005A7DA9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206BA7">
        <w:rPr>
          <w:rFonts w:ascii="Times New Roman" w:hAnsi="Times New Roman"/>
          <w:sz w:val="28"/>
        </w:rPr>
        <w:t>Запиши цифрой число пять.________________________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206BA7">
        <w:rPr>
          <w:rFonts w:ascii="Times New Roman" w:hAnsi="Times New Roman"/>
          <w:sz w:val="28"/>
        </w:rPr>
        <w:t>Запиши числа от 7 до 4 при счете в обратном порядке.</w:t>
      </w:r>
      <w:r>
        <w:rPr>
          <w:rFonts w:ascii="Times New Roman" w:hAnsi="Times New Roman"/>
          <w:sz w:val="28"/>
        </w:rPr>
        <w:t>_______________________</w: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206BA7">
        <w:rPr>
          <w:rFonts w:ascii="Times New Roman" w:hAnsi="Times New Roman"/>
          <w:sz w:val="28"/>
        </w:rPr>
        <w:t>Для числа 4 запиши предыдущее число______________</w: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206BA7">
        <w:rPr>
          <w:rFonts w:ascii="Times New Roman" w:hAnsi="Times New Roman"/>
          <w:sz w:val="28"/>
        </w:rPr>
        <w:t>Вставь пропущенные числа:</w:t>
      </w:r>
      <w:r>
        <w:rPr>
          <w:rFonts w:ascii="Times New Roman" w:hAnsi="Times New Roman"/>
          <w:sz w:val="28"/>
        </w:rPr>
        <w:t xml:space="preserve">     </w:t>
      </w:r>
      <w:r w:rsidRPr="00206BA7">
        <w:rPr>
          <w:rFonts w:ascii="Times New Roman" w:hAnsi="Times New Roman"/>
          <w:sz w:val="28"/>
        </w:rPr>
        <w:t>1, 2. 3,     , 5,   ,    , 8, 9,     .</w: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Pr="00206BA7">
        <w:rPr>
          <w:rFonts w:ascii="Times New Roman" w:hAnsi="Times New Roman"/>
          <w:sz w:val="28"/>
        </w:rPr>
        <w:t>В какой паре примеров ответы одинаковые?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5 – 3      и        6  - 2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+ 3      и       7 -  0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5 – 1      и       6 -  3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 + 2      и       9 -  2</w: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 w:rsidRPr="00206BA7">
        <w:rPr>
          <w:rFonts w:ascii="Times New Roman" w:hAnsi="Times New Roman"/>
          <w:sz w:val="28"/>
        </w:rPr>
        <w:t>Какое выражение подходит к схеме?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58" o:spid="_x0000_i1057" type="#_x0000_t75" style="width:321.75pt;height:36pt;visibility:visible">
            <v:imagedata r:id="rId55" o:title=""/>
          </v:shape>
        </w:pict>
      </w:r>
    </w:p>
    <w:p w:rsidR="006D6A47" w:rsidRPr="00206BA7" w:rsidRDefault="006D6A47" w:rsidP="005A7DA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4 + 2</w:t>
      </w:r>
    </w:p>
    <w:p w:rsidR="006D6A47" w:rsidRPr="00206BA7" w:rsidRDefault="006D6A47" w:rsidP="005A7DA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2 + 4</w:t>
      </w:r>
    </w:p>
    <w:p w:rsidR="006D6A47" w:rsidRPr="00206BA7" w:rsidRDefault="006D6A47" w:rsidP="005A7DA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6  - 4</w:t>
      </w:r>
    </w:p>
    <w:p w:rsidR="006D6A47" w:rsidRPr="00206BA7" w:rsidRDefault="006D6A47" w:rsidP="005A7DA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6 -  2</w: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 w:rsidRPr="00206BA7">
        <w:rPr>
          <w:rFonts w:ascii="Times New Roman" w:hAnsi="Times New Roman"/>
          <w:sz w:val="28"/>
        </w:rPr>
        <w:t>Выбери  ломаную линию, состоящую из четырех звеньев: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26" style="position:absolute;margin-left:-1.2pt;margin-top:33.3pt;width:19pt;height:17.4pt;z-index:251836928"/>
        </w:pict>
      </w:r>
      <w:r>
        <w:rPr>
          <w:noProof/>
          <w:lang w:eastAsia="ru-RU"/>
        </w:rPr>
        <w:pict>
          <v:rect id="_x0000_s1327" style="position:absolute;margin-left:193.25pt;margin-top:33.3pt;width:19pt;height:17.4pt;z-index:251838976"/>
        </w:pic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59" o:spid="_x0000_i1058" type="#_x0000_t75" style="width:84.75pt;height:36pt;visibility:visible">
            <v:imagedata r:id="rId56" o:title=""/>
          </v:shape>
        </w:pict>
      </w:r>
      <w:r w:rsidRPr="00206BA7">
        <w:rPr>
          <w:rFonts w:ascii="Times New Roman" w:hAnsi="Times New Roman"/>
          <w:sz w:val="28"/>
        </w:rPr>
        <w:t xml:space="preserve">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0" o:spid="_x0000_i1059" type="#_x0000_t75" style="width:68.25pt;height:45pt;visibility:visible">
            <v:imagedata r:id="rId57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28" style="position:absolute;left:0;text-align:left;margin-left:247.1pt;margin-top:36.95pt;width:19pt;height:17.4pt;z-index:251840000"/>
        </w:pict>
      </w:r>
      <w:r>
        <w:rPr>
          <w:noProof/>
          <w:lang w:eastAsia="ru-RU"/>
        </w:rPr>
        <w:pict>
          <v:rect id="_x0000_s1329" style="position:absolute;left:0;text-align:left;margin-left:59.25pt;margin-top:36.95pt;width:19pt;height:17.4pt;z-index:251837952"/>
        </w:pict>
      </w:r>
      <w:r w:rsidRPr="00206BA7">
        <w:rPr>
          <w:rFonts w:ascii="Times New Roman" w:hAnsi="Times New Roman"/>
          <w:sz w:val="28"/>
        </w:rPr>
        <w:t xml:space="preserve">2)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1" o:spid="_x0000_i1060" type="#_x0000_t75" style="width:81.75pt;height:47.25pt;visibility:visible">
            <v:imagedata r:id="rId58" o:title=""/>
          </v:shape>
        </w:pict>
      </w:r>
      <w:r w:rsidRPr="00206BA7">
        <w:rPr>
          <w:rFonts w:ascii="Times New Roman" w:hAnsi="Times New Roman"/>
          <w:sz w:val="28"/>
        </w:rPr>
        <w:t xml:space="preserve">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2" o:spid="_x0000_i1061" type="#_x0000_t75" style="width:96.75pt;height:50.25pt;visibility:visible">
            <v:imagedata r:id="rId59" o:title=""/>
          </v:shape>
        </w:pict>
      </w: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 w:rsidRPr="00206BA7">
        <w:rPr>
          <w:rFonts w:ascii="Times New Roman" w:hAnsi="Times New Roman"/>
          <w:sz w:val="28"/>
        </w:rPr>
        <w:t>Укажи цифрой 1 - треугольник, цифрой 2 – прямоугольник, цифрой 3 – овал, цифрой 4 – квадрат</w:t>
      </w: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Рисунок 443" o:spid="_x0000_s1330" type="#_x0000_t75" style="position:absolute;margin-left:90.05pt;margin-top:2pt;width:90.35pt;height:1in;z-index:-251503104;visibility:visible">
            <v:imagedata r:id="rId60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31" style="position:absolute;margin-left:58.4pt;margin-top:2.4pt;width:19pt;height:17.4pt;z-index:251822592"/>
        </w:pict>
      </w:r>
      <w:r>
        <w:rPr>
          <w:noProof/>
          <w:lang w:eastAsia="ru-RU"/>
        </w:rPr>
        <w:pict>
          <v:rect id="_x0000_s1332" style="position:absolute;margin-left:301.3pt;margin-top:7.8pt;width:19pt;height:17.4pt;z-index:251821568"/>
        </w:pict>
      </w:r>
      <w:r>
        <w:rPr>
          <w:noProof/>
          <w:lang w:eastAsia="ru-RU"/>
        </w:rPr>
        <w:pict>
          <v:shape id="Рисунок 444" o:spid="_x0000_s1333" type="#_x0000_t75" style="position:absolute;margin-left:324pt;margin-top:4.1pt;width:63pt;height:54pt;z-index:251814400;visibility:visible">
            <v:imagedata r:id="rId61" o:title=""/>
            <w10:wrap type="square"/>
          </v:shape>
        </w:pict>
      </w:r>
      <w:r w:rsidRPr="00206BA7"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</w:rPr>
        <w:tab/>
        <w:t xml:space="preserve">                  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34" style="position:absolute;margin-left:261.95pt;margin-top:51.1pt;width:19pt;height:17.4pt;z-index:251824640"/>
        </w:pict>
      </w:r>
      <w:r>
        <w:rPr>
          <w:noProof/>
          <w:lang w:eastAsia="ru-RU"/>
        </w:rPr>
        <w:pict>
          <v:rect id="_x0000_s1335" style="position:absolute;margin-left:58.4pt;margin-top:55.25pt;width:19pt;height:17.4pt;z-index:251823616"/>
        </w:pict>
      </w:r>
      <w:r w:rsidRPr="00206BA7"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3" o:spid="_x0000_i1062" type="#_x0000_t75" style="width:112.5pt;height:57.75pt;visibility:visible">
            <v:imagedata r:id="rId62" o:title=""/>
          </v:shape>
        </w:pict>
      </w:r>
      <w:r w:rsidRPr="00206BA7">
        <w:rPr>
          <w:rFonts w:ascii="Times New Roman" w:hAnsi="Times New Roman"/>
          <w:sz w:val="28"/>
        </w:rPr>
        <w:t xml:space="preserve">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ab/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4" o:spid="_x0000_i1063" type="#_x0000_t75" style="width:72.75pt;height:68.25pt;visibility:visible">
            <v:imagedata r:id="rId63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 w:rsidRPr="00206BA7">
        <w:rPr>
          <w:rFonts w:ascii="Times New Roman" w:hAnsi="Times New Roman"/>
          <w:sz w:val="28"/>
        </w:rPr>
        <w:t>Укажи, где записано неравенство.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3 = 3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 6 и 5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+ 1 = 5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 &gt; 5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10.Какой пример решен неверно?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4 – 4 = 0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– 0 = 4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0 + 4 = 0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4 + 0 = 4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11 . Укажи правильно длину отрезка.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5" o:spid="_x0000_i1064" type="#_x0000_t75" style="width:242.25pt;height:21pt;visibility:visible">
            <v:imagedata r:id="rId64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4 см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6 см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5 см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7 см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12. Определи, где числа 4, 2, 6, 8, 5  записаны в порядке  уменьшения.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2, 4, 5, 6, 8.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4, 5, 2, 8, 6.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8. 6, 5, 4, 2.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8, 6, 4, 2, 5.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13. Отметь верное решение</w:t>
      </w:r>
      <w:r>
        <w:rPr>
          <w:rFonts w:ascii="Times New Roman" w:hAnsi="Times New Roman"/>
          <w:sz w:val="28"/>
        </w:rPr>
        <w:t>.</w:t>
      </w:r>
      <w:r w:rsidRPr="00206BA7">
        <w:rPr>
          <w:rFonts w:ascii="Times New Roman" w:hAnsi="Times New Roman"/>
          <w:sz w:val="28"/>
        </w:rPr>
        <w:t xml:space="preserve">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На карусели катаются шесть мальчиков и девочка. Сколько детей катаются на карусели?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6 – 1 = 5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6 + 1 = 7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6 + 1 = 8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 – 1 = 7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</w:rPr>
        <w:t xml:space="preserve">14. Укажи номер ступеньки. 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Pr="00206BA7">
        <w:rPr>
          <w:rFonts w:ascii="Times New Roman" w:hAnsi="Times New Roman"/>
          <w:sz w:val="28"/>
        </w:rPr>
        <w:t xml:space="preserve">В подвал ведут 7 ступенек. Какая  по счету ступенька является серединой </w:t>
      </w:r>
      <w:r>
        <w:rPr>
          <w:rFonts w:ascii="Times New Roman" w:hAnsi="Times New Roman"/>
          <w:sz w:val="28"/>
        </w:rPr>
        <w:t xml:space="preserve">                       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Pr="00206BA7">
        <w:rPr>
          <w:rFonts w:ascii="Times New Roman" w:hAnsi="Times New Roman"/>
          <w:sz w:val="28"/>
        </w:rPr>
        <w:t>лестницы?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4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3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5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2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15. Отметь ответ.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206BA7">
        <w:rPr>
          <w:rFonts w:ascii="Times New Roman" w:hAnsi="Times New Roman"/>
          <w:sz w:val="28"/>
        </w:rPr>
        <w:t xml:space="preserve">  В пятикомнатной квартире при ремонте 2 маленькие  комнаты объединили в </w:t>
      </w:r>
      <w:r>
        <w:rPr>
          <w:rFonts w:ascii="Times New Roman" w:hAnsi="Times New Roman"/>
          <w:sz w:val="28"/>
        </w:rPr>
        <w:t xml:space="preserve">                  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Pr="00206BA7">
        <w:rPr>
          <w:rFonts w:ascii="Times New Roman" w:hAnsi="Times New Roman"/>
          <w:sz w:val="28"/>
        </w:rPr>
        <w:t>одну большую. Сколько комнат</w:t>
      </w:r>
      <w:r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</w:rPr>
        <w:t>стало в этой квартире?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3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4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1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2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36" style="position:absolute;margin-left:304.65pt;margin-top:103.85pt;width:19pt;height:17.4pt;z-index:251827712"/>
        </w:pict>
      </w:r>
      <w:r>
        <w:rPr>
          <w:noProof/>
          <w:lang w:eastAsia="ru-RU"/>
        </w:rPr>
        <w:pict>
          <v:rect id="_x0000_s1337" style="position:absolute;margin-left:179.25pt;margin-top:103.85pt;width:19pt;height:17.4pt;z-index:251826688"/>
        </w:pict>
      </w:r>
      <w:r>
        <w:rPr>
          <w:noProof/>
          <w:lang w:eastAsia="ru-RU"/>
        </w:rPr>
        <w:pict>
          <v:rect id="_x0000_s1338" style="position:absolute;margin-left:67.05pt;margin-top:103.85pt;width:19pt;height:17.4pt;z-index:251825664"/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66" o:spid="_x0000_i1065" type="#_x0000_t75" style="width:365.25pt;height:90.75pt;visibility:visible">
            <v:imagedata r:id="rId65" o:title=""/>
          </v:shape>
        </w:pict>
      </w:r>
    </w:p>
    <w:p w:rsidR="006D6A47" w:rsidRPr="00206BA7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Тест по теме: «</w:t>
      </w:r>
      <w:r w:rsidRPr="005A7DA9">
        <w:rPr>
          <w:rFonts w:ascii="Times New Roman" w:hAnsi="Times New Roman"/>
          <w:b/>
          <w:sz w:val="28"/>
        </w:rPr>
        <w:t>Числа от 1 до 10.  Геометрические фигуры</w:t>
      </w:r>
      <w:r>
        <w:rPr>
          <w:rFonts w:ascii="Times New Roman" w:hAnsi="Times New Roman"/>
          <w:b/>
          <w:sz w:val="28"/>
        </w:rPr>
        <w:t>»</w:t>
      </w:r>
      <w:r w:rsidRPr="005A7DA9">
        <w:rPr>
          <w:rFonts w:ascii="Times New Roman" w:hAnsi="Times New Roman"/>
          <w:b/>
          <w:sz w:val="28"/>
        </w:rPr>
        <w:t>.</w:t>
      </w:r>
    </w:p>
    <w:p w:rsidR="006D6A47" w:rsidRPr="005A7DA9" w:rsidRDefault="006D6A47" w:rsidP="005A7DA9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 xml:space="preserve">                                                    </w:t>
      </w:r>
      <w:r w:rsidRPr="005A7DA9">
        <w:rPr>
          <w:rFonts w:ascii="Times New Roman" w:hAnsi="Times New Roman"/>
          <w:b/>
          <w:sz w:val="28"/>
          <w:lang w:val="en-US"/>
        </w:rPr>
        <w:t>II</w:t>
      </w:r>
      <w:r w:rsidRPr="005A7DA9">
        <w:rPr>
          <w:rFonts w:ascii="Times New Roman" w:hAnsi="Times New Roman"/>
          <w:b/>
          <w:sz w:val="28"/>
        </w:rPr>
        <w:t xml:space="preserve"> вариант</w:t>
      </w:r>
    </w:p>
    <w:p w:rsidR="006D6A4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Запиши цифрой число восемь. _______________</w:t>
      </w:r>
    </w:p>
    <w:p w:rsidR="006D6A47" w:rsidRPr="00206BA7" w:rsidRDefault="006D6A47" w:rsidP="00206BA7">
      <w:pPr>
        <w:spacing w:after="0" w:line="240" w:lineRule="auto"/>
        <w:ind w:left="720"/>
        <w:rPr>
          <w:rFonts w:ascii="Times New Roman" w:hAnsi="Times New Roman"/>
          <w:sz w:val="28"/>
        </w:rPr>
      </w:pPr>
    </w:p>
    <w:p w:rsidR="006D6A4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Запиши числа от 8 до 3 в обратном порядке. _______________</w:t>
      </w:r>
      <w:r>
        <w:rPr>
          <w:rFonts w:ascii="Times New Roman" w:hAnsi="Times New Roman"/>
          <w:sz w:val="28"/>
        </w:rPr>
        <w:t>_____________</w:t>
      </w:r>
    </w:p>
    <w:p w:rsidR="006D6A47" w:rsidRPr="00206BA7" w:rsidRDefault="006D6A47" w:rsidP="00206BA7">
      <w:pPr>
        <w:spacing w:after="0" w:line="240" w:lineRule="auto"/>
        <w:ind w:left="720"/>
        <w:rPr>
          <w:rFonts w:ascii="Times New Roman" w:hAnsi="Times New Roman"/>
          <w:sz w:val="28"/>
        </w:rPr>
      </w:pPr>
    </w:p>
    <w:p w:rsidR="006D6A4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Для числа 6 запиши предыдущее число._______________</w:t>
      </w:r>
    </w:p>
    <w:p w:rsidR="006D6A47" w:rsidRPr="00206BA7" w:rsidRDefault="006D6A47" w:rsidP="00206BA7">
      <w:pPr>
        <w:spacing w:after="0" w:line="240" w:lineRule="auto"/>
        <w:ind w:left="720"/>
        <w:rPr>
          <w:rFonts w:ascii="Times New Roman" w:hAnsi="Times New Roman"/>
          <w:sz w:val="28"/>
        </w:rPr>
      </w:pPr>
    </w:p>
    <w:p w:rsidR="006D6A4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Вставь пропущенные числа: </w:t>
      </w:r>
      <w:r>
        <w:rPr>
          <w:rFonts w:ascii="Times New Roman" w:hAnsi="Times New Roman"/>
          <w:sz w:val="28"/>
        </w:rPr>
        <w:t xml:space="preserve">   </w:t>
      </w:r>
      <w:r w:rsidRPr="00206BA7">
        <w:rPr>
          <w:rFonts w:ascii="Times New Roman" w:hAnsi="Times New Roman"/>
          <w:sz w:val="28"/>
        </w:rPr>
        <w:t>1, 2,   ,     , 5, 6,   , 8,    , 10.</w:t>
      </w:r>
    </w:p>
    <w:p w:rsidR="006D6A47" w:rsidRPr="00206BA7" w:rsidRDefault="006D6A47" w:rsidP="00206BA7">
      <w:pPr>
        <w:spacing w:after="0" w:line="240" w:lineRule="auto"/>
        <w:ind w:left="720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В какой паре примеров ответы одинаковые?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4 – 2      и      6 – 2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7 – 3      и      7 – 0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5 + 3      и      9 – 2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5 + 1      и      1 + 6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Какое выражение подходит к схеме?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Рисунок 456" o:spid="_x0000_s1339" type="#_x0000_t75" style="position:absolute;margin-left:270pt;margin-top:11.6pt;width:37pt;height:33pt;z-index:251820544;visibility:visible">
            <v:imagedata r:id="rId66" o:title=""/>
          </v:shape>
        </w:pict>
      </w:r>
      <w:r>
        <w:rPr>
          <w:noProof/>
          <w:lang w:eastAsia="ru-RU"/>
        </w:rPr>
        <w:pict>
          <v:shape id="Рисунок 455" o:spid="_x0000_s1340" type="#_x0000_t75" style="position:absolute;margin-left:234pt;margin-top:11.6pt;width:37pt;height:33pt;z-index:251819520;visibility:visible">
            <v:imagedata r:id="rId67" o:title=""/>
          </v:shape>
        </w:pict>
      </w:r>
      <w:r>
        <w:rPr>
          <w:noProof/>
          <w:lang w:eastAsia="ru-RU"/>
        </w:rPr>
        <w:pict>
          <v:shape id="Рисунок 454" o:spid="_x0000_s1341" type="#_x0000_t75" style="position:absolute;margin-left:189pt;margin-top:3pt;width:42pt;height:37pt;z-index:251818496;visibility:visible">
            <v:imagedata r:id="rId68" o:title=""/>
          </v:shape>
        </w:pict>
      </w:r>
      <w:r>
        <w:rPr>
          <w:noProof/>
          <w:lang w:eastAsia="ru-RU"/>
        </w:rPr>
        <w:pict>
          <v:shape id="Рисунок 453" o:spid="_x0000_s1342" type="#_x0000_t75" style="position:absolute;margin-left:2in;margin-top:3pt;width:42pt;height:37pt;z-index:251817472;visibility:visible">
            <v:imagedata r:id="rId68" o:title=""/>
          </v:shape>
        </w:pict>
      </w:r>
      <w:r>
        <w:rPr>
          <w:noProof/>
          <w:lang w:eastAsia="ru-RU"/>
        </w:rPr>
        <w:pict>
          <v:shape id="Рисунок 452" o:spid="_x0000_s1343" type="#_x0000_t75" style="position:absolute;margin-left:99pt;margin-top:3pt;width:42pt;height:37pt;z-index:251816448;visibility:visible">
            <v:imagedata r:id="rId68" o:title=""/>
          </v:shape>
        </w:pict>
      </w:r>
      <w:r>
        <w:rPr>
          <w:noProof/>
          <w:lang w:eastAsia="ru-RU"/>
        </w:rPr>
        <w:pict>
          <v:shape id="Рисунок 451" o:spid="_x0000_s1344" type="#_x0000_t75" style="position:absolute;margin-left:54pt;margin-top:3pt;width:42pt;height:37pt;z-index:251815424;visibility:visible">
            <v:imagedata r:id="rId69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4 + 2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3 + 3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6 – 4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 – 2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7.  Выбери ломаную линию, состоящую из трёх звеньев: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45" style="position:absolute;margin-left:387.8pt;margin-top:72.8pt;width:19pt;height:17.4pt;z-index:251835904"/>
        </w:pict>
      </w:r>
      <w:r>
        <w:rPr>
          <w:noProof/>
          <w:lang w:eastAsia="ru-RU"/>
        </w:rPr>
        <w:pict>
          <v:rect id="_x0000_s1346" style="position:absolute;margin-left:242.1pt;margin-top:72.8pt;width:19pt;height:17.4pt;z-index:251834880"/>
        </w:pict>
      </w:r>
      <w:r>
        <w:rPr>
          <w:noProof/>
          <w:lang w:eastAsia="ru-RU"/>
        </w:rPr>
        <w:pict>
          <v:rect id="_x0000_s1347" style="position:absolute;margin-left:118.8pt;margin-top:72.8pt;width:19pt;height:17.4pt;z-index:251833856"/>
        </w:pict>
      </w:r>
      <w:r>
        <w:rPr>
          <w:noProof/>
          <w:lang w:eastAsia="ru-RU"/>
        </w:rPr>
        <w:pict>
          <v:rect id="_x0000_s1348" style="position:absolute;margin-left:-6.95pt;margin-top:72.8pt;width:19pt;height:17.4pt;z-index:251832832"/>
        </w:pic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1" o:spid="_x0000_i1066" type="#_x0000_t75" style="width:75pt;height:52.5pt;visibility:visible">
            <v:imagedata r:id="rId70" o:title=""/>
          </v:shape>
        </w:pict>
      </w:r>
      <w:r w:rsidRPr="00206BA7">
        <w:rPr>
          <w:rFonts w:ascii="Times New Roman" w:hAnsi="Times New Roman"/>
          <w:sz w:val="28"/>
        </w:rPr>
        <w:t xml:space="preserve">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2" o:spid="_x0000_i1067" type="#_x0000_t75" style="width:75pt;height:80.25pt;visibility:visible">
            <v:imagedata r:id="rId71" o:title=""/>
          </v:shape>
        </w:pict>
      </w:r>
      <w:r w:rsidRPr="00206BA7">
        <w:rPr>
          <w:rFonts w:ascii="Times New Roman" w:hAnsi="Times New Roman"/>
          <w:sz w:val="28"/>
        </w:rPr>
        <w:t xml:space="preserve">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3" o:spid="_x0000_i1068" type="#_x0000_t75" style="width:114pt;height:88.5pt;visibility:visible">
            <v:imagedata r:id="rId72" o:title=""/>
          </v:shape>
        </w:pic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4" o:spid="_x0000_i1069" type="#_x0000_t75" style="width:80.25pt;height:71.25pt;visibility:visible">
            <v:imagedata r:id="rId73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8. Укажи цифрой 1 – круг, цифрой 2 – четырехугольник, цифрой 3 –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кривая линия, цифрой 4 – ломаная линия.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49" style="position:absolute;margin-left:327.35pt;margin-top:106.35pt;width:19pt;height:17.4pt;z-index:251830784"/>
        </w:pict>
      </w:r>
      <w:r>
        <w:rPr>
          <w:noProof/>
          <w:lang w:eastAsia="ru-RU"/>
        </w:rPr>
        <w:pict>
          <v:rect id="_x0000_s1350" style="position:absolute;margin-left:168.45pt;margin-top:106.35pt;width:19pt;height:17.4pt;z-index:251829760"/>
        </w:pict>
      </w:r>
      <w:r>
        <w:rPr>
          <w:noProof/>
          <w:lang w:eastAsia="ru-RU"/>
        </w:rPr>
        <w:pict>
          <v:rect id="_x0000_s1351" style="position:absolute;margin-left:5.4pt;margin-top:106.35pt;width:19pt;height:17.4pt;z-index:251828736"/>
        </w:pic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5" o:spid="_x0000_i1070" type="#_x0000_t75" style="width:99.75pt;height:84pt;visibility:visible">
            <v:imagedata r:id="rId74" o:title=""/>
          </v:shape>
        </w:pict>
      </w:r>
      <w:r w:rsidRPr="00206BA7">
        <w:rPr>
          <w:rFonts w:ascii="Times New Roman" w:hAnsi="Times New Roman"/>
          <w:sz w:val="28"/>
        </w:rPr>
        <w:t xml:space="preserve">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 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6" o:spid="_x0000_i1071" type="#_x0000_t75" style="width:84pt;height:86.25pt;visibility:visible">
            <v:imagedata r:id="rId75" o:title=""/>
          </v:shape>
        </w:pict>
      </w:r>
      <w:r w:rsidRPr="00206BA7">
        <w:rPr>
          <w:rFonts w:ascii="Times New Roman" w:hAnsi="Times New Roman"/>
          <w:sz w:val="28"/>
        </w:rPr>
        <w:t xml:space="preserve">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   </w: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7" o:spid="_x0000_i1072" type="#_x0000_t75" style="width:66pt;height:120pt;visibility:visible">
            <v:imagedata r:id="rId76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52" style="position:absolute;margin-left:-1.6pt;margin-top:35.6pt;width:19pt;height:17.4pt;z-index:251831808"/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8" o:spid="_x0000_i1073" type="#_x0000_t75" style="width:80.25pt;height:36pt;visibility:visible">
            <v:imagedata r:id="rId77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9. Укажи, где записано неравенство.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</w: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1) 6 = 7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1 и 5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</w: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2) 3 – 1 = 2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9 &gt; 3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10. Какой пример решён неверно?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1) 8 – 8 = 0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2) 8 – 0 = 8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3) 0 + 8 = 8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 4) 8 + 0 = 8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11. Укажи правильную длину отрезка.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872AA0">
        <w:rPr>
          <w:rFonts w:ascii="Times New Roman" w:hAnsi="Times New Roman"/>
          <w:noProof/>
          <w:sz w:val="28"/>
          <w:lang w:eastAsia="ru-RU"/>
        </w:rPr>
        <w:pict>
          <v:shape id="Рисунок 129" o:spid="_x0000_i1074" type="#_x0000_t75" style="width:160.5pt;height:23.25pt;visibility:visible">
            <v:imagedata r:id="rId78" o:title=""/>
          </v:shape>
        </w:pic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7 см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5 см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см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3 см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12. Определи, где числа 6, 9, 3, 1, 5 записаны в порядке увеличения.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9, 6, 5, 3, 1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1, 2, 3, 4, 5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1, 3, 5, 6, 9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1, 5, 3, 6, 9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13. Отметь верное решение.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На ёлке висят 2 больших  и 4 маленьких шара. Сколько шаров висит на ёлке?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2 + 4 = 6 (ш.)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6 – 2 = 4 (ш.)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– 2 = 2 (ш.)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 – 4 = 2 (ш.)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14. Отметь ответ.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Петя насчитал в поезде 9 вагонов. Определи номер вагона,</w:t>
      </w:r>
      <w:r>
        <w:rPr>
          <w:rFonts w:ascii="Times New Roman" w:hAnsi="Times New Roman"/>
          <w:sz w:val="28"/>
        </w:rPr>
        <w:t xml:space="preserve"> </w:t>
      </w:r>
      <w:r w:rsidRPr="00206BA7">
        <w:rPr>
          <w:rFonts w:ascii="Times New Roman" w:hAnsi="Times New Roman"/>
          <w:sz w:val="28"/>
        </w:rPr>
        <w:t xml:space="preserve">который находится </w:t>
      </w:r>
      <w:r>
        <w:rPr>
          <w:rFonts w:ascii="Times New Roman" w:hAnsi="Times New Roman"/>
          <w:sz w:val="28"/>
        </w:rPr>
        <w:t xml:space="preserve">           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206BA7">
        <w:rPr>
          <w:rFonts w:ascii="Times New Roman" w:hAnsi="Times New Roman"/>
          <w:sz w:val="28"/>
        </w:rPr>
        <w:t>в середине.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</w:rPr>
        <w:t xml:space="preserve">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5     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3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    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>15. Отметь ответ.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В трёхкомнатной квартире при ремонте из одной большой комнаты сделали две маленькие. Сколько комнат стало в этой квартире?</w:t>
      </w:r>
    </w:p>
    <w:p w:rsidR="006D6A47" w:rsidRPr="00206BA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sz w:val="28"/>
        </w:rPr>
        <w:t xml:space="preserve">   </w:t>
      </w:r>
      <w:r w:rsidRPr="00206BA7">
        <w:rPr>
          <w:rFonts w:ascii="Times New Roman" w:hAnsi="Times New Roman"/>
          <w:sz w:val="28"/>
        </w:rPr>
        <w:t xml:space="preserve">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1) 5     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3) 3</w:t>
      </w: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  <w:r w:rsidRPr="00206B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</w:t>
      </w:r>
      <w:r w:rsidRPr="00206BA7">
        <w:rPr>
          <w:rFonts w:ascii="Times New Roman" w:hAnsi="Times New Roman"/>
          <w:sz w:val="28"/>
        </w:rPr>
        <w:t xml:space="preserve">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2) 4                                    </w:t>
      </w:r>
      <w:r w:rsidRPr="00206BA7">
        <w:rPr>
          <w:rFonts w:ascii="Times New Roman" w:hAnsi="Times New Roman"/>
          <w:sz w:val="28"/>
          <w:szCs w:val="28"/>
        </w:rPr>
        <w:sym w:font="Wingdings" w:char="F0A8"/>
      </w:r>
      <w:r w:rsidRPr="00206BA7">
        <w:rPr>
          <w:rFonts w:ascii="Times New Roman" w:hAnsi="Times New Roman"/>
          <w:sz w:val="28"/>
        </w:rPr>
        <w:t xml:space="preserve"> 4) 6</w:t>
      </w:r>
    </w:p>
    <w:p w:rsidR="006D6A47" w:rsidRPr="00206BA7" w:rsidRDefault="006D6A47" w:rsidP="00206BA7">
      <w:pPr>
        <w:spacing w:after="0" w:line="240" w:lineRule="auto"/>
        <w:rPr>
          <w:rFonts w:ascii="Times New Roman" w:hAnsi="Times New Roman"/>
          <w:sz w:val="28"/>
        </w:rPr>
      </w:pPr>
    </w:p>
    <w:p w:rsidR="006D6A47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2556C7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rect id="_x0000_s1353" style="position:absolute;margin-left:306.65pt;margin-top:104.55pt;width:19pt;height:17.4pt;z-index:251843072"/>
        </w:pict>
      </w:r>
      <w:r>
        <w:rPr>
          <w:noProof/>
          <w:lang w:eastAsia="ru-RU"/>
        </w:rPr>
        <w:pict>
          <v:rect id="_x0000_s1354" style="position:absolute;margin-left:183.4pt;margin-top:100.4pt;width:19pt;height:17.4pt;z-index:251842048"/>
        </w:pict>
      </w:r>
      <w:r>
        <w:rPr>
          <w:noProof/>
          <w:lang w:eastAsia="ru-RU"/>
        </w:rPr>
        <w:pict>
          <v:rect id="_x0000_s1355" style="position:absolute;margin-left:65.05pt;margin-top:100.4pt;width:19pt;height:17.4pt;z-index:251841024"/>
        </w:pict>
      </w:r>
      <w:r w:rsidRPr="00872AA0">
        <w:rPr>
          <w:rFonts w:ascii="Times New Roman" w:hAnsi="Times New Roman"/>
          <w:noProof/>
          <w:sz w:val="28"/>
          <w:lang w:eastAsia="ru-RU"/>
        </w:rPr>
        <w:pict>
          <v:shape id="_x0000_i1075" type="#_x0000_t75" style="width:365.25pt;height:90.75pt;visibility:visible">
            <v:imagedata r:id="rId65" o:title=""/>
          </v:shape>
        </w:pic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</w:t>
      </w:r>
      <w:r w:rsidRPr="004D7E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                   </w:t>
      </w:r>
      <w:r w:rsidRPr="004D7E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Тест по теме: «</w:t>
      </w:r>
      <w:r w:rsidRPr="004D7E66">
        <w:rPr>
          <w:rFonts w:ascii="Times New Roman" w:hAnsi="Times New Roman"/>
          <w:b/>
          <w:sz w:val="28"/>
        </w:rPr>
        <w:t xml:space="preserve"> РЕШЕНИЕ ЗАДАЧ</w:t>
      </w:r>
      <w:r>
        <w:rPr>
          <w:rFonts w:ascii="Times New Roman" w:hAnsi="Times New Roman"/>
          <w:b/>
          <w:sz w:val="28"/>
        </w:rPr>
        <w:t>»</w:t>
      </w:r>
      <w:r w:rsidRPr="004D7E66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( урок 48)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>1. Соедини линиями в правильном порядке.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РЕШЕНИЕ ЗАДАЧИ                                    Брату 8 лет. Сестра на 2 года старше.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УСЛОВИЕ ЗАДАЧИ                                    Сколько лет сестре?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ВОПРОС ЗАДАЧИ                                       Сестре 10 лет.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ОТВЕТ                                                            8 + 2 = 10(лет)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>2. Соедини линиями вопросы задач со знаками тех действий, с помощью которых ты будешь отвечать на эти вопросы.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СКОЛЬКО ВСЕГО?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НА СКОЛЬКО МЕНЬШЕ, ЧЕМ ……?                                        +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СКОЛЬКО ОСТАЛОСЬ?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НА СКОЛЬКО БОЛЬШЕ, ЧЕМ …….?                                        -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СКОЛЬКО СТАЛО?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>3. Внимательно прочитай условие задачи. Рассмотри решение и определи, какой вопрос был в задаче. Подчеркни его.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а) У Миши 10 карандашей, а у Лены – 5.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10 + 5 = 15 (к.)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*На сколько у Лены больше карандашей, чем у Миши?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*Сколько всего карандашей у детей?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б) У Миши 10 карандашей, а у Лены на 5 карандашей больше.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10 + 5 = 15 (к.)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*Сколько всего карандашей у детей?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*Сколько карандашей у Лены.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>4. Реши задачу.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Девочка купила 5 тетрадей в клетку и 4 в линейку. Сколько всего тетрадей купила девочка?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Решение: …………………………………………</w:t>
      </w:r>
      <w:r>
        <w:rPr>
          <w:rFonts w:ascii="Times New Roman" w:hAnsi="Times New Roman"/>
          <w:sz w:val="28"/>
        </w:rPr>
        <w:t>……………………………………..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Ответ:  ……………</w:t>
      </w:r>
      <w:r>
        <w:rPr>
          <w:rFonts w:ascii="Times New Roman" w:hAnsi="Times New Roman"/>
          <w:sz w:val="28"/>
        </w:rPr>
        <w:t>………………………………………………………………………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>5. Начерти геометрические фигуры. Соедини линиями фигуру с ее названием.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Треугольник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Овал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Многоугольник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Прямоугольник</w:t>
      </w:r>
    </w:p>
    <w:p w:rsidR="006D6A47" w:rsidRPr="004D7E66" w:rsidRDefault="006D6A47" w:rsidP="004D7E66">
      <w:pPr>
        <w:spacing w:after="0" w:line="240" w:lineRule="auto"/>
        <w:rPr>
          <w:rFonts w:ascii="Times New Roman" w:hAnsi="Times New Roman"/>
          <w:sz w:val="28"/>
        </w:rPr>
      </w:pPr>
      <w:r w:rsidRPr="004D7E66">
        <w:rPr>
          <w:rFonts w:ascii="Times New Roman" w:hAnsi="Times New Roman"/>
          <w:sz w:val="28"/>
        </w:rPr>
        <w:t>Квадрат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  <w:r w:rsidRPr="005A7DA9">
        <w:rPr>
          <w:rFonts w:ascii="Times New Roman" w:hAnsi="Times New Roman"/>
          <w:sz w:val="28"/>
        </w:rPr>
        <w:t>Круг</w:t>
      </w: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27" o:spid="_x0000_s1356" type="#_x0000_t75" style="position:absolute;margin-left:331.25pt;margin-top:14.65pt;width:32.85pt;height:23.15pt;z-index:251878912;visibility:visible">
            <v:imagedata r:id="rId7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6.  </w:t>
      </w:r>
      <w:r w:rsidRPr="00B05C06">
        <w:rPr>
          <w:rFonts w:ascii="Times New Roman" w:hAnsi="Times New Roman"/>
          <w:sz w:val="28"/>
          <w:szCs w:val="28"/>
        </w:rPr>
        <w:t>Реши задачу по краткой записи условия.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B05C06">
        <w:rPr>
          <w:rFonts w:ascii="Times New Roman" w:hAnsi="Times New Roman"/>
          <w:sz w:val="28"/>
          <w:szCs w:val="28"/>
        </w:rPr>
        <w:t>Красных – 7 роз.</w:t>
      </w:r>
    </w:p>
    <w:p w:rsidR="006D6A47" w:rsidRPr="00B05C06" w:rsidRDefault="006D6A47" w:rsidP="009A59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Белых - ? роз, на 2 больше, чем  </w:t>
      </w: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Решение___________________________________________________________</w:t>
      </w: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Ответ: _______________________</w:t>
      </w:r>
      <w:r>
        <w:rPr>
          <w:rFonts w:ascii="Times New Roman" w:hAnsi="Times New Roman"/>
          <w:sz w:val="28"/>
          <w:szCs w:val="28"/>
        </w:rPr>
        <w:t>_____________________________________</w:t>
      </w:r>
    </w:p>
    <w:p w:rsidR="006D6A47" w:rsidRPr="00B05C06" w:rsidRDefault="006D6A47" w:rsidP="009A59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Default="006D6A47" w:rsidP="009A5964">
      <w:pPr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</w:t>
      </w:r>
      <w:r w:rsidRPr="00B05C06">
        <w:rPr>
          <w:rFonts w:ascii="Times New Roman" w:hAnsi="Times New Roman"/>
          <w:sz w:val="28"/>
          <w:szCs w:val="28"/>
        </w:rPr>
        <w:t>Отметь решение.</w:t>
      </w:r>
    </w:p>
    <w:p w:rsidR="006D6A47" w:rsidRDefault="006D6A47" w:rsidP="009A59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В пакете лежат 5 красных яблок, а в сумке 8 красн</w:t>
      </w:r>
      <w:r>
        <w:rPr>
          <w:rFonts w:ascii="Times New Roman" w:hAnsi="Times New Roman"/>
          <w:sz w:val="28"/>
          <w:szCs w:val="28"/>
        </w:rPr>
        <w:t>ых и 7 жёлтых яблок. На сколько</w:t>
      </w: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яблок в сумке больше, чем в пакете?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9A59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8 – 5 = 3   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3) 8 + 7 – 5 = 10</w:t>
      </w:r>
    </w:p>
    <w:p w:rsidR="006D6A47" w:rsidRPr="00B05C06" w:rsidRDefault="006D6A47" w:rsidP="009A59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7 + 3 = 10 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4) 8 – 5 + 7 = 10</w:t>
      </w:r>
    </w:p>
    <w:p w:rsidR="006D6A47" w:rsidRPr="005A7DA9" w:rsidRDefault="006D6A47" w:rsidP="005A7DA9">
      <w:pPr>
        <w:spacing w:after="0" w:line="240" w:lineRule="auto"/>
        <w:rPr>
          <w:rFonts w:ascii="Times New Roman" w:hAnsi="Times New Roman"/>
          <w:sz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357" type="#_x0000_t75" style="position:absolute;left:0;text-align:left;margin-left:123.3pt;margin-top:2.4pt;width:345.1pt;height:76.1pt;z-index:251844096;visibility:visible">
            <v:imagedata r:id="rId65" o:title=""/>
          </v:shape>
        </w:pict>
      </w: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358" style="position:absolute;left:0;text-align:left;margin-left:186.2pt;margin-top:11.2pt;width:19pt;height:17.4pt;z-index:251847168"/>
        </w:pict>
      </w:r>
      <w:r>
        <w:rPr>
          <w:noProof/>
          <w:lang w:eastAsia="ru-RU"/>
        </w:rPr>
        <w:pict>
          <v:rect id="_x0000_s1359" style="position:absolute;left:0;text-align:left;margin-left:289.7pt;margin-top:11.2pt;width:19pt;height:17.4pt;z-index:251846144"/>
        </w:pict>
      </w:r>
      <w:r>
        <w:rPr>
          <w:noProof/>
          <w:lang w:eastAsia="ru-RU"/>
        </w:rPr>
        <w:pict>
          <v:rect id="_x0000_s1360" style="position:absolute;left:0;text-align:left;margin-left:405.6pt;margin-top:11.2pt;width:19pt;height:17.4pt;z-index:251845120"/>
        </w:pict>
      </w: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13A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                                </w:t>
      </w:r>
      <w:r w:rsidRPr="00B05C06">
        <w:rPr>
          <w:rFonts w:ascii="Times New Roman" w:hAnsi="Times New Roman"/>
          <w:b/>
          <w:sz w:val="28"/>
        </w:rPr>
        <w:t xml:space="preserve">Тест по теме: « РЕШЕНИЕ ЗАДАЧ». 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05C06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 w:rsidRPr="00B05C06">
        <w:rPr>
          <w:rFonts w:ascii="Times New Roman" w:hAnsi="Times New Roman"/>
          <w:b/>
          <w:sz w:val="28"/>
          <w:szCs w:val="28"/>
        </w:rPr>
        <w:t>вариант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1. Соедини линиями в правильном порядке:</w:t>
      </w:r>
    </w:p>
    <w:p w:rsidR="006D6A47" w:rsidRPr="00713AE4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Решение задачи              У Светы 6 шариков, а у Вари на 3 шарика больше.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Условие задачи              Сколько шариков у Вари?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3AE4">
        <w:rPr>
          <w:rFonts w:ascii="Times New Roman" w:hAnsi="Times New Roman"/>
          <w:sz w:val="28"/>
          <w:szCs w:val="28"/>
        </w:rPr>
        <w:t xml:space="preserve"> </w:t>
      </w:r>
      <w:r w:rsidRPr="00B05C06">
        <w:rPr>
          <w:rFonts w:ascii="Times New Roman" w:hAnsi="Times New Roman"/>
          <w:sz w:val="28"/>
          <w:szCs w:val="28"/>
        </w:rPr>
        <w:t xml:space="preserve"> Вопрос задачи.               У Вари 9 шариков.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3AE4">
        <w:rPr>
          <w:rFonts w:ascii="Times New Roman" w:hAnsi="Times New Roman"/>
          <w:sz w:val="28"/>
          <w:szCs w:val="28"/>
        </w:rPr>
        <w:t xml:space="preserve"> </w:t>
      </w:r>
      <w:r w:rsidRPr="00B05C06">
        <w:rPr>
          <w:rFonts w:ascii="Times New Roman" w:hAnsi="Times New Roman"/>
          <w:sz w:val="28"/>
          <w:szCs w:val="28"/>
        </w:rPr>
        <w:t xml:space="preserve"> Ответ.                              6 + 3 = 9 (ш.)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2. Отметь ответ.</w:t>
      </w:r>
    </w:p>
    <w:p w:rsidR="006D6A47" w:rsidRPr="00713AE4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На санках катались 3 девочки, а мальчиков на 1 больше. Сколько было мальчиков?   </w:t>
      </w:r>
      <w:r w:rsidRPr="00713AE4">
        <w:rPr>
          <w:rFonts w:ascii="Times New Roman" w:hAnsi="Times New Roman"/>
          <w:sz w:val="28"/>
          <w:szCs w:val="28"/>
        </w:rPr>
        <w:t xml:space="preserve">                  </w:t>
      </w:r>
    </w:p>
    <w:p w:rsidR="006D6A47" w:rsidRPr="00713AE4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3AE4">
        <w:rPr>
          <w:rFonts w:ascii="Times New Roman" w:hAnsi="Times New Roman"/>
          <w:sz w:val="28"/>
          <w:szCs w:val="28"/>
        </w:rPr>
        <w:t xml:space="preserve">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2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3) 4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3AE4">
        <w:rPr>
          <w:rFonts w:ascii="Times New Roman" w:hAnsi="Times New Roman"/>
          <w:sz w:val="28"/>
          <w:szCs w:val="28"/>
        </w:rPr>
        <w:t xml:space="preserve">         </w:t>
      </w:r>
      <w:r w:rsidRPr="00B05C06">
        <w:rPr>
          <w:rFonts w:ascii="Times New Roman" w:hAnsi="Times New Roman"/>
          <w:sz w:val="28"/>
          <w:szCs w:val="28"/>
        </w:rPr>
        <w:t xml:space="preserve">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3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4) 5</w:t>
      </w:r>
    </w:p>
    <w:p w:rsidR="006D6A47" w:rsidRPr="00713AE4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3. Отметь схему.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 У кошки 5 котят. Полосатых двое, а остальные белые. Сколько белых  котят?</w:t>
      </w:r>
    </w:p>
    <w:p w:rsidR="006D6A47" w:rsidRPr="00713AE4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  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5" o:spid="_x0000_i1076" type="#_x0000_t75" style="width:20.25pt;height:22.5pt;visibility:visible">
            <v:imagedata r:id="rId80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6" o:spid="_x0000_i1077" type="#_x0000_t75" style="width:20.25pt;height:22.5pt;visibility:visible">
            <v:imagedata r:id="rId80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7" o:spid="_x0000_i1078" type="#_x0000_t75" style="width:20.25pt;height:22.5pt;visibility:visible">
            <v:imagedata r:id="rId80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8" o:spid="_x0000_i1079" type="#_x0000_t75" style="width:22.5pt;height:22.5pt;visibility:visible">
            <v:imagedata r:id="rId81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9" o:spid="_x0000_i1080" type="#_x0000_t75" style="width:22.5pt;height:22.5pt;visibility:visible">
            <v:imagedata r:id="rId81" o:title=""/>
          </v:shape>
        </w:pict>
      </w:r>
      <w:r w:rsidRPr="00B05C06">
        <w:rPr>
          <w:rFonts w:ascii="Times New Roman" w:hAnsi="Times New Roman"/>
          <w:sz w:val="28"/>
          <w:szCs w:val="28"/>
        </w:rPr>
        <w:t xml:space="preserve">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</w: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0" o:spid="_x0000_i1081" type="#_x0000_t75" style="width:17.25pt;height:18.75pt;visibility:visible">
            <v:imagedata r:id="rId82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1" o:spid="_x0000_i1082" type="#_x0000_t75" style="width:17.25pt;height:18.75pt;visibility:visible">
            <v:imagedata r:id="rId82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2" o:spid="_x0000_i1083" type="#_x0000_t75" style="width:17.25pt;height:18.75pt;visibility:visible">
            <v:imagedata r:id="rId82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3" o:spid="_x0000_i1084" type="#_x0000_t75" style="width:17.25pt;height:18.75pt;visibility:visible">
            <v:imagedata r:id="rId82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4" o:spid="_x0000_i1085" type="#_x0000_t75" style="width:17.25pt;height:18.75pt;visibility:visible">
            <v:imagedata r:id="rId82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5" o:spid="_x0000_i1086" type="#_x0000_t75" style="width:20.25pt;height:19.5pt;visibility:visible">
            <v:imagedata r:id="rId83" o:title=""/>
          </v:shape>
        </w:pict>
      </w:r>
      <w:r w:rsidRPr="00872AA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26" o:spid="_x0000_i1087" type="#_x0000_t75" style="width:20.25pt;height:19.5pt;visibility:visible">
            <v:imagedata r:id="rId83" o:title=""/>
          </v:shape>
        </w:pic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4. Белочка спрятала в дупло утром 6 орешков, днём 5 орешков и ещё</w:t>
      </w:r>
      <w:r>
        <w:rPr>
          <w:rFonts w:ascii="Times New Roman" w:hAnsi="Times New Roman"/>
          <w:sz w:val="28"/>
          <w:szCs w:val="28"/>
        </w:rPr>
        <w:t xml:space="preserve">  4 орешка.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   Сколько всего орешков спрятала белочка? 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3AE4">
        <w:rPr>
          <w:rFonts w:ascii="Times New Roman" w:hAnsi="Times New Roman"/>
          <w:sz w:val="28"/>
          <w:szCs w:val="28"/>
        </w:rPr>
        <w:t xml:space="preserve">          </w:t>
      </w:r>
      <w:r w:rsidRPr="00B05C06">
        <w:rPr>
          <w:rFonts w:ascii="Times New Roman" w:hAnsi="Times New Roman"/>
          <w:sz w:val="28"/>
          <w:szCs w:val="28"/>
        </w:rPr>
        <w:t xml:space="preserve">Выбери нужное выражение. </w:t>
      </w:r>
    </w:p>
    <w:p w:rsidR="006D6A47" w:rsidRPr="00B05C06" w:rsidRDefault="006D6A47" w:rsidP="00713A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6 – 5 +4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6 + 5 + 4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3) 6 + 5 – 4</w:t>
      </w:r>
    </w:p>
    <w:p w:rsidR="006D6A47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05C06">
        <w:rPr>
          <w:rFonts w:ascii="Times New Roman" w:hAnsi="Times New Roman"/>
          <w:sz w:val="28"/>
          <w:szCs w:val="28"/>
        </w:rPr>
        <w:t>На выставке было 5 золотых, 9 серебряных и 6 медных монет.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05C06">
        <w:rPr>
          <w:rFonts w:ascii="Times New Roman" w:hAnsi="Times New Roman"/>
          <w:sz w:val="28"/>
          <w:szCs w:val="28"/>
        </w:rPr>
        <w:t xml:space="preserve"> Что означает запись 5 + 9 + 6?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 xml:space="preserve">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Количество медных и золотых монет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Количество монет на выставке.</w:t>
      </w: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3) Количество монет в кошельке.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Pr="00B05C06" w:rsidRDefault="006D6A47" w:rsidP="00B05C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B05C06">
        <w:rPr>
          <w:rFonts w:ascii="Times New Roman" w:hAnsi="Times New Roman"/>
          <w:sz w:val="28"/>
          <w:szCs w:val="28"/>
        </w:rPr>
        <w:t>Дети нашли 3 подберёзовика и 6 маслят. Сколько всего грибов нашли дети?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Решение: ________________________________________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Ответ: __________________________________________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B05C06">
        <w:rPr>
          <w:rFonts w:ascii="Times New Roman" w:hAnsi="Times New Roman"/>
          <w:sz w:val="28"/>
          <w:szCs w:val="28"/>
        </w:rPr>
        <w:t xml:space="preserve">В 11 часов катер получил задание догнать шхуну. Через час катер догнал шхуну.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05C06">
        <w:rPr>
          <w:rFonts w:ascii="Times New Roman" w:hAnsi="Times New Roman"/>
          <w:sz w:val="28"/>
          <w:szCs w:val="28"/>
        </w:rPr>
        <w:t>В котором часу катер догнал шхуну?</w:t>
      </w:r>
    </w:p>
    <w:p w:rsidR="006D6A47" w:rsidRPr="00B05C06" w:rsidRDefault="006D6A47" w:rsidP="00713A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t>Ответ: в _____________ ч</w:t>
      </w: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B05C06">
        <w:rPr>
          <w:rFonts w:ascii="Times New Roman" w:hAnsi="Times New Roman"/>
          <w:sz w:val="28"/>
          <w:szCs w:val="28"/>
        </w:rPr>
        <w:t xml:space="preserve">Прочитай условие задачи. Рассмотри решение и определи, какой вопрос был в </w:t>
      </w:r>
    </w:p>
    <w:p w:rsidR="006D6A47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05C06">
        <w:rPr>
          <w:rFonts w:ascii="Times New Roman" w:hAnsi="Times New Roman"/>
          <w:sz w:val="28"/>
          <w:szCs w:val="28"/>
        </w:rPr>
        <w:t xml:space="preserve">задаче. Подчеркни его.           </w:t>
      </w:r>
    </w:p>
    <w:p w:rsidR="006D6A47" w:rsidRPr="009A5964" w:rsidRDefault="006D6A47" w:rsidP="009A5964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5964">
        <w:rPr>
          <w:rFonts w:ascii="Times New Roman" w:hAnsi="Times New Roman"/>
          <w:sz w:val="28"/>
          <w:szCs w:val="28"/>
        </w:rPr>
        <w:t>У Пети было 6 марок, а у Вити – 3 марки.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B05C06">
        <w:rPr>
          <w:rFonts w:ascii="Times New Roman" w:hAnsi="Times New Roman"/>
          <w:sz w:val="28"/>
          <w:szCs w:val="28"/>
        </w:rPr>
        <w:t xml:space="preserve">   6 + 3 = 9 (м.)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Сколько всего марок у детей?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28" o:spid="_x0000_s1361" type="#_x0000_t75" style="position:absolute;margin-left:321.1pt;margin-top:11pt;width:207.7pt;height:57.1pt;z-index:251879936;visibility:visible">
            <v:imagedata r:id="rId65" o:title=""/>
          </v:shape>
        </w:pic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На сколько марок у Вити меньше?</w:t>
      </w:r>
    </w:p>
    <w:p w:rsidR="006D6A47" w:rsidRPr="00B05C06" w:rsidRDefault="006D6A47" w:rsidP="00B05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6A47" w:rsidRPr="009A5964" w:rsidRDefault="006D6A47" w:rsidP="009A5964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5964">
        <w:rPr>
          <w:rFonts w:ascii="Times New Roman" w:hAnsi="Times New Roman"/>
          <w:sz w:val="28"/>
          <w:szCs w:val="28"/>
        </w:rPr>
        <w:t>Во дворе гуляли 7 девочек и 3 мальчика.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B05C06">
        <w:rPr>
          <w:rFonts w:ascii="Times New Roman" w:hAnsi="Times New Roman"/>
          <w:sz w:val="28"/>
          <w:szCs w:val="28"/>
        </w:rPr>
        <w:t xml:space="preserve">   7 + 3 = 10 (д.)</w:t>
      </w:r>
    </w:p>
    <w:p w:rsidR="006D6A47" w:rsidRPr="00B05C06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362" style="position:absolute;margin-left:487.85pt;margin-top:11.25pt;width:19pt;height:17.4pt;z-index:251883008"/>
        </w:pict>
      </w:r>
      <w:r>
        <w:rPr>
          <w:noProof/>
          <w:lang w:eastAsia="ru-RU"/>
        </w:rPr>
        <w:pict>
          <v:rect id="_x0000_s1363" style="position:absolute;margin-left:416.7pt;margin-top:11.25pt;width:19pt;height:17.4pt;z-index:251881984"/>
        </w:pict>
      </w:r>
      <w:r>
        <w:rPr>
          <w:noProof/>
          <w:lang w:eastAsia="ru-RU"/>
        </w:rPr>
        <w:pict>
          <v:rect id="_x0000_s1364" style="position:absolute;margin-left:357.95pt;margin-top:11.25pt;width:19pt;height:17.4pt;z-index:251880960"/>
        </w:pict>
      </w: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1) На сколько девочек больше, чем мальчиков?</w:t>
      </w:r>
    </w:p>
    <w:p w:rsidR="006D6A47" w:rsidRPr="009A5964" w:rsidRDefault="006D6A47" w:rsidP="009A59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C06">
        <w:rPr>
          <w:rFonts w:ascii="Times New Roman" w:hAnsi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/>
          <w:sz w:val="28"/>
          <w:szCs w:val="28"/>
        </w:rPr>
        <w:t xml:space="preserve"> 2) Сколько всего детей было во дворе?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05C0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6D6A47" w:rsidRPr="0027799E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</w:p>
    <w:p w:rsidR="006D6A47" w:rsidRPr="0027799E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  <w:r>
        <w:rPr>
          <w:rFonts w:ascii="Times New Roman" w:hAnsi="Times New Roman"/>
          <w:b/>
          <w:sz w:val="28"/>
          <w:szCs w:val="28"/>
        </w:rPr>
        <w:t xml:space="preserve"> (урок 53)</w:t>
      </w:r>
    </w:p>
    <w:p w:rsidR="006D6A47" w:rsidRPr="0027799E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Вариант 1</w:t>
      </w:r>
    </w:p>
    <w:p w:rsidR="006D6A47" w:rsidRPr="0027799E" w:rsidRDefault="006D6A47" w:rsidP="0027799E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Продолжи ряд чисел.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2, 4, …, 8,… .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9, …, 5, 3, … .</w:t>
      </w:r>
    </w:p>
    <w:p w:rsidR="006D6A47" w:rsidRPr="0027799E" w:rsidRDefault="006D6A47" w:rsidP="0027799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Вычисли.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4 + 2 =        2 + 3 =         4 + 1 + 2 =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5 – 3 =        8 + 2 =         7 – 1 – 1 =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7 + 1 =        6 – 4 =         9 + 1 – 2 =</w:t>
      </w:r>
    </w:p>
    <w:p w:rsidR="006D6A47" w:rsidRPr="00212E33" w:rsidRDefault="006D6A47" w:rsidP="00212E33">
      <w:pPr>
        <w:pStyle w:val="ListParagraph"/>
        <w:tabs>
          <w:tab w:val="left" w:pos="703"/>
          <w:tab w:val="left" w:pos="2580"/>
          <w:tab w:val="left" w:pos="4378"/>
        </w:tabs>
        <w:spacing w:after="0" w:line="240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 </w:t>
      </w:r>
      <w:r w:rsidRPr="00212E33">
        <w:rPr>
          <w:rFonts w:ascii="Times New Roman" w:hAnsi="Times New Roman"/>
          <w:sz w:val="28"/>
        </w:rPr>
        <w:t>Подчеркнуть  верные  записи</w:t>
      </w:r>
    </w:p>
    <w:p w:rsidR="006D6A47" w:rsidRPr="00212E33" w:rsidRDefault="006D6A47" w:rsidP="00212E33">
      <w:pPr>
        <w:pStyle w:val="ListParagraph"/>
        <w:tabs>
          <w:tab w:val="left" w:pos="703"/>
          <w:tab w:val="left" w:pos="2580"/>
          <w:tab w:val="left" w:pos="4378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 xml:space="preserve">6+ 2 = 8                   </w:t>
      </w:r>
      <w:r>
        <w:rPr>
          <w:rFonts w:ascii="Times New Roman" w:hAnsi="Times New Roman"/>
          <w:sz w:val="28"/>
        </w:rPr>
        <w:t xml:space="preserve"> </w:t>
      </w:r>
      <w:r w:rsidRPr="00212E33">
        <w:rPr>
          <w:rFonts w:ascii="Times New Roman" w:hAnsi="Times New Roman"/>
          <w:sz w:val="28"/>
        </w:rPr>
        <w:t>10 – 3 = 3 +3</w:t>
      </w:r>
    </w:p>
    <w:p w:rsidR="006D6A47" w:rsidRPr="00212E33" w:rsidRDefault="006D6A47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>10 – 1 &gt; 8</w:t>
      </w:r>
      <w:r w:rsidRPr="00212E3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212E33">
        <w:rPr>
          <w:rFonts w:ascii="Times New Roman" w:hAnsi="Times New Roman"/>
          <w:sz w:val="28"/>
        </w:rPr>
        <w:t>7 -0 &gt; 3+4</w:t>
      </w:r>
    </w:p>
    <w:p w:rsidR="006D6A47" w:rsidRPr="00212E33" w:rsidRDefault="006D6A47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>5+ 3 &lt; 3 +5</w:t>
      </w:r>
      <w:r w:rsidRPr="00212E33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</w:t>
      </w:r>
      <w:r w:rsidRPr="00212E33">
        <w:rPr>
          <w:rFonts w:ascii="Times New Roman" w:hAnsi="Times New Roman"/>
          <w:sz w:val="28"/>
        </w:rPr>
        <w:t>2 + 6 = 4</w:t>
      </w:r>
    </w:p>
    <w:p w:rsidR="006D6A47" w:rsidRDefault="006D6A47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>8 – 3 = 5</w:t>
      </w:r>
      <w:r w:rsidRPr="00212E33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</w:t>
      </w:r>
      <w:r w:rsidRPr="00212E33">
        <w:rPr>
          <w:rFonts w:ascii="Times New Roman" w:hAnsi="Times New Roman"/>
          <w:sz w:val="28"/>
        </w:rPr>
        <w:t>7 – 4 = 6 – 3</w:t>
      </w:r>
    </w:p>
    <w:p w:rsidR="006D6A47" w:rsidRPr="00212E33" w:rsidRDefault="006D6A47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/>
          <w:sz w:val="28"/>
        </w:rPr>
      </w:pPr>
    </w:p>
    <w:p w:rsidR="006D6A47" w:rsidRPr="00212E33" w:rsidRDefault="006D6A47" w:rsidP="00212E3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4. </w:t>
      </w:r>
      <w:r w:rsidRPr="00212E33">
        <w:rPr>
          <w:rFonts w:ascii="Times New Roman" w:hAnsi="Times New Roman"/>
          <w:sz w:val="28"/>
          <w:szCs w:val="28"/>
        </w:rPr>
        <w:t>Прочитай задачу. Нарисуй схему, запиши решение и ответ.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В вазе лежало 4 яблока и 3 апельсина. Сколько всего фруктов было в вазе?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  <w:r w:rsidRPr="0027799E">
        <w:rPr>
          <w:rFonts w:ascii="Times New Roman" w:hAnsi="Times New Roman"/>
          <w:i/>
          <w:sz w:val="28"/>
          <w:szCs w:val="28"/>
        </w:rPr>
        <w:t>_</w:t>
      </w:r>
    </w:p>
    <w:p w:rsidR="006D6A47" w:rsidRPr="0027799E" w:rsidRDefault="006D6A47" w:rsidP="0027799E">
      <w:pPr>
        <w:pStyle w:val="ListParagraph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6D6A47" w:rsidRPr="0027799E" w:rsidRDefault="006D6A47" w:rsidP="00713AE4">
      <w:pPr>
        <w:pStyle w:val="ListParagraph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6D6A47" w:rsidRPr="00212E33" w:rsidRDefault="006D6A47" w:rsidP="00212E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5. </w:t>
      </w:r>
      <w:r w:rsidRPr="00212E33">
        <w:rPr>
          <w:rFonts w:ascii="Times New Roman" w:hAnsi="Times New Roman"/>
          <w:sz w:val="28"/>
          <w:szCs w:val="28"/>
        </w:rPr>
        <w:t xml:space="preserve">Начерти отрезок длиной 5 см. Ниже начерти отрезок на 2 см больше. </w:t>
      </w:r>
    </w:p>
    <w:p w:rsidR="006D6A47" w:rsidRPr="0027799E" w:rsidRDefault="006D6A47" w:rsidP="00951C00">
      <w:pPr>
        <w:spacing w:after="0" w:line="240" w:lineRule="auto"/>
        <w:rPr>
          <w:rFonts w:ascii="Times New Roman" w:hAnsi="Times New Roman"/>
          <w:i/>
          <w:sz w:val="20"/>
        </w:rPr>
      </w:pP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1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1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1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1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Pr="0027799E" w:rsidRDefault="006D6A47" w:rsidP="00951C00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6D6A47" w:rsidRPr="00212E33" w:rsidRDefault="006D6A47" w:rsidP="00951C00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6D6A47" w:rsidRPr="00212E33" w:rsidRDefault="006D6A47" w:rsidP="00212E33">
      <w:pPr>
        <w:tabs>
          <w:tab w:val="left" w:pos="324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212E33">
        <w:rPr>
          <w:rFonts w:ascii="Times New Roman" w:hAnsi="Times New Roman"/>
          <w:sz w:val="28"/>
        </w:rPr>
        <w:t>6. Вставить пропущенное число так , чтобы  запись была верной .</w:t>
      </w:r>
    </w:p>
    <w:p w:rsidR="006D6A47" w:rsidRPr="00212E33" w:rsidRDefault="006D6A47" w:rsidP="00212E33">
      <w:pPr>
        <w:pStyle w:val="ListParagraph"/>
        <w:tabs>
          <w:tab w:val="left" w:pos="3240"/>
        </w:tabs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       2 + 4 &lt; 8 – *                4+3 &lt; 2 + *</w:t>
      </w:r>
    </w:p>
    <w:p w:rsidR="006D6A47" w:rsidRDefault="006D6A47" w:rsidP="00212E33">
      <w:pPr>
        <w:tabs>
          <w:tab w:val="left" w:pos="324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Pr="00212E33">
        <w:rPr>
          <w:rFonts w:ascii="Times New Roman" w:hAnsi="Times New Roman"/>
          <w:sz w:val="28"/>
          <w:szCs w:val="24"/>
        </w:rPr>
        <w:t>7</w:t>
      </w:r>
      <w:r w:rsidRPr="00212E33">
        <w:rPr>
          <w:rFonts w:ascii="Times New Roman" w:hAnsi="Times New Roman"/>
          <w:i/>
          <w:sz w:val="28"/>
          <w:szCs w:val="24"/>
        </w:rPr>
        <w:t>.</w:t>
      </w:r>
      <w:r w:rsidRPr="00212E33">
        <w:rPr>
          <w:rFonts w:ascii="Times New Roman" w:hAnsi="Times New Roman"/>
          <w:sz w:val="28"/>
          <w:szCs w:val="24"/>
        </w:rPr>
        <w:t>* Сколько</w:t>
      </w:r>
      <w:r w:rsidRPr="00212E33">
        <w:rPr>
          <w:rFonts w:ascii="Times New Roman" w:hAnsi="Times New Roman"/>
          <w:sz w:val="32"/>
        </w:rPr>
        <w:t xml:space="preserve"> </w:t>
      </w:r>
      <w:r w:rsidRPr="00212E33">
        <w:rPr>
          <w:rFonts w:ascii="Times New Roman" w:hAnsi="Times New Roman"/>
          <w:sz w:val="28"/>
        </w:rPr>
        <w:t xml:space="preserve">лет Юре, если через 3 года родители будут праздновать его </w:t>
      </w:r>
      <w:r>
        <w:rPr>
          <w:rFonts w:ascii="Times New Roman" w:hAnsi="Times New Roman"/>
          <w:sz w:val="28"/>
        </w:rPr>
        <w:t xml:space="preserve">      </w:t>
      </w:r>
    </w:p>
    <w:p w:rsidR="006D6A47" w:rsidRPr="00212E33" w:rsidRDefault="006D6A47" w:rsidP="00212E33">
      <w:pPr>
        <w:tabs>
          <w:tab w:val="left" w:pos="324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Pr="00212E33">
        <w:rPr>
          <w:rFonts w:ascii="Times New Roman" w:hAnsi="Times New Roman"/>
          <w:sz w:val="28"/>
        </w:rPr>
        <w:t>десятилетие?</w:t>
      </w:r>
    </w:p>
    <w:p w:rsidR="006D6A47" w:rsidRPr="00212E33" w:rsidRDefault="006D6A47" w:rsidP="00212E33">
      <w:pPr>
        <w:pStyle w:val="ListParagraph"/>
        <w:tabs>
          <w:tab w:val="left" w:pos="3240"/>
        </w:tabs>
        <w:spacing w:after="0"/>
        <w:ind w:left="0"/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</w:t>
      </w:r>
    </w:p>
    <w:tbl>
      <w:tblPr>
        <w:tblW w:w="2322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4"/>
      </w:tblGrid>
      <w:tr w:rsidR="006D6A47" w:rsidRPr="00872AA0" w:rsidTr="00872AA0">
        <w:tc>
          <w:tcPr>
            <w:tcW w:w="5000" w:type="pct"/>
          </w:tcPr>
          <w:p w:rsidR="006D6A47" w:rsidRPr="00872AA0" w:rsidRDefault="006D6A47" w:rsidP="00872AA0">
            <w:pPr>
              <w:pStyle w:val="ListParagraph"/>
              <w:tabs>
                <w:tab w:val="left" w:pos="3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Ответ:   </w:t>
            </w:r>
          </w:p>
        </w:tc>
      </w:tr>
    </w:tbl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8. Соедини точки так, чтобы получилась ломаная линия из трёх звеньев:</w: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5" type="#_x0000_t120" style="position:absolute;margin-left:30.45pt;margin-top:13.05pt;width:11.25pt;height:12.75pt;z-index:251790848" fillcolor="#243f60"/>
        </w:pic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6" type="#_x0000_t120" style="position:absolute;margin-left:193.2pt;margin-top:1.45pt;width:11.25pt;height:12.75pt;z-index:251792896" fillcolor="#243f60"/>
        </w:pic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Pr="0010792E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7" type="#_x0000_t120" style="position:absolute;margin-left:85.95pt;margin-top:3.4pt;width:11.25pt;height:12.75pt;z-index:251791872" fillcolor="#243f60"/>
        </w:pict>
      </w:r>
      <w:r>
        <w:rPr>
          <w:noProof/>
          <w:lang w:eastAsia="ru-RU"/>
        </w:rPr>
        <w:pict>
          <v:shape id="_x0000_s1368" type="#_x0000_t120" style="position:absolute;margin-left:218.7pt;margin-top:3.4pt;width:11.25pt;height:12.75pt;z-index:251793920" fillcolor="#243f60"/>
        </w:pict>
      </w:r>
    </w:p>
    <w:p w:rsidR="006D6A47" w:rsidRPr="0027799E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</w:p>
    <w:p w:rsidR="006D6A47" w:rsidRPr="0027799E" w:rsidRDefault="006D6A47" w:rsidP="002779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</w:p>
    <w:p w:rsidR="006D6A47" w:rsidRPr="0027799E" w:rsidRDefault="006D6A47" w:rsidP="005D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2</w:t>
      </w:r>
    </w:p>
    <w:p w:rsidR="006D6A47" w:rsidRPr="0027799E" w:rsidRDefault="006D6A47" w:rsidP="0027799E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>Продолжи ряд чисел.</w:t>
      </w:r>
    </w:p>
    <w:p w:rsidR="006D6A47" w:rsidRPr="0027799E" w:rsidRDefault="006D6A47" w:rsidP="0027799E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   </w:t>
      </w:r>
      <w:r w:rsidRPr="0027799E">
        <w:rPr>
          <w:rFonts w:ascii="Times New Roman" w:eastAsia="Arial Unicode MS" w:hAnsi="Times New Roman"/>
          <w:sz w:val="28"/>
          <w:szCs w:val="28"/>
        </w:rPr>
        <w:t>1, 3, …, 7, … .</w:t>
      </w:r>
    </w:p>
    <w:p w:rsidR="006D6A47" w:rsidRPr="0027799E" w:rsidRDefault="006D6A47" w:rsidP="005D22EE">
      <w:pPr>
        <w:spacing w:line="240" w:lineRule="auto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   </w:t>
      </w:r>
      <w:r w:rsidRPr="0027799E">
        <w:rPr>
          <w:rFonts w:ascii="Times New Roman" w:eastAsia="Arial Unicode MS" w:hAnsi="Times New Roman"/>
          <w:sz w:val="28"/>
          <w:szCs w:val="28"/>
        </w:rPr>
        <w:t>10, …, 6, …, 2.</w:t>
      </w:r>
    </w:p>
    <w:p w:rsidR="006D6A47" w:rsidRPr="0027799E" w:rsidRDefault="006D6A47" w:rsidP="005D22EE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 Вычисли.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3 + 2 =     </w:t>
      </w:r>
      <w:r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2 + 4 =     </w:t>
      </w:r>
      <w:r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>5 + 1 + 2 =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6 – 2 =      </w:t>
      </w:r>
      <w:r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6 + 1 =    </w:t>
      </w:r>
      <w:r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 8 – 1 – 1 =</w:t>
      </w:r>
    </w:p>
    <w:p w:rsidR="006D6A47" w:rsidRPr="0027799E" w:rsidRDefault="006D6A47" w:rsidP="005D22EE">
      <w:pPr>
        <w:pStyle w:val="ListParagraph"/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7 + 2 =      </w:t>
      </w:r>
      <w:r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7 – 3 =    </w:t>
      </w:r>
      <w:r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 3 + 1 + 2 =</w:t>
      </w:r>
    </w:p>
    <w:p w:rsidR="006D6A47" w:rsidRPr="00212E33" w:rsidRDefault="006D6A47" w:rsidP="005D22EE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3. </w:t>
      </w:r>
      <w:r w:rsidRPr="00212E33">
        <w:rPr>
          <w:rFonts w:ascii="Times New Roman" w:eastAsia="Arial Unicode MS" w:hAnsi="Times New Roman"/>
          <w:sz w:val="28"/>
        </w:rPr>
        <w:t>Подчеркнуть  верные  записи</w:t>
      </w:r>
    </w:p>
    <w:p w:rsidR="006D6A47" w:rsidRPr="00212E33" w:rsidRDefault="006D6A47" w:rsidP="00212E33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/>
          <w:sz w:val="28"/>
        </w:rPr>
        <w:t>7 + 2 = 9                    10 – 2 = 5+3</w:t>
      </w:r>
    </w:p>
    <w:p w:rsidR="006D6A47" w:rsidRPr="00212E33" w:rsidRDefault="006D6A47" w:rsidP="00212E33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/>
          <w:sz w:val="28"/>
        </w:rPr>
        <w:t>10 – 2 &gt; 7</w:t>
      </w:r>
      <w:r w:rsidRPr="00212E33">
        <w:rPr>
          <w:rFonts w:ascii="Times New Roman" w:eastAsia="Arial Unicode MS" w:hAnsi="Times New Roman"/>
          <w:sz w:val="28"/>
        </w:rPr>
        <w:tab/>
      </w:r>
      <w:r>
        <w:rPr>
          <w:rFonts w:ascii="Times New Roman" w:eastAsia="Arial Unicode MS" w:hAnsi="Times New Roman"/>
          <w:sz w:val="28"/>
        </w:rPr>
        <w:t xml:space="preserve">              </w:t>
      </w:r>
      <w:r w:rsidRPr="00212E33">
        <w:rPr>
          <w:rFonts w:ascii="Times New Roman" w:eastAsia="Arial Unicode MS" w:hAnsi="Times New Roman"/>
          <w:sz w:val="28"/>
        </w:rPr>
        <w:t>7 -0 &gt; 3+4</w:t>
      </w:r>
    </w:p>
    <w:p w:rsidR="006D6A47" w:rsidRPr="00212E33" w:rsidRDefault="006D6A47" w:rsidP="00212E33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/>
          <w:sz w:val="28"/>
        </w:rPr>
        <w:t>6 + 3 &lt; 3 +6</w:t>
      </w:r>
      <w:r w:rsidRPr="00212E33">
        <w:rPr>
          <w:rFonts w:ascii="Times New Roman" w:eastAsia="Arial Unicode MS" w:hAnsi="Times New Roman"/>
          <w:sz w:val="28"/>
        </w:rPr>
        <w:tab/>
      </w:r>
      <w:r>
        <w:rPr>
          <w:rFonts w:ascii="Times New Roman" w:eastAsia="Arial Unicode MS" w:hAnsi="Times New Roman"/>
          <w:sz w:val="28"/>
        </w:rPr>
        <w:t xml:space="preserve">               </w:t>
      </w:r>
      <w:r w:rsidRPr="00212E33">
        <w:rPr>
          <w:rFonts w:ascii="Times New Roman" w:eastAsia="Arial Unicode MS" w:hAnsi="Times New Roman"/>
          <w:sz w:val="28"/>
        </w:rPr>
        <w:t>2 + 6 = 4</w:t>
      </w:r>
    </w:p>
    <w:p w:rsidR="006D6A47" w:rsidRPr="00212E33" w:rsidRDefault="006D6A47" w:rsidP="00212E33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/>
          <w:sz w:val="28"/>
        </w:rPr>
        <w:t>9 – 3 = 5</w:t>
      </w:r>
      <w:r w:rsidRPr="00212E33">
        <w:rPr>
          <w:rFonts w:ascii="Times New Roman" w:eastAsia="Arial Unicode MS" w:hAnsi="Times New Roman"/>
          <w:sz w:val="28"/>
        </w:rPr>
        <w:tab/>
      </w:r>
      <w:r>
        <w:rPr>
          <w:rFonts w:ascii="Times New Roman" w:eastAsia="Arial Unicode MS" w:hAnsi="Times New Roman"/>
          <w:sz w:val="28"/>
        </w:rPr>
        <w:t xml:space="preserve">               </w:t>
      </w:r>
      <w:r w:rsidRPr="00212E33">
        <w:rPr>
          <w:rFonts w:ascii="Times New Roman" w:eastAsia="Arial Unicode MS" w:hAnsi="Times New Roman"/>
          <w:sz w:val="28"/>
        </w:rPr>
        <w:t>7 – 4 = 6 – 3</w:t>
      </w:r>
    </w:p>
    <w:p w:rsidR="006D6A47" w:rsidRPr="00212E33" w:rsidRDefault="006D6A47" w:rsidP="005D22EE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27799E" w:rsidRDefault="006D6A47" w:rsidP="005D22EE">
      <w:pPr>
        <w:spacing w:line="240" w:lineRule="auto"/>
        <w:ind w:left="360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>4.</w:t>
      </w:r>
      <w:r w:rsidRPr="0027799E">
        <w:rPr>
          <w:rFonts w:ascii="Times New Roman" w:eastAsia="Arial Unicode MS" w:hAnsi="Times New Roman"/>
          <w:sz w:val="28"/>
          <w:szCs w:val="28"/>
        </w:rPr>
        <w:tab/>
        <w:t>Прочитай задачу. Нарисуй схему, запиши решение и ответ.</w:t>
      </w:r>
    </w:p>
    <w:p w:rsidR="006D6A47" w:rsidRPr="0027799E" w:rsidRDefault="006D6A47" w:rsidP="0027799E">
      <w:pPr>
        <w:ind w:left="360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На горке каталось 3 девочки и 5 мальчиков. Сколько всего детей каталось на горке?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___________________________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</w:t>
      </w:r>
    </w:p>
    <w:p w:rsidR="006D6A47" w:rsidRPr="0027799E" w:rsidRDefault="006D6A47" w:rsidP="0027799E">
      <w:pPr>
        <w:pStyle w:val="ListParagraph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</w:t>
      </w:r>
    </w:p>
    <w:p w:rsidR="006D6A47" w:rsidRPr="0027799E" w:rsidRDefault="006D6A47" w:rsidP="0027799E">
      <w:pPr>
        <w:ind w:left="360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>5.</w:t>
      </w:r>
      <w:r w:rsidRPr="0027799E">
        <w:rPr>
          <w:rFonts w:ascii="Times New Roman" w:eastAsia="Arial Unicode MS" w:hAnsi="Times New Roman"/>
          <w:sz w:val="28"/>
          <w:szCs w:val="28"/>
        </w:rPr>
        <w:tab/>
        <w:t>Начерти отрезок длиной 4 см. Ниже начерти отрезок на 3 см больше.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212E33">
      <w:pPr>
        <w:pStyle w:val="ListParagraph"/>
        <w:tabs>
          <w:tab w:val="left" w:pos="3240"/>
        </w:tabs>
        <w:spacing w:after="0" w:line="240" w:lineRule="auto"/>
        <w:ind w:left="360"/>
        <w:rPr>
          <w:rFonts w:ascii="Times New Roman" w:hAnsi="Times New Roman"/>
          <w:sz w:val="28"/>
        </w:rPr>
      </w:pPr>
    </w:p>
    <w:p w:rsidR="006D6A47" w:rsidRPr="00212E33" w:rsidRDefault="006D6A47" w:rsidP="00212E33">
      <w:pPr>
        <w:pStyle w:val="ListParagraph"/>
        <w:tabs>
          <w:tab w:val="left" w:pos="3240"/>
        </w:tabs>
        <w:spacing w:after="0" w:line="240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 w:rsidRPr="00212E33">
        <w:rPr>
          <w:rFonts w:ascii="Times New Roman" w:hAnsi="Times New Roman"/>
          <w:sz w:val="28"/>
        </w:rPr>
        <w:t>Вставить пропущенное число так , чтобы  запись была верной .</w:t>
      </w:r>
    </w:p>
    <w:p w:rsidR="006D6A47" w:rsidRPr="00212E33" w:rsidRDefault="006D6A47" w:rsidP="00212E33">
      <w:pPr>
        <w:pStyle w:val="ListParagraph"/>
        <w:tabs>
          <w:tab w:val="left" w:pos="3240"/>
        </w:tabs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       2 + 4 &lt; 9 – *                2+3 &lt; 2 + *</w:t>
      </w:r>
    </w:p>
    <w:p w:rsidR="006D6A47" w:rsidRDefault="006D6A47" w:rsidP="00212E33">
      <w:pPr>
        <w:tabs>
          <w:tab w:val="left" w:pos="324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 </w:t>
      </w:r>
      <w:r w:rsidRPr="00212E33">
        <w:rPr>
          <w:rFonts w:ascii="Times New Roman" w:hAnsi="Times New Roman"/>
          <w:sz w:val="28"/>
        </w:rPr>
        <w:t xml:space="preserve">* Сколько лет Оле, если через 2 года родители будут праздновать её </w:t>
      </w:r>
    </w:p>
    <w:p w:rsidR="006D6A47" w:rsidRPr="00713AE4" w:rsidRDefault="006D6A47" w:rsidP="00713AE4">
      <w:pPr>
        <w:tabs>
          <w:tab w:val="left" w:pos="324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>десятилетие?</w:t>
      </w:r>
    </w:p>
    <w:tbl>
      <w:tblPr>
        <w:tblW w:w="2322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4"/>
      </w:tblGrid>
      <w:tr w:rsidR="006D6A47" w:rsidRPr="00872AA0" w:rsidTr="00872AA0">
        <w:tc>
          <w:tcPr>
            <w:tcW w:w="5000" w:type="pct"/>
          </w:tcPr>
          <w:p w:rsidR="006D6A47" w:rsidRPr="00872AA0" w:rsidRDefault="006D6A47" w:rsidP="00872AA0">
            <w:pPr>
              <w:pStyle w:val="ListParagraph"/>
              <w:tabs>
                <w:tab w:val="left" w:pos="3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Ответ:   </w:t>
            </w:r>
          </w:p>
        </w:tc>
      </w:tr>
    </w:tbl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Соедини точки отрезками так, чтобы получилась замкнутая ломаная линия:</w: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9" type="#_x0000_t120" style="position:absolute;margin-left:265.95pt;margin-top:11.05pt;width:11.25pt;height:12.75pt;z-index:251798016" fillcolor="#243f60"/>
        </w:pict>
      </w:r>
      <w:r>
        <w:rPr>
          <w:noProof/>
          <w:lang w:eastAsia="ru-RU"/>
        </w:rPr>
        <w:pict>
          <v:shape id="_x0000_s1370" type="#_x0000_t120" style="position:absolute;margin-left:78.45pt;margin-top:6.45pt;width:11.25pt;height:12.75pt;z-index:251794944" fillcolor="#243f60"/>
        </w:pict>
      </w: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10792E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Pr="00AF5E90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71" type="#_x0000_t120" style="position:absolute;margin-left:118.95pt;margin-top:9.1pt;width:11.25pt;height:12.75pt;z-index:251795968" fillcolor="#243f60"/>
        </w:pict>
      </w:r>
      <w:r>
        <w:rPr>
          <w:noProof/>
          <w:lang w:eastAsia="ru-RU"/>
        </w:rPr>
        <w:pict>
          <v:shape id="_x0000_s1372" type="#_x0000_t120" style="position:absolute;margin-left:195.45pt;margin-top:.55pt;width:11.25pt;height:12.75pt;z-index:251796992" fillcolor="#243f60"/>
        </w:pict>
      </w:r>
    </w:p>
    <w:p w:rsidR="006D6A47" w:rsidRPr="0027799E" w:rsidRDefault="006D6A47" w:rsidP="00C176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</w:p>
    <w:p w:rsidR="006D6A47" w:rsidRDefault="006D6A47" w:rsidP="00C176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</w:p>
    <w:p w:rsidR="006D6A47" w:rsidRDefault="006D6A47" w:rsidP="00C176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вариант</w:t>
      </w:r>
    </w:p>
    <w:p w:rsidR="006D6A47" w:rsidRPr="00C176F5" w:rsidRDefault="006D6A47" w:rsidP="00C176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373" type="#_x0000_t5" style="position:absolute;margin-left:54.45pt;margin-top:21.55pt;width:28.5pt;height:18.75pt;z-index:251613696"/>
        </w:pict>
      </w:r>
      <w:r>
        <w:rPr>
          <w:noProof/>
          <w:lang w:eastAsia="ru-RU"/>
        </w:rPr>
        <w:pict>
          <v:shape id="_x0000_s1374" type="#_x0000_t5" style="position:absolute;margin-left:136.2pt;margin-top:21.55pt;width:28.5pt;height:18.75pt;z-index:251614720"/>
        </w:pict>
      </w:r>
      <w:r>
        <w:rPr>
          <w:noProof/>
          <w:lang w:eastAsia="ru-RU"/>
        </w:rPr>
        <w:pict>
          <v:shape id="_x0000_s1375" type="#_x0000_t5" style="position:absolute;margin-left:207.45pt;margin-top:21.55pt;width:28.5pt;height:18.75pt;z-index:251615744"/>
        </w:pict>
      </w:r>
      <w:r>
        <w:rPr>
          <w:noProof/>
          <w:lang w:eastAsia="ru-RU"/>
        </w:rPr>
        <w:pict>
          <v:shape id="_x0000_s1376" type="#_x0000_t5" style="position:absolute;margin-left:-8.55pt;margin-top:21.55pt;width:28.5pt;height:18.75pt;z-index:251612672"/>
        </w:pict>
      </w:r>
      <w:r w:rsidRPr="00C176F5">
        <w:rPr>
          <w:rFonts w:ascii="Times New Roman" w:eastAsia="Arial Unicode MS" w:hAnsi="Times New Roman"/>
          <w:sz w:val="28"/>
        </w:rPr>
        <w:t>1. Раскрась третий  треугольник по счёту.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2.Нарисуй столько кружочков, сколько  букв  в  слове </w:t>
      </w:r>
      <w:r w:rsidRPr="00C176F5">
        <w:rPr>
          <w:rFonts w:ascii="Times New Roman" w:eastAsia="Arial Unicode MS" w:hAnsi="Times New Roman"/>
          <w:b/>
          <w:sz w:val="28"/>
        </w:rPr>
        <w:t>«кошка».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rect id="_x0000_s1377" style="position:absolute;margin-left:-17.55pt;margin-top:2.15pt;width:263.25pt;height:35.25pt;z-index:251577856"/>
        </w:pict>
      </w: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>3.Реши примеры: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   2+3=               8-2=                 10-2=                  3+1=                   0+2=         9+1=</w:t>
      </w: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   6+2=               9-3=                   7-2=                  5+2=                   6-6=           7-1=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>4.Запиши на сколько больше кругов, чем треугольников.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378" style="position:absolute;margin-left:370.65pt;margin-top:9.95pt;width:17.25pt;height:23.25pt;z-index:251589120"/>
        </w:pict>
      </w:r>
      <w:r>
        <w:rPr>
          <w:noProof/>
          <w:lang w:eastAsia="ru-RU"/>
        </w:rPr>
        <w:pict>
          <v:oval id="_x0000_s1379" style="position:absolute;margin-left:65pt;margin-top:7.65pt;width:18.75pt;height:21.75pt;z-index:251578880"/>
        </w:pict>
      </w:r>
      <w:r>
        <w:rPr>
          <w:noProof/>
          <w:lang w:eastAsia="ru-RU"/>
        </w:rPr>
        <w:pict>
          <v:oval id="_x0000_s1380" style="position:absolute;margin-left:105.45pt;margin-top:9.05pt;width:18.75pt;height:21.75pt;z-index:251579904"/>
        </w:pict>
      </w:r>
      <w:r>
        <w:rPr>
          <w:noProof/>
          <w:lang w:eastAsia="ru-RU"/>
        </w:rPr>
        <w:pict>
          <v:oval id="_x0000_s1381" style="position:absolute;margin-left:136.2pt;margin-top:9.05pt;width:18.75pt;height:21.75pt;z-index:251580928"/>
        </w:pict>
      </w:r>
      <w:r>
        <w:rPr>
          <w:noProof/>
          <w:lang w:eastAsia="ru-RU"/>
        </w:rPr>
        <w:pict>
          <v:oval id="_x0000_s1382" style="position:absolute;margin-left:170.7pt;margin-top:7.65pt;width:18.75pt;height:21.75pt;z-index:251581952"/>
        </w:pict>
      </w:r>
      <w:r>
        <w:rPr>
          <w:noProof/>
          <w:lang w:eastAsia="ru-RU"/>
        </w:rPr>
        <w:pict>
          <v:oval id="_x0000_s1383" style="position:absolute;margin-left:207.45pt;margin-top:7.65pt;width:18.75pt;height:21.75pt;z-index:251582976"/>
        </w:pict>
      </w:r>
      <w:r>
        <w:rPr>
          <w:noProof/>
          <w:lang w:eastAsia="ru-RU"/>
        </w:rPr>
        <w:pict>
          <v:oval id="_x0000_s1384" style="position:absolute;margin-left:240.45pt;margin-top:9.05pt;width:18.75pt;height:21.75pt;z-index:251584000"/>
        </w:pict>
      </w:r>
      <w:r w:rsidRPr="00C176F5">
        <w:rPr>
          <w:rFonts w:ascii="Times New Roman" w:eastAsia="Arial Unicode MS" w:hAnsi="Times New Roman"/>
          <w:sz w:val="28"/>
        </w:rPr>
        <w:t xml:space="preserve">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385" type="#_x0000_t5" style="position:absolute;margin-left:65pt;margin-top:14.7pt;width:19.5pt;height:24.75pt;z-index:251586048"/>
        </w:pict>
      </w:r>
      <w:r w:rsidRPr="00C176F5">
        <w:rPr>
          <w:rFonts w:ascii="Times New Roman" w:eastAsia="Arial Unicode MS" w:hAnsi="Times New Roman"/>
          <w:sz w:val="28"/>
        </w:rPr>
        <w:t xml:space="preserve">                                                                   </w:t>
      </w:r>
      <w:r>
        <w:rPr>
          <w:rFonts w:ascii="Times New Roman" w:eastAsia="Arial Unicode MS" w:hAnsi="Times New Roman"/>
          <w:sz w:val="28"/>
        </w:rPr>
        <w:t xml:space="preserve">                     </w:t>
      </w:r>
      <w:r w:rsidRPr="00C176F5">
        <w:rPr>
          <w:rFonts w:ascii="Times New Roman" w:eastAsia="Arial Unicode MS" w:hAnsi="Times New Roman"/>
          <w:sz w:val="28"/>
        </w:rPr>
        <w:t xml:space="preserve">           На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386" type="#_x0000_t5" style="position:absolute;margin-left:170.7pt;margin-top:1pt;width:19.5pt;height:24.75pt;z-index:251585024"/>
        </w:pict>
      </w:r>
      <w:r>
        <w:rPr>
          <w:noProof/>
          <w:lang w:eastAsia="ru-RU"/>
        </w:rPr>
        <w:pict>
          <v:shape id="_x0000_s1387" type="#_x0000_t5" style="position:absolute;margin-left:104.7pt;margin-top:1pt;width:19.5pt;height:24.75pt;z-index:251587072"/>
        </w:pict>
      </w:r>
      <w:r>
        <w:rPr>
          <w:noProof/>
          <w:lang w:eastAsia="ru-RU"/>
        </w:rPr>
        <w:pict>
          <v:shape id="_x0000_s1388" type="#_x0000_t5" style="position:absolute;margin-left:134.7pt;margin-top:1pt;width:19.5pt;height:24.75pt;z-index:251588096"/>
        </w:pict>
      </w:r>
      <w:r>
        <w:rPr>
          <w:rFonts w:ascii="Times New Roman" w:eastAsia="Arial Unicode MS" w:hAnsi="Times New Roman"/>
          <w:sz w:val="28"/>
        </w:rPr>
        <w:t xml:space="preserve">                                             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>5.Сравни числа, поставь знак «&lt;»,  «&gt;»,  «=».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389" style="position:absolute;margin-left:215.35pt;margin-top:.9pt;width:10.5pt;height:15.75pt;z-index:251592192"/>
        </w:pict>
      </w:r>
      <w:r>
        <w:rPr>
          <w:noProof/>
          <w:lang w:eastAsia="ru-RU"/>
        </w:rPr>
        <w:pict>
          <v:rect id="_x0000_s1390" style="position:absolute;margin-left:306.35pt;margin-top:.9pt;width:10.5pt;height:15.75pt;z-index:251593216"/>
        </w:pict>
      </w:r>
      <w:r>
        <w:rPr>
          <w:noProof/>
          <w:lang w:eastAsia="ru-RU"/>
        </w:rPr>
        <w:pict>
          <v:rect id="_x0000_s1391" style="position:absolute;margin-left:117.45pt;margin-top:.9pt;width:10.5pt;height:15.75pt;z-index:251591168"/>
        </w:pict>
      </w:r>
      <w:r>
        <w:rPr>
          <w:noProof/>
          <w:lang w:eastAsia="ru-RU"/>
        </w:rPr>
        <w:pict>
          <v:rect id="_x0000_s1392" style="position:absolute;margin-left:25.2pt;margin-top:.9pt;width:10.5pt;height:15.75pt;z-index:251590144"/>
        </w:pict>
      </w:r>
      <w:r w:rsidRPr="00C176F5">
        <w:rPr>
          <w:rFonts w:ascii="Times New Roman" w:eastAsia="Arial Unicode MS" w:hAnsi="Times New Roman"/>
          <w:sz w:val="28"/>
        </w:rPr>
        <w:t xml:space="preserve">    6     9                  8     7                  0       1                3     3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>6.Что это? Отметь правильный ответ: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oval id="_x0000_s1393" style="position:absolute;margin-left:31.55pt;margin-top:20.5pt;width:7.15pt;height:7.15pt;z-index:251599360" fillcolor="#7f7f7f"/>
        </w:pict>
      </w:r>
      <w:r>
        <w:rPr>
          <w:noProof/>
          <w:lang w:eastAsia="ru-RU"/>
        </w:rPr>
        <w:pict>
          <v:shape id="_x0000_s1394" type="#_x0000_t32" style="position:absolute;margin-left:38.85pt;margin-top:20.5pt;width:207pt;height:3.75pt;flip:y;z-index:251598336" o:connectortype="straight" strokeweight="1.5pt"/>
        </w:pict>
      </w:r>
      <w:r w:rsidRPr="00C176F5">
        <w:rPr>
          <w:rFonts w:ascii="Times New Roman" w:eastAsia="Arial Unicode MS" w:hAnsi="Times New Roman"/>
          <w:sz w:val="28"/>
        </w:rPr>
        <w:t xml:space="preserve">                    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395" style="position:absolute;margin-left:82.95pt;margin-top:4.1pt;width:16.5pt;height:16.5pt;z-index:251595264"/>
        </w:pict>
      </w:r>
      <w:r>
        <w:rPr>
          <w:noProof/>
          <w:lang w:eastAsia="ru-RU"/>
        </w:rPr>
        <w:pict>
          <v:rect id="_x0000_s1396" style="position:absolute;margin-left:170.7pt;margin-top:-.05pt;width:16.5pt;height:16.5pt;z-index:251596288"/>
        </w:pict>
      </w:r>
      <w:r>
        <w:rPr>
          <w:noProof/>
          <w:lang w:eastAsia="ru-RU"/>
        </w:rPr>
        <w:pict>
          <v:rect id="_x0000_s1397" style="position:absolute;margin-left:282.45pt;margin-top:4.1pt;width:16.5pt;height:16.5pt;z-index:251597312"/>
        </w:pict>
      </w:r>
      <w:r>
        <w:rPr>
          <w:noProof/>
          <w:lang w:eastAsia="ru-RU"/>
        </w:rPr>
        <w:pict>
          <v:rect id="_x0000_s1398" style="position:absolute;margin-left:401.4pt;margin-top:-.05pt;width:16.5pt;height:16.5pt;z-index:251594240"/>
        </w:pict>
      </w:r>
      <w:r w:rsidRPr="00C176F5">
        <w:rPr>
          <w:rFonts w:ascii="Times New Roman" w:eastAsia="Arial Unicode MS" w:hAnsi="Times New Roman"/>
          <w:sz w:val="28"/>
        </w:rPr>
        <w:t xml:space="preserve">         прямая                   луч                    отрезок                   ломаная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399" style="position:absolute;margin-left:164.7pt;margin-top:13.35pt;width:15.35pt;height:19.95pt;z-index:251624960" coordsize="307,399" path="m,375hdc73,399,82,385,105,315,100,300,90,286,90,270,90,220,80,163,105,120,111,109,232,81,255,75,307,23,300,51,300,e" filled="f">
            <v:path arrowok="t"/>
          </v:shape>
        </w:pict>
      </w:r>
      <w:r>
        <w:rPr>
          <w:noProof/>
          <w:lang w:eastAsia="ru-RU"/>
        </w:rPr>
        <w:pict>
          <v:shape id="_x0000_s1400" style="position:absolute;margin-left:195.15pt;margin-top:4.5pt;width:20.2pt;height:21pt;z-index:251625984" coordsize="404,420" path="m114,420hdc94,360,69,330,24,285,,212,6,207,69,165v82,16,100,35,180,15c329,60,224,205,324,105,337,92,341,73,354,60,367,47,391,46,399,30,404,20,389,10,384,e" filled="f">
            <v:path arrowok="t"/>
          </v:shape>
        </w:pict>
      </w:r>
      <w:r>
        <w:rPr>
          <w:noProof/>
          <w:lang w:eastAsia="ru-RU"/>
        </w:rPr>
        <w:pict>
          <v:oval id="_x0000_s1401" style="position:absolute;margin-left:406.15pt;margin-top:14.15pt;width:28.5pt;height:21.75pt;z-index:251622912"/>
        </w:pict>
      </w:r>
      <w:r>
        <w:rPr>
          <w:noProof/>
          <w:lang w:eastAsia="ru-RU"/>
        </w:rPr>
        <w:pict>
          <v:oval id="_x0000_s1402" style="position:absolute;margin-left:463.3pt;margin-top:14.15pt;width:28.5pt;height:21.75pt;z-index:251623936"/>
        </w:pic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403" style="position:absolute;margin-left:117.45pt;margin-top:11.3pt;width:17.25pt;height:15.8pt;z-index:251629056" coordsize="345,316" path="m,1hdc20,6,47,,60,16v1,1,56,158,60,180c125,226,121,259,135,286v8,16,30,20,45,30c235,311,345,301,345,301e" filled="f">
            <v:path arrowok="t"/>
          </v:shape>
        </w:pict>
      </w:r>
      <w:r>
        <w:rPr>
          <w:noProof/>
          <w:lang w:eastAsia="ru-RU"/>
        </w:rPr>
        <w:pict>
          <v:oval id="_x0000_s1404" style="position:absolute;margin-left:88.95pt;margin-top:1.95pt;width:28.5pt;height:21.75pt;z-index:251616768"/>
        </w:pict>
      </w:r>
      <w:r>
        <w:rPr>
          <w:noProof/>
          <w:lang w:eastAsia="ru-RU"/>
        </w:rPr>
        <w:pict>
          <v:oval id="_x0000_s1405" style="position:absolute;margin-left:136.2pt;margin-top:2.7pt;width:28.5pt;height:21.75pt;z-index:251617792"/>
        </w:pict>
      </w:r>
      <w:r>
        <w:rPr>
          <w:noProof/>
          <w:lang w:eastAsia="ru-RU"/>
        </w:rPr>
        <w:pict>
          <v:oval id="_x0000_s1406" style="position:absolute;margin-left:175.2pt;margin-top:2.7pt;width:28.5pt;height:21.75pt;z-index:251618816"/>
        </w:pict>
      </w:r>
      <w:r>
        <w:rPr>
          <w:noProof/>
          <w:lang w:eastAsia="ru-RU"/>
        </w:rPr>
        <w:pict>
          <v:shape id="_x0000_s1407" style="position:absolute;margin-left:242.7pt;margin-top:7.9pt;width:9.75pt;height:17.25pt;z-index:251627008" coordsize="195,345" path="m,hdc8,1,124,8,135,45v29,96,-16,224,60,300e" filled="f">
            <v:path arrowok="t"/>
          </v:shape>
        </w:pict>
      </w:r>
      <w:r>
        <w:rPr>
          <w:noProof/>
          <w:lang w:eastAsia="ru-RU"/>
        </w:rPr>
        <w:pict>
          <v:oval id="_x0000_s1408" style="position:absolute;margin-left:215.35pt;margin-top:2.7pt;width:28.5pt;height:21.75pt;z-index:251619840"/>
        </w:pict>
      </w:r>
      <w:r>
        <w:rPr>
          <w:noProof/>
          <w:lang w:eastAsia="ru-RU"/>
        </w:rPr>
        <w:pict>
          <v:shape id="_x0000_s1409" style="position:absolute;margin-left:282.45pt;margin-top:6.6pt;width:12pt;height:17.85pt;z-index:251628032" coordsize="240,357" path="m,90hdc105,20,70,,120,75v5,75,7,150,15,225c137,316,135,339,150,345v28,12,60,,90,e" filled="f">
            <v:path arrowok="t"/>
          </v:shape>
        </w:pict>
      </w:r>
      <w:r>
        <w:rPr>
          <w:noProof/>
          <w:lang w:eastAsia="ru-RU"/>
        </w:rPr>
        <w:pict>
          <v:oval id="_x0000_s1410" style="position:absolute;margin-left:253.95pt;margin-top:3.05pt;width:28.5pt;height:21.75pt;z-index:251620864"/>
        </w:pict>
      </w:r>
      <w:r>
        <w:rPr>
          <w:noProof/>
          <w:lang w:eastAsia="ru-RU"/>
        </w:rPr>
        <w:pict>
          <v:shape id="_x0000_s1411" style="position:absolute;margin-left:327.45pt;margin-top:-.3pt;width:20.35pt;height:13.95pt;z-index:251630080" coordsize="407,279" path="m,255hdc170,227,36,279,105,90v5,-15,29,-13,45,-15c230,67,310,65,390,60,407,10,405,31,405,e" filled="f">
            <v:path arrowok="t"/>
          </v:shape>
        </w:pict>
      </w:r>
      <w:r>
        <w:rPr>
          <w:noProof/>
          <w:lang w:eastAsia="ru-RU"/>
        </w:rPr>
        <w:pict>
          <v:oval id="_x0000_s1412" style="position:absolute;margin-left:298.95pt;margin-top:-.3pt;width:28.5pt;height:21.75pt;z-index:251621888"/>
        </w:pict>
      </w:r>
      <w:r>
        <w:rPr>
          <w:noProof/>
          <w:lang w:eastAsia="ru-RU"/>
        </w:rPr>
        <w:pict>
          <v:shape id="_x0000_s1413" style="position:absolute;margin-left:434.65pt;margin-top:6.6pt;width:10.5pt;height:10.6pt;z-index:251631104" coordsize="210,212" path="m,17hdc45,22,103,,135,32v49,49,-30,180,75,180e" filled="f">
            <v:path arrowok="t"/>
          </v:shape>
        </w:pict>
      </w:r>
      <w:r>
        <w:rPr>
          <w:noProof/>
          <w:lang w:eastAsia="ru-RU"/>
        </w:rPr>
        <w:pict>
          <v:shape id="_x0000_s1414" style="position:absolute;margin-left:491.8pt;margin-top:5.3pt;width:21pt;height:6pt;z-index:251632128" coordsize="420,120" path="m,120hdc25,115,52,116,75,105,205,40,47,84,150,15,167,4,190,5,210,v56,19,79,56,135,75c403,56,379,71,420,30e" filled="f">
            <v:path arrowok="t"/>
          </v:shape>
        </w:pict>
      </w:r>
      <w:r w:rsidRPr="00C176F5">
        <w:rPr>
          <w:rFonts w:ascii="Times New Roman" w:eastAsia="Arial Unicode MS" w:hAnsi="Times New Roman"/>
          <w:sz w:val="28"/>
        </w:rPr>
        <w:t>7.    У Лены                                                                          .  Лопнули                            .</w:t>
      </w: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Сколько шаров осталось? Выбери правильный вариант решения задачи, запиши.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15" style="position:absolute;margin-left:207.45pt;margin-top:2.8pt;width:16.5pt;height:16.5pt;z-index:251604480"/>
        </w:pict>
      </w:r>
      <w:r>
        <w:rPr>
          <w:noProof/>
          <w:lang w:eastAsia="ru-RU"/>
        </w:rPr>
        <w:pict>
          <v:rect id="_x0000_s1416" style="position:absolute;margin-left:242.7pt;margin-top:2.8pt;width:16.5pt;height:16.5pt;z-index:251603456"/>
        </w:pict>
      </w:r>
      <w:r>
        <w:rPr>
          <w:noProof/>
          <w:lang w:eastAsia="ru-RU"/>
        </w:rPr>
        <w:pict>
          <v:rect id="_x0000_s1417" style="position:absolute;margin-left:282.45pt;margin-top:2.8pt;width:16.5pt;height:16.5pt;z-index:251602432"/>
        </w:pict>
      </w:r>
      <w:r>
        <w:rPr>
          <w:noProof/>
          <w:lang w:eastAsia="ru-RU"/>
        </w:rPr>
        <w:pict>
          <v:rect id="_x0000_s1418" style="position:absolute;margin-left:8.7pt;margin-top:2.8pt;width:16.5pt;height:16.5pt;z-index:251607552"/>
        </w:pict>
      </w:r>
      <w:r>
        <w:rPr>
          <w:noProof/>
          <w:lang w:eastAsia="ru-RU"/>
        </w:rPr>
        <w:pict>
          <v:rect id="_x0000_s1419" style="position:absolute;margin-left:48.5pt;margin-top:2.8pt;width:16.5pt;height:16.5pt;z-index:251606528"/>
        </w:pict>
      </w:r>
      <w:r>
        <w:rPr>
          <w:noProof/>
          <w:lang w:eastAsia="ru-RU"/>
        </w:rPr>
        <w:pict>
          <v:rect id="_x0000_s1420" style="position:absolute;margin-left:88.95pt;margin-top:2.8pt;width:16.5pt;height:16.5pt;z-index:251605504"/>
        </w:pict>
      </w:r>
      <w:r w:rsidRPr="00C176F5">
        <w:rPr>
          <w:rFonts w:ascii="Times New Roman" w:eastAsia="Arial Unicode MS" w:hAnsi="Times New Roman"/>
          <w:sz w:val="28"/>
        </w:rPr>
        <w:t xml:space="preserve">          +        =                                           --         =           </w:t>
      </w: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                           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21" style="position:absolute;margin-left:48.5pt;margin-top:2.9pt;width:16.5pt;height:16.5pt;z-index:251601408"/>
        </w:pict>
      </w:r>
      <w:r w:rsidRPr="00C176F5">
        <w:rPr>
          <w:rFonts w:ascii="Times New Roman" w:eastAsia="Arial Unicode MS" w:hAnsi="Times New Roman"/>
          <w:sz w:val="28"/>
        </w:rPr>
        <w:t>Ответ:         шаров.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22" style="position:absolute;margin-left:434.65pt;margin-top:14.9pt;width:16.5pt;height:16.5pt;z-index:251600384"/>
        </w:pic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423" type="#_x0000_t32" style="position:absolute;margin-left:225.85pt;margin-top:15.3pt;width:117.35pt;height:0;z-index:251610624" o:connectortype="straight"/>
        </w:pict>
      </w:r>
      <w:r>
        <w:rPr>
          <w:noProof/>
          <w:lang w:eastAsia="ru-RU"/>
        </w:rPr>
        <w:pict>
          <v:oval id="_x0000_s1424" style="position:absolute;margin-left:343.2pt;margin-top:8.15pt;width:7.15pt;height:7.15pt;z-index:251609600" fillcolor="#7f7f7f"/>
        </w:pict>
      </w:r>
      <w:r>
        <w:rPr>
          <w:noProof/>
          <w:lang w:eastAsia="ru-RU"/>
        </w:rPr>
        <w:pict>
          <v:oval id="_x0000_s1425" style="position:absolute;margin-left:218.7pt;margin-top:8.15pt;width:7.15pt;height:7.15pt;z-index:251608576" fillcolor="#7f7f7f"/>
        </w:pict>
      </w:r>
      <w:r w:rsidRPr="00C176F5">
        <w:rPr>
          <w:rFonts w:ascii="Times New Roman" w:eastAsia="Arial Unicode MS" w:hAnsi="Times New Roman"/>
          <w:sz w:val="28"/>
        </w:rPr>
        <w:t>8.Измерь и запиши длину отрезка.                                                                          См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C176F5">
        <w:rPr>
          <w:rFonts w:ascii="Times New Roman" w:eastAsia="Arial Unicode MS" w:hAnsi="Times New Roman"/>
          <w:sz w:val="28"/>
        </w:rPr>
        <w:t>*9. В клетке сидят кролики. Сверху видно 4 кроличьих ушей, а снизу 8 кроличьих лап. Сколько  кроликов  сидят  в клетке?</w: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26" style="position:absolute;margin-left:25.2pt;margin-top:14.9pt;width:16.5pt;height:16.5pt;z-index:251611648"/>
        </w:pict>
      </w: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 w:rsidRPr="00C176F5">
        <w:rPr>
          <w:rFonts w:ascii="Times New Roman" w:eastAsia="Arial Unicode MS" w:hAnsi="Times New Roman"/>
          <w:sz w:val="28"/>
        </w:rPr>
        <w:t xml:space="preserve">               кроликов                      </w:t>
      </w:r>
    </w:p>
    <w:p w:rsidR="006D6A47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C176F5" w:rsidRDefault="006D6A47" w:rsidP="00C176F5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5D22EE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F872EF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F872EF">
        <w:rPr>
          <w:rFonts w:ascii="Times New Roman" w:hAnsi="Times New Roman"/>
          <w:b/>
          <w:sz w:val="28"/>
          <w:szCs w:val="28"/>
        </w:rPr>
        <w:t>Проверочная работа по теме:</w:t>
      </w:r>
      <w:r w:rsidRPr="00F872EF">
        <w:rPr>
          <w:rFonts w:ascii="Times New Roman" w:eastAsia="Arial Unicode MS" w:hAnsi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/>
          <w:b/>
          <w:sz w:val="28"/>
          <w:szCs w:val="28"/>
        </w:rPr>
        <w:t>Сложение и вычитание 3,4 в пределах 10»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</w:t>
      </w:r>
    </w:p>
    <w:p w:rsidR="006D6A47" w:rsidRPr="00F872EF" w:rsidRDefault="006D6A47" w:rsidP="00F872EF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                                      (урок 61)</w:t>
      </w:r>
    </w:p>
    <w:p w:rsidR="006D6A47" w:rsidRPr="00F872EF" w:rsidRDefault="006D6A47" w:rsidP="00F872EF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F872EF"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1 вариант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1. Заполни пропуски.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3 + 7 = …              4 + 5 = …            9 – 9 = …           8 – 3 + 4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1 + 9 = …              8 + 2 = …            5 – 3 = …           10 – 3 + 2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2. Реши задачу.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Оли      </w:t>
      </w:r>
      <w:r w:rsidRPr="00F872EF">
        <w:rPr>
          <w:rStyle w:val="c13"/>
          <w:sz w:val="28"/>
          <w:szCs w:val="28"/>
        </w:rPr>
        <w:t>* * * * *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Юли – на 2 больше.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Сколько звездочек у Юли?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Решение………………………………………………………………………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Ответ…………………………………………………………………………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3. Какие знаки пропущены? ( +, - )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9 … 3 … 2 = 8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4. Выполни действия, запиши конечный результат.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10 – 2 – 3 + 1 – 2 – 3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9 – 3 + 2 – 3 – 3 + 2 =…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>5. Нарисуй 9 треугольников, закрась их красным и синим карандашом так, чтобы красных треугольников было на один больше, чем синих.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…………………………………………………………………………………</w: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rect id="_x0000_s1427" style="position:absolute;margin-left:314.05pt;margin-top:8.6pt;width:29.25pt;height:30.75pt;z-index:251799040"/>
        </w:pict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Сколько звеньев у ломаной?                      Ответ:</w:t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28" type="#_x0000_t32" style="position:absolute;margin-left:-1.8pt;margin-top:9.95pt;width:30.75pt;height:17.25pt;flip:y;z-index:251802112" o:connectortype="straight"/>
        </w:pict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29" type="#_x0000_t32" style="position:absolute;margin-left:89.7pt;margin-top:2.85pt;width:18pt;height:42.75pt;flip:x y;z-index:251801088" o:connectortype="straight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30" type="#_x0000_t34" style="position:absolute;margin-left:-1.8pt;margin-top:11.1pt;width:109.5pt;height:34.5pt;z-index:251800064" o:connectortype="elbow" adj=",-294417,-16422"/>
        </w:pict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 id="_x0000_s1431" type="#_x0000_t75" style="position:absolute;margin-left:-5.95pt;margin-top:13.45pt;width:465.25pt;height:136.55pt;z-index:251907584;visibility:visible">
            <v:imagedata r:id="rId84" o:title="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32" type="#_x0000_t136" style="position:absolute;margin-left:10.75pt;margin-top:4.05pt;width:18.2pt;height:20.35pt;z-index:251908608">
            <v:shadow color="#868686"/>
            <v:textpath style="font-family:&quot;Arial Black&quot;;v-text-kern:t" trim="t" fitpath="t" string="7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 id="_x0000_s1433" type="#_x0000_t136" style="position:absolute;margin-left:-1.8pt;margin-top:10.45pt;width:24pt;height:29.8pt;z-index:251912704">
            <v:shadow color="#868686"/>
            <v:textpath style="font-family:&quot;Arial Black&quot;;v-text-kern:t" trim="t" fitpath="t" string="8"/>
          </v:shape>
        </w:pict>
      </w:r>
      <w:r>
        <w:rPr>
          <w:noProof/>
        </w:rPr>
        <w:pict>
          <v:shape id="_x0000_s1434" type="#_x0000_t75" style="position:absolute;margin-left:-5.95pt;margin-top:8.75pt;width:437.1pt;height:185.15pt;z-index:251911680;visibility:visible">
            <v:imagedata r:id="rId85" o:title="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Pr="00F872EF" w:rsidRDefault="006D6A47" w:rsidP="00F872EF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F872EF">
        <w:rPr>
          <w:rFonts w:ascii="Times New Roman" w:hAnsi="Times New Roman"/>
          <w:b/>
          <w:sz w:val="28"/>
          <w:szCs w:val="28"/>
        </w:rPr>
        <w:t>Проверочная работа по теме:</w:t>
      </w:r>
      <w:r w:rsidRPr="00F872EF">
        <w:rPr>
          <w:rFonts w:ascii="Times New Roman" w:eastAsia="Arial Unicode MS" w:hAnsi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/>
          <w:b/>
          <w:sz w:val="28"/>
          <w:szCs w:val="28"/>
        </w:rPr>
        <w:t>Сложение и вычитание 3,4 в пределах 10»</w:t>
      </w:r>
    </w:p>
    <w:p w:rsidR="006D6A47" w:rsidRPr="00F872EF" w:rsidRDefault="006D6A47" w:rsidP="00F872EF">
      <w:pPr>
        <w:spacing w:after="0" w:line="240" w:lineRule="auto"/>
        <w:rPr>
          <w:rStyle w:val="c1"/>
          <w:rFonts w:ascii="Times New Roman" w:eastAsia="Arial Unicode MS" w:hAnsi="Times New Roman"/>
          <w:b/>
          <w:sz w:val="28"/>
          <w:szCs w:val="28"/>
        </w:rPr>
      </w:pPr>
      <w:r w:rsidRPr="00F872EF"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2 вариант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1. Заполни пропуски.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2 + 8 = …              7 + 3 = …            8 – 4 = …           10 – 2 + 1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4 + 6 = …              3 + 4 = …            7 – 3 = …           2 + 3 – 4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2. Реши задачу.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Миши     </w:t>
      </w:r>
      <w:r w:rsidRPr="00F872EF">
        <w:rPr>
          <w:rStyle w:val="c13"/>
          <w:sz w:val="28"/>
          <w:szCs w:val="28"/>
        </w:rPr>
        <w:t>* * * * *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Алеши – на 3 меньше.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Сколько звездочек у Алеши?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Решение………………………………………………………………………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Ответ…………………………………………………………………………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3. Какие знаки пропущены? ( +, - )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 6 … 3 … 2 = 7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4. Выполни действия, запиши конечный ответ.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8 – 1 – 3 + 2 – 3 + 1 – 2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9 + 1 – 2 – 3 + 1 + 2 – 3 = …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>5. Нарисуйте 10 квадратов, закрась их красным и синим карандашом так, чтобы красных кружков было на два больше, чем синих.</w:t>
      </w: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…………………………………………………………………………………</w: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rect id="_x0000_s1435" style="position:absolute;margin-left:318.2pt;margin-top:13.6pt;width:29.25pt;height:30.75pt;z-index:251803136"/>
        </w:pict>
      </w:r>
    </w:p>
    <w:p w:rsidR="006D6A47" w:rsidRDefault="006D6A47" w:rsidP="00280EA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Сколько звеньев у ломаной линии?           Ответ:</w:t>
      </w:r>
      <w:r>
        <w:rPr>
          <w:rFonts w:ascii="Times New Roman" w:hAnsi="Times New Roman"/>
          <w:sz w:val="28"/>
          <w:szCs w:val="28"/>
        </w:rPr>
        <w:tab/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6" type="#_x0000_t34" style="position:absolute;margin-left:97.15pt;margin-top:-9.6pt;width:81.85pt;height:60.75pt;rotation:90;z-index:251804160" o:connectortype="elbow" adj="10793,-14969,-66898"/>
        </w:pict>
      </w:r>
      <w:r>
        <w:rPr>
          <w:noProof/>
          <w:lang w:eastAsia="ru-RU"/>
        </w:rPr>
        <w:pict>
          <v:shape id="_x0000_s1437" type="#_x0000_t32" style="position:absolute;margin-left:37.95pt;margin-top:-.55pt;width:69.75pt;height:39.3pt;flip:y;z-index:251806208" o:connectortype="straight"/>
        </w:pict>
      </w: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8" type="#_x0000_t32" style="position:absolute;margin-left:37.95pt;margin-top:6.55pt;width:69.75pt;height:22.95pt;flip:x y;z-index:251805184" o:connectortype="straight"/>
        </w:pict>
      </w:r>
    </w:p>
    <w:p w:rsidR="006D6A47" w:rsidRDefault="006D6A47" w:rsidP="00AF5E90">
      <w:pPr>
        <w:pStyle w:val="NoSpacing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9" type="#_x0000_t75" style="position:absolute;left:0;text-align:left;margin-left:1.5pt;margin-top:14.1pt;width:491.45pt;height:139.85pt;z-index:251909632;visibility:visible">
            <v:imagedata r:id="rId86" o:title="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 id="_x0000_s1440" type="#_x0000_t136" style="position:absolute;margin-left:19.75pt;margin-top:6.15pt;width:18.2pt;height:20.35pt;z-index:251910656">
            <v:shadow color="#868686"/>
            <v:textpath style="font-family:&quot;Arial Black&quot;;v-text-kern:t" trim="t" fitpath="t" string="7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 id="_x0000_s1441" type="#_x0000_t136" style="position:absolute;margin-left:19.75pt;margin-top:8.75pt;width:24pt;height:29.8pt;z-index:251914752">
            <v:shadow color="#868686"/>
            <v:textpath style="font-family:&quot;Arial Black&quot;;v-text-kern:t" trim="t" fitpath="t" string="8"/>
          </v:shape>
        </w:pict>
      </w:r>
      <w:r>
        <w:rPr>
          <w:noProof/>
        </w:rPr>
        <w:pict>
          <v:shape id="_x0000_s1442" type="#_x0000_t75" style="position:absolute;margin-left:8.15pt;margin-top:4.15pt;width:420.55pt;height:167.15pt;z-index:251913728;visibility:visible">
            <v:imagedata r:id="rId87" o:title=""/>
          </v:shape>
        </w:pict>
      </w: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Pr="00F872EF" w:rsidRDefault="006D6A47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Проверочная работа по теме: «Сложение и вычитание» ( урок 85)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1 вариант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Pr="00F872EF" w:rsidRDefault="006D6A47" w:rsidP="00F872EF">
      <w:pPr>
        <w:pStyle w:val="ParagraphStyle"/>
        <w:keepNext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1. Выполнить действия.</w:t>
      </w:r>
    </w:p>
    <w:p w:rsidR="006D6A47" w:rsidRPr="00F872EF" w:rsidRDefault="006D6A47" w:rsidP="00F872EF">
      <w:pPr>
        <w:pStyle w:val="ParagraphStyle"/>
        <w:keepNext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6 + 4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10 – 4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2 + 3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3 – 2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9 + 1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1 – 0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8 + 0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8 – 5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2. Сравнить числа.</w:t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>5    4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 xml:space="preserve">  6    </w:t>
      </w:r>
      <w:r>
        <w:rPr>
          <w:rFonts w:ascii="Times New Roman" w:hAnsi="Times New Roman" w:cs="Times New Roman"/>
          <w:color w:val="404040"/>
          <w:sz w:val="28"/>
        </w:rPr>
        <w:t xml:space="preserve"> 7</w:t>
      </w:r>
    </w:p>
    <w:p w:rsidR="006D6A47" w:rsidRPr="00F872EF" w:rsidRDefault="006D6A47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>3    3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</w:t>
      </w:r>
      <w:r>
        <w:rPr>
          <w:rFonts w:ascii="Times New Roman" w:hAnsi="Times New Roman" w:cs="Times New Roman"/>
          <w:color w:val="404040"/>
          <w:sz w:val="28"/>
        </w:rPr>
        <w:t xml:space="preserve">       </w:t>
      </w:r>
      <w:r w:rsidRPr="00F872EF">
        <w:rPr>
          <w:rFonts w:ascii="Times New Roman" w:hAnsi="Times New Roman" w:cs="Times New Roman"/>
          <w:color w:val="404040"/>
          <w:sz w:val="28"/>
        </w:rPr>
        <w:t>9    2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6D6A47" w:rsidRPr="00F872EF" w:rsidRDefault="006D6A47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3. Решить задачу.</w:t>
      </w:r>
    </w:p>
    <w:p w:rsidR="006D6A47" w:rsidRDefault="006D6A47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 xml:space="preserve">Около школы растёт 8 берёз, а клёнов на 2 больше. Сколько клёнов растёт около </w:t>
      </w:r>
      <w:r>
        <w:rPr>
          <w:rFonts w:ascii="Times New Roman" w:hAnsi="Times New Roman" w:cs="Times New Roman"/>
          <w:color w:val="404040"/>
          <w:sz w:val="28"/>
        </w:rPr>
        <w:t xml:space="preserve">     </w:t>
      </w:r>
    </w:p>
    <w:p w:rsidR="006D6A47" w:rsidRDefault="006D6A47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>школы?</w:t>
      </w:r>
    </w:p>
    <w:p w:rsidR="006D6A47" w:rsidRDefault="006D6A47" w:rsidP="0070409F">
      <w:pPr>
        <w:pStyle w:val="ParagraphStyle"/>
        <w:keepLines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>_____________________________________________________________________</w:t>
      </w:r>
    </w:p>
    <w:p w:rsidR="006D6A47" w:rsidRDefault="006D6A47" w:rsidP="0070409F">
      <w:pPr>
        <w:pStyle w:val="ParagraphStyle"/>
        <w:keepLines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____________________________________________________________________</w:t>
      </w:r>
    </w:p>
    <w:p w:rsidR="006D6A47" w:rsidRPr="00F872EF" w:rsidRDefault="006D6A47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</w:t>
      </w:r>
    </w:p>
    <w:p w:rsidR="006D6A47" w:rsidRPr="00F872EF" w:rsidRDefault="006D6A47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>
        <w:rPr>
          <w:rFonts w:ascii="Times New Roman" w:hAnsi="Times New Roman" w:cs="Times New Roman"/>
          <w:b/>
          <w:bCs/>
          <w:color w:val="404040"/>
          <w:sz w:val="28"/>
        </w:rPr>
        <w:t>4. Запиши только ответ</w:t>
      </w: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.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0409F">
        <w:rPr>
          <w:rFonts w:ascii="Times New Roman" w:hAnsi="Times New Roman"/>
          <w:sz w:val="28"/>
          <w:szCs w:val="28"/>
        </w:rPr>
        <w:t xml:space="preserve">На подоконнике лежали 8 зелёных помидоров. Через 3 дня они покраснели.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0409F">
        <w:rPr>
          <w:rFonts w:ascii="Times New Roman" w:hAnsi="Times New Roman"/>
          <w:sz w:val="28"/>
          <w:szCs w:val="28"/>
        </w:rPr>
        <w:t>Сколько зелёных помидоров осталось?</w:t>
      </w:r>
    </w:p>
    <w:p w:rsidR="006D6A47" w:rsidRPr="0070409F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70409F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Ответ:________________________________________________________________</w:t>
      </w:r>
    </w:p>
    <w:p w:rsidR="006D6A47" w:rsidRPr="0070409F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443" type="#_x0000_t75" style="position:absolute;margin-left:-25pt;margin-top:.75pt;width:537.05pt;height:410.5pt;z-index:251693568;visibility:visible">
            <v:imagedata r:id="rId88" o:title=""/>
          </v:shape>
        </w:pic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Проверочная работа по теме: «Сложение и вычитание»</w:t>
      </w:r>
    </w:p>
    <w:p w:rsidR="006D6A47" w:rsidRDefault="006D6A47" w:rsidP="007040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2 вариант</w:t>
      </w:r>
    </w:p>
    <w:p w:rsidR="006D6A47" w:rsidRPr="0070409F" w:rsidRDefault="006D6A47" w:rsidP="0070409F">
      <w:pPr>
        <w:pStyle w:val="ParagraphStyle"/>
        <w:keepNext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1. Выполнить действия.</w:t>
      </w: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jc w:val="both"/>
        <w:rPr>
          <w:rFonts w:ascii="Times New Roman" w:hAnsi="Times New Roman" w:cs="Times New Roman"/>
          <w:color w:val="404040"/>
          <w:sz w:val="28"/>
        </w:rPr>
      </w:pPr>
      <w:r w:rsidRPr="00055E38">
        <w:rPr>
          <w:rFonts w:ascii="Times New Roman" w:hAnsi="Times New Roman" w:cs="Times New Roman"/>
          <w:color w:val="404040"/>
        </w:rPr>
        <w:tab/>
      </w:r>
      <w:r w:rsidRPr="0070409F">
        <w:rPr>
          <w:rFonts w:ascii="Times New Roman" w:hAnsi="Times New Roman" w:cs="Times New Roman"/>
          <w:color w:val="404040"/>
          <w:sz w:val="28"/>
        </w:rPr>
        <w:t>7 + 2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9 – 7</w:t>
      </w: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4 + 4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10 – 9</w:t>
      </w: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1 + 0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6 – 0</w:t>
      </w:r>
    </w:p>
    <w:p w:rsidR="006D6A47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70409F">
        <w:rPr>
          <w:rFonts w:ascii="Times New Roman" w:hAnsi="Times New Roman" w:cs="Times New Roman"/>
          <w:b/>
          <w:bCs/>
          <w:color w:val="404040"/>
          <w:sz w:val="28"/>
        </w:rPr>
        <w:t>2. Сравнить числа.</w:t>
      </w: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7    5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8    7</w:t>
      </w:r>
    </w:p>
    <w:p w:rsidR="006D6A47" w:rsidRPr="0070409F" w:rsidRDefault="006D6A47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4    4</w:t>
      </w:r>
      <w:r w:rsidRPr="0070409F">
        <w:rPr>
          <w:rFonts w:ascii="Times New Roman" w:hAnsi="Times New Roman" w:cs="Times New Roman"/>
          <w:color w:val="404040"/>
          <w:sz w:val="28"/>
        </w:rPr>
        <w:tab/>
        <w:t>10    9</w:t>
      </w:r>
    </w:p>
    <w:p w:rsidR="006D6A47" w:rsidRDefault="006D6A47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</w:p>
    <w:p w:rsidR="006D6A47" w:rsidRPr="0070409F" w:rsidRDefault="006D6A47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70409F">
        <w:rPr>
          <w:rFonts w:ascii="Times New Roman" w:hAnsi="Times New Roman" w:cs="Times New Roman"/>
          <w:b/>
          <w:bCs/>
          <w:color w:val="404040"/>
          <w:sz w:val="28"/>
        </w:rPr>
        <w:t>3. Решить задачу.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0409F">
        <w:rPr>
          <w:rFonts w:ascii="Times New Roman" w:hAnsi="Times New Roman"/>
          <w:sz w:val="28"/>
          <w:szCs w:val="28"/>
        </w:rPr>
        <w:t xml:space="preserve">К озеру идут утки и утята: уток 5, а утят на 4 больше, чем уток. Сколько 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70409F">
        <w:rPr>
          <w:rFonts w:ascii="Times New Roman" w:hAnsi="Times New Roman"/>
          <w:sz w:val="28"/>
          <w:szCs w:val="28"/>
        </w:rPr>
        <w:t>утят?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6A47" w:rsidRPr="0070409F" w:rsidRDefault="006D6A47" w:rsidP="005D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6D6A47" w:rsidRPr="0070409F" w:rsidRDefault="006D6A47" w:rsidP="005D22EE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6A47" w:rsidRPr="0070409F" w:rsidRDefault="006D6A47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>
        <w:rPr>
          <w:rFonts w:ascii="Times New Roman" w:hAnsi="Times New Roman" w:cs="Times New Roman"/>
          <w:b/>
          <w:bCs/>
          <w:color w:val="404040"/>
          <w:sz w:val="28"/>
        </w:rPr>
        <w:t>4. Запиши только ответ</w:t>
      </w: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.</w:t>
      </w:r>
    </w:p>
    <w:tbl>
      <w:tblPr>
        <w:tblW w:w="900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00"/>
      </w:tblGrid>
      <w:tr w:rsidR="006D6A47" w:rsidRPr="00872AA0" w:rsidTr="00206BA7"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6D6A47" w:rsidRPr="00872AA0" w:rsidRDefault="006D6A47" w:rsidP="00704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70409F">
              <w:rPr>
                <w:rFonts w:ascii="Times New Roman" w:hAnsi="Times New Roman"/>
                <w:sz w:val="28"/>
                <w:szCs w:val="28"/>
              </w:rPr>
              <w:t xml:space="preserve">Кролики сидят в клетке так, что видны только их уши. Вова насчитал </w:t>
            </w:r>
            <w:r w:rsidRPr="00872A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6A47" w:rsidRPr="00872AA0" w:rsidRDefault="006D6A47" w:rsidP="00704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70409F">
              <w:rPr>
                <w:rFonts w:ascii="Times New Roman" w:hAnsi="Times New Roman"/>
                <w:sz w:val="28"/>
                <w:szCs w:val="28"/>
              </w:rPr>
              <w:t xml:space="preserve">5 пар ушей. Сколько кроликов в клетке? </w:t>
            </w:r>
          </w:p>
          <w:p w:rsidR="006D6A47" w:rsidRPr="00872AA0" w:rsidRDefault="006D6A47" w:rsidP="00704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6A47" w:rsidRPr="0070409F" w:rsidRDefault="006D6A47" w:rsidP="007040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72AA0">
              <w:rPr>
                <w:rFonts w:ascii="Times New Roman" w:hAnsi="Times New Roman"/>
                <w:sz w:val="28"/>
                <w:szCs w:val="28"/>
              </w:rPr>
              <w:t>Ответ:__________________________________________________________</w:t>
            </w:r>
          </w:p>
        </w:tc>
      </w:tr>
    </w:tbl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444" type="#_x0000_t161" style="position:absolute;margin-left:5.8pt;margin-top:10.65pt;width:14.05pt;height:23.15pt;z-index:251692544" adj="5665" fillcolor="black">
            <v:shadow color="#868686"/>
            <v:textpath style="font-family:&quot;Impact&quot;;v-text-kern:t" trim="t" fitpath="t" xscale="f" string="5"/>
          </v:shape>
        </w:pict>
      </w:r>
      <w:r w:rsidRPr="00872AA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88" type="#_x0000_t75" style="width:501.75pt;height:305.25pt;visibility:visible">
            <v:imagedata r:id="rId89" o:title=""/>
          </v:shape>
        </w:pict>
      </w: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Pr="005D22EE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785527">
        <w:rPr>
          <w:rFonts w:ascii="Times New Roman" w:hAnsi="Times New Roman"/>
          <w:b/>
          <w:sz w:val="28"/>
          <w:szCs w:val="28"/>
        </w:rPr>
        <w:t>Числа  от  11  до  20. Нумерация</w:t>
      </w:r>
      <w:r>
        <w:rPr>
          <w:rFonts w:ascii="Times New Roman" w:hAnsi="Times New Roman"/>
          <w:b/>
          <w:sz w:val="28"/>
          <w:szCs w:val="28"/>
        </w:rPr>
        <w:t>» (урок 88)</w:t>
      </w:r>
    </w:p>
    <w:p w:rsidR="006D6A47" w:rsidRPr="00785527" w:rsidRDefault="006D6A47" w:rsidP="005D22EE">
      <w:pPr>
        <w:rPr>
          <w:rFonts w:ascii="Times New Roman" w:hAnsi="Times New Roman"/>
          <w:b/>
          <w:sz w:val="28"/>
          <w:szCs w:val="28"/>
        </w:rPr>
      </w:pPr>
      <w:r w:rsidRPr="00785527">
        <w:rPr>
          <w:rFonts w:ascii="Times New Roman" w:hAnsi="Times New Roman"/>
          <w:b/>
          <w:sz w:val="28"/>
          <w:szCs w:val="28"/>
        </w:rPr>
        <w:t xml:space="preserve">                                               Вариант 1</w:t>
      </w:r>
    </w:p>
    <w:p w:rsidR="006D6A47" w:rsidRDefault="006D6A47" w:rsidP="005D22EE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пропущенные  числа:</w:t>
      </w: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9,  10,  …, 13, !4, …,  …,  17, …, …, 20.</w:t>
      </w:r>
    </w:p>
    <w:p w:rsidR="006D6A47" w:rsidRDefault="006D6A47" w:rsidP="005D22EE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 число  больше  в  каждой  паре?  Обведи  в  кружок  это число.</w:t>
      </w: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45" type="#_x0000_t75" style="position:absolute;margin-left:-21.7pt;margin-top:14.45pt;width:550.35pt;height:244.95pt;z-index:251694592;visibility:visible">
            <v:imagedata r:id="rId9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16  и  14;     11   и 13;   20  и  19;   19   и  17.</w:t>
      </w: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</w:p>
    <w:p w:rsidR="006D6A47" w:rsidRDefault="006D6A47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6D6A47" w:rsidRDefault="006D6A47" w:rsidP="009F3534">
      <w:pPr>
        <w:rPr>
          <w:rFonts w:ascii="Times New Roman" w:hAnsi="Times New Roman"/>
          <w:sz w:val="28"/>
          <w:szCs w:val="28"/>
        </w:rPr>
      </w:pPr>
    </w:p>
    <w:p w:rsidR="006D6A47" w:rsidRDefault="006D6A47" w:rsidP="009F3534">
      <w:pPr>
        <w:rPr>
          <w:rFonts w:ascii="Times New Roman" w:hAnsi="Times New Roman"/>
          <w:sz w:val="28"/>
          <w:szCs w:val="28"/>
        </w:rPr>
      </w:pPr>
    </w:p>
    <w:p w:rsidR="006D6A47" w:rsidRDefault="006D6A47" w:rsidP="009F3534">
      <w:pPr>
        <w:rPr>
          <w:rFonts w:ascii="Times New Roman" w:hAnsi="Times New Roman"/>
          <w:sz w:val="28"/>
          <w:szCs w:val="28"/>
        </w:rPr>
      </w:pPr>
    </w:p>
    <w:p w:rsidR="006D6A47" w:rsidRPr="009F3534" w:rsidRDefault="006D6A47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 </w:t>
      </w:r>
      <w:r w:rsidRPr="009F3534">
        <w:rPr>
          <w:rFonts w:ascii="Times New Roman" w:hAnsi="Times New Roman"/>
          <w:sz w:val="28"/>
          <w:szCs w:val="28"/>
        </w:rPr>
        <w:t xml:space="preserve">Дети  вырезали  из  бумаги  9   больших  кругов,  а  маленьких  на  4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9F3534">
        <w:rPr>
          <w:rFonts w:ascii="Times New Roman" w:hAnsi="Times New Roman"/>
          <w:sz w:val="28"/>
          <w:szCs w:val="28"/>
        </w:rPr>
        <w:t xml:space="preserve">меньше.  Сколько  маленьких  кругов вырезали  дети? </w:t>
      </w:r>
    </w:p>
    <w:p w:rsidR="006D6A47" w:rsidRDefault="006D6A47" w:rsidP="005D22EE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D6A47" w:rsidRPr="009F3534" w:rsidRDefault="006D6A47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</w:t>
      </w:r>
      <w:r w:rsidRPr="009F3534">
        <w:rPr>
          <w:rFonts w:ascii="Times New Roman" w:hAnsi="Times New Roman"/>
          <w:sz w:val="28"/>
          <w:szCs w:val="28"/>
        </w:rPr>
        <w:t>Начерти 2  отрезка:  один  длиной  1дм ,  а другой  на  1  см длиннее  первого.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5D22EE">
      <w:pPr>
        <w:pStyle w:val="ListParagrap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1746" w:tblpY="1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26"/>
        <w:gridCol w:w="1626"/>
        <w:gridCol w:w="1690"/>
        <w:gridCol w:w="2408"/>
      </w:tblGrid>
      <w:tr w:rsidR="006D6A47" w:rsidRPr="00872AA0" w:rsidTr="00872AA0">
        <w:trPr>
          <w:trHeight w:val="542"/>
        </w:trPr>
        <w:tc>
          <w:tcPr>
            <w:tcW w:w="7350" w:type="dxa"/>
            <w:gridSpan w:val="4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8"/>
                <w:lang w:eastAsia="ru-RU"/>
              </w:rPr>
              <w:t>Уменьши на 1:</w:t>
            </w:r>
          </w:p>
        </w:tc>
      </w:tr>
      <w:tr w:rsidR="006D6A47" w:rsidRPr="00872AA0" w:rsidTr="00872AA0">
        <w:trPr>
          <w:trHeight w:val="542"/>
        </w:trPr>
        <w:tc>
          <w:tcPr>
            <w:tcW w:w="1626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26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90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408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6D6A47" w:rsidRPr="00872AA0" w:rsidTr="00872AA0">
        <w:trPr>
          <w:trHeight w:val="398"/>
        </w:trPr>
        <w:tc>
          <w:tcPr>
            <w:tcW w:w="1626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26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</w:tcPr>
          <w:p w:rsidR="006D6A47" w:rsidRPr="00872AA0" w:rsidRDefault="006D6A47" w:rsidP="00872AA0">
            <w:pPr>
              <w:pStyle w:val="ListParagrap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D6A47" w:rsidRPr="00E036A8" w:rsidRDefault="006D6A47" w:rsidP="00E036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E036A8">
        <w:rPr>
          <w:rFonts w:ascii="Times New Roman" w:hAnsi="Times New Roman"/>
          <w:b/>
          <w:sz w:val="28"/>
          <w:szCs w:val="28"/>
        </w:rPr>
        <w:t xml:space="preserve">. </w:t>
      </w:r>
    </w:p>
    <w:p w:rsidR="006D6A47" w:rsidRPr="00E036A8" w:rsidRDefault="006D6A47" w:rsidP="00E036A8">
      <w:pPr>
        <w:pStyle w:val="ListParagraph"/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pStyle w:val="ListParagraph"/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pStyle w:val="ListParagraph"/>
        <w:rPr>
          <w:rFonts w:ascii="Times New Roman" w:hAnsi="Times New Roman"/>
          <w:sz w:val="28"/>
          <w:szCs w:val="28"/>
        </w:rPr>
      </w:pPr>
    </w:p>
    <w:p w:rsidR="006D6A47" w:rsidRDefault="006D6A47" w:rsidP="005D22EE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46" type="#_x0000_t5" style="position:absolute;left:0;text-align:left;margin-left:166.95pt;margin-top:23.2pt;width:24.9pt;height:21.15pt;z-index:251808256"/>
        </w:pict>
      </w:r>
      <w:r>
        <w:rPr>
          <w:noProof/>
          <w:lang w:eastAsia="ru-RU"/>
        </w:rPr>
        <w:pict>
          <v:rect id="_x0000_s1447" style="position:absolute;left:0;text-align:left;margin-left:121.45pt;margin-top:27.85pt;width:20.55pt;height:22.35pt;z-index:251807232"/>
        </w:pict>
      </w:r>
    </w:p>
    <w:p w:rsidR="006D6A47" w:rsidRPr="00713AE4" w:rsidRDefault="006D6A47" w:rsidP="00713AE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94435E">
        <w:rPr>
          <w:rFonts w:ascii="Times New Roman" w:hAnsi="Times New Roman"/>
          <w:sz w:val="28"/>
          <w:szCs w:val="28"/>
        </w:rPr>
        <w:t xml:space="preserve">Нарисуй столько          и  </w:t>
      </w:r>
      <w:r>
        <w:rPr>
          <w:rFonts w:ascii="Times New Roman" w:hAnsi="Times New Roman"/>
          <w:sz w:val="28"/>
          <w:szCs w:val="28"/>
        </w:rPr>
        <w:t xml:space="preserve">         , чтобы всего их было 6 и  квадратов на 2 больше, чем треугольников.</w:t>
      </w:r>
    </w:p>
    <w:p w:rsidR="006D6A47" w:rsidRPr="005D22EE" w:rsidRDefault="006D6A47" w:rsidP="005D22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785527">
        <w:rPr>
          <w:rFonts w:ascii="Times New Roman" w:hAnsi="Times New Roman"/>
          <w:b/>
          <w:sz w:val="28"/>
          <w:szCs w:val="28"/>
        </w:rPr>
        <w:t>Числа  от  11  до  20. Нумерация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D6A47" w:rsidRPr="00785527" w:rsidRDefault="006D6A47" w:rsidP="005D22EE">
      <w:pPr>
        <w:pStyle w:val="ListParagrap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785527">
        <w:rPr>
          <w:rFonts w:ascii="Times New Roman" w:hAnsi="Times New Roman"/>
          <w:b/>
          <w:sz w:val="28"/>
          <w:szCs w:val="28"/>
        </w:rPr>
        <w:t xml:space="preserve">  Вариант 2</w:t>
      </w:r>
    </w:p>
    <w:p w:rsidR="006D6A47" w:rsidRDefault="006D6A47" w:rsidP="005D22EE">
      <w:pPr>
        <w:pStyle w:val="ListParagraph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 пропущенные  числа:</w:t>
      </w: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9, …, 11, 12, …, …, 15, 16, …, …,  …, 20.</w:t>
      </w:r>
    </w:p>
    <w:p w:rsidR="006D6A47" w:rsidRDefault="006D6A47" w:rsidP="005D22EE">
      <w:pPr>
        <w:pStyle w:val="ListParagraph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 число  меньше  в  каждой  паре?  Обведи  в  кружок  это  число.</w:t>
      </w:r>
    </w:p>
    <w:p w:rsidR="006D6A47" w:rsidRDefault="006D6A47" w:rsidP="005D22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17  и  18;    15  и  16;    10  и   12;    14  и  13.</w:t>
      </w:r>
    </w:p>
    <w:p w:rsidR="006D6A47" w:rsidRDefault="006D6A47" w:rsidP="005D22EE">
      <w:pPr>
        <w:pStyle w:val="ListParagraph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 школы растет  5  берёз,  а  лип  на  3  больше. Сколько  лип  растёт  около  школы?</w:t>
      </w:r>
      <w:bookmarkStart w:id="0" w:name="_GoBack"/>
      <w:bookmarkEnd w:id="0"/>
    </w:p>
    <w:p w:rsidR="006D6A47" w:rsidRPr="00713AE4" w:rsidRDefault="006D6A47" w:rsidP="00713AE4">
      <w:pPr>
        <w:pStyle w:val="ListParagraph"/>
        <w:ind w:left="6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</w:t>
      </w:r>
    </w:p>
    <w:p w:rsidR="006D6A47" w:rsidRPr="00785527" w:rsidRDefault="006D6A47" w:rsidP="005D22EE">
      <w:pPr>
        <w:pStyle w:val="ListParagraph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Начерти  2  отрезка:  один  длиной  1дм 1 см , а другой  на  2  см  короче  первого.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</w:t>
      </w:r>
    </w:p>
    <w:tbl>
      <w:tblPr>
        <w:tblpPr w:leftFromText="180" w:rightFromText="180" w:vertAnchor="text" w:horzAnchor="page" w:tblpX="1647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65"/>
        <w:gridCol w:w="1373"/>
        <w:gridCol w:w="1937"/>
        <w:gridCol w:w="2760"/>
      </w:tblGrid>
      <w:tr w:rsidR="006D6A47" w:rsidRPr="00872AA0" w:rsidTr="00872AA0">
        <w:trPr>
          <w:trHeight w:val="414"/>
        </w:trPr>
        <w:tc>
          <w:tcPr>
            <w:tcW w:w="7335" w:type="dxa"/>
            <w:gridSpan w:val="4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4"/>
                <w:lang w:eastAsia="ru-RU"/>
              </w:rPr>
              <w:t>Увеличь  на 1:</w:t>
            </w:r>
          </w:p>
        </w:tc>
      </w:tr>
      <w:tr w:rsidR="006D6A47" w:rsidRPr="00872AA0" w:rsidTr="00872AA0">
        <w:trPr>
          <w:trHeight w:val="414"/>
        </w:trPr>
        <w:tc>
          <w:tcPr>
            <w:tcW w:w="1265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4"/>
                <w:lang w:eastAsia="ru-RU"/>
              </w:rPr>
              <w:t>19</w:t>
            </w:r>
          </w:p>
        </w:tc>
        <w:tc>
          <w:tcPr>
            <w:tcW w:w="1373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1937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2759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72AA0">
              <w:rPr>
                <w:rFonts w:ascii="Times New Roman" w:hAnsi="Times New Roman"/>
                <w:sz w:val="28"/>
                <w:szCs w:val="24"/>
                <w:lang w:eastAsia="ru-RU"/>
              </w:rPr>
              <w:t>13</w:t>
            </w:r>
          </w:p>
        </w:tc>
      </w:tr>
      <w:tr w:rsidR="006D6A47" w:rsidRPr="00872AA0" w:rsidTr="00872AA0">
        <w:trPr>
          <w:trHeight w:val="436"/>
        </w:trPr>
        <w:tc>
          <w:tcPr>
            <w:tcW w:w="1265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73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37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759" w:type="dxa"/>
          </w:tcPr>
          <w:p w:rsidR="006D6A47" w:rsidRPr="00872AA0" w:rsidRDefault="006D6A47" w:rsidP="00872A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6D6A47" w:rsidRPr="00E036A8" w:rsidRDefault="006D6A47" w:rsidP="00E036A8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</w:t>
      </w:r>
      <w:r w:rsidRPr="00E036A8">
        <w:rPr>
          <w:rFonts w:ascii="Times New Roman" w:hAnsi="Times New Roman"/>
          <w:sz w:val="28"/>
          <w:szCs w:val="24"/>
        </w:rPr>
        <w:t xml:space="preserve">. </w:t>
      </w:r>
    </w:p>
    <w:p w:rsidR="006D6A47" w:rsidRPr="00E036A8" w:rsidRDefault="006D6A47" w:rsidP="00E036A8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pict>
          <v:shape id="Рисунок 6" o:spid="_x0000_s1448" type="#_x0000_t75" style="position:absolute;margin-left:24.65pt;margin-top:15.1pt;width:503.75pt;height:260.65pt;z-index:251695616;visibility:visible">
            <v:imagedata r:id="rId91" o:title=""/>
          </v:shape>
        </w:pict>
      </w: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6. </w:t>
      </w: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pict>
          <v:shape id="_x0000_s1449" type="#_x0000_t5" style="position:absolute;margin-left:167.4pt;margin-top:10.55pt;width:24.9pt;height:21.15pt;z-index:251810304"/>
        </w:pict>
      </w:r>
      <w:r>
        <w:rPr>
          <w:noProof/>
          <w:lang w:eastAsia="ru-RU"/>
        </w:rPr>
        <w:pict>
          <v:rect id="_x0000_s1450" style="position:absolute;margin-left:121.85pt;margin-top:9.35pt;width:20.55pt;height:22.35pt;z-index:251809280"/>
        </w:pict>
      </w:r>
    </w:p>
    <w:p w:rsidR="006D6A47" w:rsidRPr="00AF5E90" w:rsidRDefault="006D6A47" w:rsidP="00AF5E90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 </w:t>
      </w:r>
      <w:r w:rsidRPr="0094435E">
        <w:rPr>
          <w:rFonts w:ascii="Times New Roman" w:hAnsi="Times New Roman"/>
          <w:sz w:val="28"/>
          <w:szCs w:val="28"/>
        </w:rPr>
        <w:t xml:space="preserve">Нарисуй столько          и   </w:t>
      </w:r>
      <w:r>
        <w:rPr>
          <w:rFonts w:ascii="Times New Roman" w:hAnsi="Times New Roman"/>
          <w:sz w:val="28"/>
          <w:szCs w:val="28"/>
        </w:rPr>
        <w:t xml:space="preserve">        , чтобы всего их было 5  и  треугольников на 2 больше, чем прямоугольников.</w:t>
      </w: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Провероч</w:t>
      </w:r>
      <w:r w:rsidRPr="00D6214B">
        <w:rPr>
          <w:rFonts w:ascii="Times New Roman" w:hAnsi="Times New Roman"/>
          <w:b/>
          <w:sz w:val="28"/>
          <w:szCs w:val="24"/>
        </w:rPr>
        <w:t xml:space="preserve">ная  работа по теме </w:t>
      </w:r>
    </w:p>
    <w:p w:rsidR="006D6A47" w:rsidRPr="00D6214B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« Р</w:t>
      </w:r>
      <w:r w:rsidRPr="00D6214B">
        <w:rPr>
          <w:rFonts w:ascii="Times New Roman" w:hAnsi="Times New Roman"/>
          <w:b/>
          <w:sz w:val="28"/>
          <w:szCs w:val="24"/>
        </w:rPr>
        <w:t xml:space="preserve">ешение текстовых задач и числовых выражений». </w:t>
      </w:r>
      <w:r>
        <w:rPr>
          <w:rFonts w:ascii="Times New Roman" w:hAnsi="Times New Roman"/>
          <w:b/>
          <w:sz w:val="28"/>
          <w:szCs w:val="24"/>
        </w:rPr>
        <w:t>(урок 94)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b/>
          <w:i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                             </w:t>
      </w:r>
      <w:r w:rsidRPr="00D6214B">
        <w:rPr>
          <w:rFonts w:ascii="Times New Roman" w:eastAsia="Arial Unicode MS" w:hAnsi="Times New Roman"/>
          <w:b/>
          <w:i/>
          <w:sz w:val="28"/>
        </w:rPr>
        <w:t>1 вариант</w:t>
      </w:r>
    </w:p>
    <w:p w:rsidR="006D6A47" w:rsidRPr="00D6214B" w:rsidRDefault="006D6A47" w:rsidP="00D6214B">
      <w:pPr>
        <w:numPr>
          <w:ilvl w:val="0"/>
          <w:numId w:val="13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D6214B">
        <w:rPr>
          <w:rFonts w:ascii="Times New Roman" w:eastAsia="Arial Unicode MS" w:hAnsi="Times New Roman"/>
          <w:sz w:val="28"/>
        </w:rPr>
        <w:t>Напиши числа, которые стоят между числами 11 и 17.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tbl>
      <w:tblPr>
        <w:tblW w:w="0" w:type="auto"/>
        <w:tblInd w:w="1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6"/>
        <w:gridCol w:w="346"/>
        <w:gridCol w:w="346"/>
        <w:gridCol w:w="346"/>
        <w:gridCol w:w="346"/>
        <w:gridCol w:w="346"/>
        <w:gridCol w:w="856"/>
      </w:tblGrid>
      <w:tr w:rsidR="006D6A47" w:rsidRPr="00872AA0" w:rsidTr="00D6214B">
        <w:trPr>
          <w:trHeight w:val="148"/>
        </w:trPr>
        <w:tc>
          <w:tcPr>
            <w:tcW w:w="85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D6214B">
              <w:rPr>
                <w:rFonts w:ascii="Times New Roman" w:eastAsia="Arial Unicode MS" w:hAnsi="Times New Roman"/>
                <w:sz w:val="28"/>
              </w:rPr>
              <w:t>11</w:t>
            </w: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85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D6214B">
              <w:rPr>
                <w:rFonts w:ascii="Times New Roman" w:eastAsia="Arial Unicode MS" w:hAnsi="Times New Roman"/>
                <w:sz w:val="28"/>
              </w:rPr>
              <w:t>17</w:t>
            </w:r>
          </w:p>
        </w:tc>
      </w:tr>
    </w:tbl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D6214B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2.  </w:t>
      </w:r>
      <w:r w:rsidRPr="00D6214B">
        <w:rPr>
          <w:rFonts w:ascii="Times New Roman" w:eastAsia="Arial Unicode MS" w:hAnsi="Times New Roman"/>
          <w:sz w:val="28"/>
        </w:rPr>
        <w:t>Вставь в окошки подходящие числа.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51" style="position:absolute;left:0;text-align:left;margin-left:92pt;margin-top:2.7pt;width:9pt;height:8.85pt;z-index:251446784;visibility:visible"/>
        </w:pict>
      </w:r>
      <w:r>
        <w:rPr>
          <w:noProof/>
          <w:lang w:eastAsia="ru-RU"/>
        </w:rPr>
        <w:pict>
          <v:rect id="_x0000_s1452" style="position:absolute;left:0;text-align:left;margin-left:373.35pt;margin-top:2.7pt;width:9pt;height:8.85pt;z-index:251448832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19 – 9 &lt;                                         </w:t>
      </w:r>
      <w:r>
        <w:rPr>
          <w:rFonts w:ascii="Times New Roman" w:eastAsia="Arial Unicode MS" w:hAnsi="Times New Roman"/>
          <w:sz w:val="28"/>
        </w:rPr>
        <w:t xml:space="preserve">                         15 – 1 </w:t>
      </w:r>
      <w:r w:rsidRPr="00D6214B">
        <w:rPr>
          <w:rFonts w:ascii="Times New Roman" w:eastAsia="Arial Unicode MS" w:hAnsi="Times New Roman"/>
          <w:sz w:val="28"/>
        </w:rPr>
        <w:t>&gt;</w:t>
      </w:r>
    </w:p>
    <w:p w:rsidR="006D6A47" w:rsidRDefault="006D6A47" w:rsidP="00713AE4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53" style="position:absolute;left:0;text-align:left;margin-left:101pt;margin-top:2.35pt;width:9pt;height:8.85pt;z-index:251447808;visibility:visible"/>
        </w:pict>
      </w:r>
      <w:r>
        <w:rPr>
          <w:noProof/>
          <w:lang w:eastAsia="ru-RU"/>
        </w:rPr>
        <w:pict>
          <v:rect id="_x0000_s1454" style="position:absolute;left:0;text-align:left;margin-left:373.35pt;margin-top:2.35pt;width:9pt;height:8.85pt;z-index:251449856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12 – 10 &gt;                                                                13 + 1 &lt;</w:t>
      </w:r>
    </w:p>
    <w:p w:rsidR="006D6A47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3. </w:t>
      </w:r>
      <w:r w:rsidRPr="00D6214B">
        <w:rPr>
          <w:rFonts w:ascii="Times New Roman" w:eastAsia="Arial Unicode MS" w:hAnsi="Times New Roman"/>
          <w:sz w:val="28"/>
        </w:rPr>
        <w:t xml:space="preserve">Вместо точек поставь знак + или – , а  в «окошки» – нужные  числа, чтобы </w:t>
      </w:r>
      <w:r>
        <w:rPr>
          <w:rFonts w:ascii="Times New Roman" w:eastAsia="Arial Unicode MS" w:hAnsi="Times New Roman"/>
          <w:sz w:val="28"/>
        </w:rPr>
        <w:t xml:space="preserve">                                         </w:t>
      </w:r>
    </w:p>
    <w:p w:rsidR="006D6A47" w:rsidRPr="00D6214B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</w:t>
      </w:r>
      <w:r w:rsidRPr="00D6214B">
        <w:rPr>
          <w:rFonts w:ascii="Times New Roman" w:eastAsia="Arial Unicode MS" w:hAnsi="Times New Roman"/>
          <w:sz w:val="28"/>
        </w:rPr>
        <w:t>записи были верными.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55" style="position:absolute;left:0;text-align:left;margin-left:378pt;margin-top:2.65pt;width:9pt;height:8.85pt;z-index:251461120;visibility:visible"/>
        </w:pict>
      </w:r>
      <w:r>
        <w:rPr>
          <w:noProof/>
          <w:lang w:eastAsia="ru-RU"/>
        </w:rPr>
        <w:pict>
          <v:rect id="_x0000_s1456" style="position:absolute;left:0;text-align:left;margin-left:101pt;margin-top:2.65pt;width:9pt;height:8.85pt;z-index:251459072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     14 …       = 4                                                           10 …       =  19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Прямоугольник 32" o:spid="_x0000_s1457" style="position:absolute;left:0;text-align:left;margin-left:378pt;margin-top:2.55pt;width:9pt;height:8.85pt;z-index:251462144;visibility:visible"/>
        </w:pict>
      </w:r>
      <w:r>
        <w:rPr>
          <w:noProof/>
          <w:lang w:eastAsia="ru-RU"/>
        </w:rPr>
        <w:pict>
          <v:rect id="Прямоугольник 31" o:spid="_x0000_s1458" style="position:absolute;left:0;text-align:left;margin-left:96.85pt;margin-top:2.55pt;width:9pt;height:8.85pt;z-index:251460096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     17 …       = 16                                                         12 …       =  10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82B7F">
        <w:rPr>
          <w:rFonts w:ascii="Times New Roman" w:hAnsi="Times New Roman"/>
          <w:sz w:val="28"/>
          <w:szCs w:val="28"/>
        </w:rPr>
        <w:t>Найди ломаные, состоящие из 3 звеньев.</w:t>
      </w: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_x0000_s1459" style="position:absolute;left:0;text-align:left;flip:y;z-index:251469312" from="351pt,11.15pt" to="396pt,56.15pt"/>
        </w:pict>
      </w:r>
      <w:r>
        <w:rPr>
          <w:noProof/>
          <w:lang w:eastAsia="ru-RU"/>
        </w:rPr>
        <w:pict>
          <v:line id="_x0000_s1460" style="position:absolute;left:0;text-align:left;z-index:251468288" from="306pt,11.15pt" to="351pt,56.15pt"/>
        </w:pict>
      </w:r>
      <w:r>
        <w:rPr>
          <w:noProof/>
          <w:lang w:eastAsia="ru-RU"/>
        </w:rPr>
        <w:pict>
          <v:line id="_x0000_s1461" style="position:absolute;left:0;text-align:left;flip:y;z-index:251467264" from="261pt,11.15pt" to="306pt,56.15pt"/>
        </w:pict>
      </w:r>
      <w:r>
        <w:rPr>
          <w:noProof/>
          <w:lang w:eastAsia="ru-RU"/>
        </w:rPr>
        <w:pict>
          <v:line id="_x0000_s1462" style="position:absolute;left:0;text-align:left;z-index:251466240" from="153pt,11.15pt" to="180pt,56.15pt"/>
        </w:pict>
      </w:r>
      <w:r>
        <w:rPr>
          <w:noProof/>
          <w:lang w:eastAsia="ru-RU"/>
        </w:rPr>
        <w:pict>
          <v:line id="_x0000_s1463" style="position:absolute;left:0;text-align:left;flip:y;z-index:251465216" from="108pt,11.15pt" to="153pt,56.15pt"/>
        </w:pict>
      </w:r>
      <w:r>
        <w:rPr>
          <w:noProof/>
          <w:lang w:eastAsia="ru-RU"/>
        </w:rPr>
        <w:pict>
          <v:line id="_x0000_s1464" style="position:absolute;left:0;text-align:left;z-index:251464192" from="1in,11.15pt" to="108pt,56.15pt"/>
        </w:pict>
      </w:r>
      <w:r>
        <w:rPr>
          <w:noProof/>
          <w:lang w:eastAsia="ru-RU"/>
        </w:rPr>
        <w:pict>
          <v:line id="_x0000_s1465" style="position:absolute;left:0;text-align:left;flip:y;z-index:251463168" from="18pt,11.15pt" to="1in,56.15pt"/>
        </w:pict>
      </w:r>
      <w:r w:rsidRPr="00F82B7F">
        <w:rPr>
          <w:rFonts w:ascii="Times New Roman" w:hAnsi="Times New Roman"/>
          <w:sz w:val="28"/>
          <w:szCs w:val="28"/>
        </w:rPr>
        <w:t>а)                                                                            б)</w:t>
      </w:r>
    </w:p>
    <w:p w:rsidR="006D6A47" w:rsidRPr="00F82B7F" w:rsidRDefault="006D6A47" w:rsidP="00F82B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_x0000_s1466" style="position:absolute;z-index:251476480" from="423pt,13.85pt" to="6in,94.85pt"/>
        </w:pict>
      </w:r>
      <w:r>
        <w:rPr>
          <w:noProof/>
          <w:lang w:eastAsia="ru-RU"/>
        </w:rPr>
        <w:pict>
          <v:line id="_x0000_s1467" style="position:absolute;flip:y;z-index:251475456" from="297pt,13.85pt" to="423pt,94.85pt"/>
        </w:pict>
      </w:r>
    </w:p>
    <w:p w:rsidR="006D6A47" w:rsidRDefault="006D6A47" w:rsidP="00F82B7F">
      <w:pPr>
        <w:ind w:left="360"/>
        <w:rPr>
          <w:rFonts w:ascii="Times New Roman" w:hAnsi="Times New Roman"/>
          <w:sz w:val="28"/>
          <w:szCs w:val="28"/>
        </w:rPr>
      </w:pP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_x0000_s1468" style="position:absolute;left:0;text-align:left;z-index:251474432" from="234pt,15.7pt" to="297pt,60.7pt"/>
        </w:pict>
      </w:r>
      <w:r>
        <w:rPr>
          <w:noProof/>
          <w:lang w:eastAsia="ru-RU"/>
        </w:rPr>
        <w:pict>
          <v:line id="_x0000_s1469" style="position:absolute;left:0;text-align:left;flip:y;z-index:251471360" from="81pt,6.7pt" to="90pt,78.7pt"/>
        </w:pict>
      </w:r>
      <w:r>
        <w:rPr>
          <w:noProof/>
          <w:lang w:eastAsia="ru-RU"/>
        </w:rPr>
        <w:pict>
          <v:line id="_x0000_s1470" style="position:absolute;left:0;text-align:left;z-index:251470336" from="18pt,15.7pt" to="81pt,78.7pt"/>
        </w:pict>
      </w:r>
      <w:r w:rsidRPr="00F82B7F">
        <w:rPr>
          <w:rFonts w:ascii="Times New Roman" w:hAnsi="Times New Roman"/>
          <w:sz w:val="28"/>
          <w:szCs w:val="28"/>
        </w:rPr>
        <w:t>в)                                                         г)</w:t>
      </w: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_x0000_s1471" style="position:absolute;left:0;text-align:left;flip:y;z-index:251472384" from="81pt,7.6pt" to="162pt,61.6pt"/>
        </w:pict>
      </w: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</w:p>
    <w:p w:rsidR="006D6A47" w:rsidRDefault="006D6A47" w:rsidP="00F82B7F">
      <w:pPr>
        <w:ind w:left="360"/>
        <w:rPr>
          <w:sz w:val="28"/>
          <w:szCs w:val="28"/>
        </w:rPr>
      </w:pPr>
      <w:r>
        <w:rPr>
          <w:noProof/>
          <w:lang w:eastAsia="ru-RU"/>
        </w:rPr>
        <w:pict>
          <v:line id="_x0000_s1472" style="position:absolute;left:0;text-align:left;flip:y;z-index:251473408" from="81pt,9.4pt" to="189pt,27.4pt"/>
        </w:pict>
      </w:r>
    </w:p>
    <w:p w:rsidR="006D6A47" w:rsidRPr="000C5D1B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5.. Сравни, поставь знак </w:t>
      </w:r>
      <w:r w:rsidRPr="000C5D1B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5D1B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 или =: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17 см … 1 дм                           </w:t>
      </w:r>
    </w:p>
    <w:p w:rsidR="006D6A47" w:rsidRDefault="006D6A47" w:rsidP="000C5D1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  8 см … 1 дм</w:t>
      </w:r>
    </w:p>
    <w:p w:rsidR="006D6A47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Заполни пропуски: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 дм 8 см = …см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15 см = … дм … см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3678EF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Начерти отрезок, который больше, чем 1 дм на 2 см</w:t>
      </w:r>
    </w:p>
    <w:p w:rsidR="006D6A47" w:rsidRPr="003678EF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8. Реши задачу. </w:t>
      </w:r>
    </w:p>
    <w:p w:rsidR="006D6A47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0C5D1B">
        <w:rPr>
          <w:rFonts w:ascii="Times New Roman" w:eastAsia="Arial Unicode MS" w:hAnsi="Times New Roman"/>
          <w:sz w:val="28"/>
        </w:rPr>
        <w:t>Во дворе 2 утки и столько же утят. Сколько птиц во дворе?</w:t>
      </w:r>
    </w:p>
    <w:p w:rsidR="006D6A47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Провероч</w:t>
      </w:r>
      <w:r w:rsidRPr="00D6214B">
        <w:rPr>
          <w:rFonts w:ascii="Times New Roman" w:hAnsi="Times New Roman"/>
          <w:b/>
          <w:sz w:val="28"/>
          <w:szCs w:val="24"/>
        </w:rPr>
        <w:t xml:space="preserve">ная  работа по теме </w:t>
      </w:r>
    </w:p>
    <w:p w:rsidR="006D6A47" w:rsidRPr="00D6214B" w:rsidRDefault="006D6A47" w:rsidP="00D62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« Р</w:t>
      </w:r>
      <w:r w:rsidRPr="00D6214B">
        <w:rPr>
          <w:rFonts w:ascii="Times New Roman" w:hAnsi="Times New Roman"/>
          <w:b/>
          <w:sz w:val="28"/>
          <w:szCs w:val="24"/>
        </w:rPr>
        <w:t xml:space="preserve">ешение текстовых задач и числовых выражений». 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b/>
          <w:i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                             </w:t>
      </w:r>
      <w:r>
        <w:rPr>
          <w:rFonts w:ascii="Times New Roman" w:eastAsia="Arial Unicode MS" w:hAnsi="Times New Roman"/>
          <w:b/>
          <w:i/>
          <w:sz w:val="28"/>
        </w:rPr>
        <w:t>2</w:t>
      </w:r>
      <w:r w:rsidRPr="00D6214B">
        <w:rPr>
          <w:rFonts w:ascii="Times New Roman" w:eastAsia="Arial Unicode MS" w:hAnsi="Times New Roman"/>
          <w:b/>
          <w:i/>
          <w:sz w:val="28"/>
        </w:rPr>
        <w:t xml:space="preserve"> вариант</w:t>
      </w:r>
    </w:p>
    <w:p w:rsidR="006D6A47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D6214B" w:rsidRDefault="006D6A47" w:rsidP="00D6214B">
      <w:pPr>
        <w:numPr>
          <w:ilvl w:val="0"/>
          <w:numId w:val="14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D6214B">
        <w:rPr>
          <w:rFonts w:ascii="Times New Roman" w:eastAsia="Arial Unicode MS" w:hAnsi="Times New Roman"/>
          <w:sz w:val="28"/>
        </w:rPr>
        <w:t>Напиши числа, которые стоят между числами 20 и 14.</w:t>
      </w:r>
    </w:p>
    <w:tbl>
      <w:tblPr>
        <w:tblpPr w:leftFromText="180" w:rightFromText="180" w:vertAnchor="text" w:horzAnchor="page" w:tblpX="2640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6"/>
        <w:gridCol w:w="346"/>
        <w:gridCol w:w="346"/>
        <w:gridCol w:w="346"/>
        <w:gridCol w:w="346"/>
        <w:gridCol w:w="346"/>
        <w:gridCol w:w="856"/>
      </w:tblGrid>
      <w:tr w:rsidR="006D6A47" w:rsidRPr="00872AA0" w:rsidTr="00D6214B">
        <w:trPr>
          <w:trHeight w:val="148"/>
        </w:trPr>
        <w:tc>
          <w:tcPr>
            <w:tcW w:w="85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D6214B">
              <w:rPr>
                <w:rFonts w:ascii="Times New Roman" w:eastAsia="Arial Unicode MS" w:hAnsi="Times New Roman"/>
                <w:sz w:val="28"/>
              </w:rPr>
              <w:t>20</w:t>
            </w: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34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  <w:tc>
          <w:tcPr>
            <w:tcW w:w="856" w:type="dxa"/>
          </w:tcPr>
          <w:p w:rsidR="006D6A47" w:rsidRPr="00D6214B" w:rsidRDefault="006D6A47" w:rsidP="00D6214B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D6214B">
              <w:rPr>
                <w:rFonts w:ascii="Times New Roman" w:eastAsia="Arial Unicode MS" w:hAnsi="Times New Roman"/>
                <w:sz w:val="28"/>
              </w:rPr>
              <w:t>14</w:t>
            </w:r>
          </w:p>
        </w:tc>
      </w:tr>
    </w:tbl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D6214B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2. </w:t>
      </w:r>
      <w:r w:rsidRPr="00D6214B">
        <w:rPr>
          <w:rFonts w:ascii="Times New Roman" w:eastAsia="Arial Unicode MS" w:hAnsi="Times New Roman"/>
          <w:sz w:val="28"/>
        </w:rPr>
        <w:t>Вставь в окошки подходящие числа.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Прямоугольник 29" o:spid="_x0000_s1473" style="position:absolute;left:0;text-align:left;margin-left:373.35pt;margin-top:2.7pt;width:9pt;height:8.85pt;z-index:251452928;visibility:visible"/>
        </w:pict>
      </w:r>
      <w:r>
        <w:rPr>
          <w:noProof/>
          <w:lang w:eastAsia="ru-RU"/>
        </w:rPr>
        <w:pict>
          <v:rect id="Прямоугольник 30" o:spid="_x0000_s1474" style="position:absolute;left:0;text-align:left;margin-left:92pt;margin-top:2.7pt;width:9pt;height:8.85pt;z-index:251450880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16 – 6 &lt;                                                                  14 – 1 &gt;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Прямоугольник 28" o:spid="_x0000_s1475" style="position:absolute;left:0;text-align:left;margin-left:373.35pt;margin-top:2.35pt;width:9pt;height:8.85pt;z-index:251453952;visibility:visible"/>
        </w:pict>
      </w:r>
      <w:r>
        <w:rPr>
          <w:noProof/>
          <w:lang w:eastAsia="ru-RU"/>
        </w:rPr>
        <w:pict>
          <v:rect id="Прямоугольник 27" o:spid="_x0000_s1476" style="position:absolute;left:0;text-align:left;margin-left:101pt;margin-top:2.35pt;width:9pt;height:8.85pt;z-index:251451904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17 – 10 &gt;                                                                16 + 1 &lt;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3. </w:t>
      </w:r>
      <w:r w:rsidRPr="00D6214B">
        <w:rPr>
          <w:rFonts w:ascii="Times New Roman" w:eastAsia="Arial Unicode MS" w:hAnsi="Times New Roman"/>
          <w:sz w:val="28"/>
        </w:rPr>
        <w:t>Вместо точек поставь знак + или – , а  в «окошки» – нужные  числа, чтобы</w:t>
      </w:r>
    </w:p>
    <w:p w:rsidR="006D6A47" w:rsidRPr="00D6214B" w:rsidRDefault="006D6A47" w:rsidP="00D6214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</w:t>
      </w:r>
      <w:r w:rsidRPr="00D6214B">
        <w:rPr>
          <w:rFonts w:ascii="Times New Roman" w:eastAsia="Arial Unicode MS" w:hAnsi="Times New Roman"/>
          <w:sz w:val="28"/>
        </w:rPr>
        <w:t>записи были верными.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Прямоугольник 26" o:spid="_x0000_s1477" style="position:absolute;left:0;text-align:left;margin-left:373.35pt;margin-top:2.9pt;width:9pt;height:8.85pt;z-index:251457024;visibility:visible"/>
        </w:pict>
      </w:r>
      <w:r>
        <w:rPr>
          <w:noProof/>
          <w:lang w:eastAsia="ru-RU"/>
        </w:rPr>
        <w:pict>
          <v:rect id="Прямоугольник 25" o:spid="_x0000_s1478" style="position:absolute;left:0;text-align:left;margin-left:92pt;margin-top:2.9pt;width:9pt;height:8.85pt;z-index:251454976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     15 …      = 5                                                           16 …       =  6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Прямоугольник 24" o:spid="_x0000_s1479" style="position:absolute;left:0;text-align:left;margin-left:373.35pt;margin-top:4.1pt;width:9pt;height:8.85pt;z-index:251458048;visibility:visible"/>
        </w:pict>
      </w:r>
      <w:r>
        <w:rPr>
          <w:noProof/>
          <w:lang w:eastAsia="ru-RU"/>
        </w:rPr>
        <w:pict>
          <v:rect id="Прямоугольник 23" o:spid="_x0000_s1480" style="position:absolute;left:0;text-align:left;margin-left:92pt;margin-top:2.2pt;width:9pt;height:8.85pt;z-index:251456000;visibility:visible"/>
        </w:pict>
      </w:r>
      <w:r w:rsidRPr="00D6214B">
        <w:rPr>
          <w:rFonts w:ascii="Times New Roman" w:eastAsia="Arial Unicode MS" w:hAnsi="Times New Roman"/>
          <w:sz w:val="28"/>
        </w:rPr>
        <w:t xml:space="preserve">            10 …      = 18                                                         18 …       =  10</w:t>
      </w:r>
    </w:p>
    <w:p w:rsidR="006D6A47" w:rsidRPr="00D6214B" w:rsidRDefault="006D6A47" w:rsidP="00D6214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481" type="#_x0000_t9" style="position:absolute;left:0;text-align:left;margin-left:266.9pt;margin-top:17pt;width:83.25pt;height:54pt;z-index:251479552"/>
        </w:pict>
      </w:r>
      <w:r>
        <w:rPr>
          <w:rFonts w:ascii="Times New Roman" w:hAnsi="Times New Roman"/>
          <w:sz w:val="28"/>
          <w:szCs w:val="28"/>
        </w:rPr>
        <w:t xml:space="preserve">4. </w:t>
      </w:r>
      <w:r w:rsidRPr="00F82B7F">
        <w:rPr>
          <w:rFonts w:ascii="Times New Roman" w:hAnsi="Times New Roman"/>
          <w:sz w:val="28"/>
          <w:szCs w:val="28"/>
        </w:rPr>
        <w:t>Найди четырёхугольники.</w:t>
      </w: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482" style="position:absolute;left:0;text-align:left;margin-left:38pt;margin-top:4.75pt;width:1in;height:54pt;z-index:251477504"/>
        </w:pict>
      </w: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483" type="#_x0000_t8" style="position:absolute;left:0;text-align:left;margin-left:135pt;margin-top:4.75pt;width:95.65pt;height:45pt;z-index:251478528"/>
        </w:pict>
      </w:r>
      <w:r w:rsidRPr="00F82B7F">
        <w:rPr>
          <w:rFonts w:ascii="Times New Roman" w:hAnsi="Times New Roman"/>
          <w:sz w:val="28"/>
          <w:szCs w:val="28"/>
        </w:rPr>
        <w:t xml:space="preserve">а)                           б)                               </w:t>
      </w:r>
      <w:r>
        <w:rPr>
          <w:rFonts w:ascii="Times New Roman" w:hAnsi="Times New Roman"/>
          <w:sz w:val="28"/>
          <w:szCs w:val="28"/>
        </w:rPr>
        <w:t>в)</w:t>
      </w:r>
      <w:r w:rsidRPr="00F82B7F">
        <w:rPr>
          <w:rFonts w:ascii="Times New Roman" w:hAnsi="Times New Roman"/>
          <w:sz w:val="28"/>
          <w:szCs w:val="28"/>
        </w:rPr>
        <w:t xml:space="preserve">        в)</w:t>
      </w:r>
    </w:p>
    <w:p w:rsidR="006D6A47" w:rsidRPr="00F82B7F" w:rsidRDefault="006D6A47" w:rsidP="00F82B7F">
      <w:pPr>
        <w:ind w:left="360"/>
        <w:rPr>
          <w:rFonts w:ascii="Times New Roman" w:hAnsi="Times New Roman"/>
          <w:sz w:val="28"/>
          <w:szCs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  Заполни пропуски: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1 дм 4 см = …см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17 см = … дм … см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 Сравни, поставь знак </w:t>
      </w:r>
      <w:r w:rsidRPr="000C5D1B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5D1B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 или =: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1 дм 5 см … 2 дм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1 дм … 2 см</w:t>
      </w:r>
    </w:p>
    <w:p w:rsidR="006D6A47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</w:p>
    <w:p w:rsidR="006D6A47" w:rsidRPr="003678EF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 Начерти отрезок, который меньше, чем 1 дм на 2 см</w:t>
      </w:r>
    </w:p>
    <w:p w:rsidR="006D6A47" w:rsidRPr="003678EF" w:rsidRDefault="006D6A47" w:rsidP="000C5D1B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0C5D1B" w:rsidRDefault="006D6A47" w:rsidP="000C5D1B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8. </w:t>
      </w:r>
      <w:r w:rsidRPr="000C5D1B">
        <w:rPr>
          <w:rFonts w:ascii="Times New Roman" w:eastAsia="Arial Unicode MS" w:hAnsi="Times New Roman"/>
          <w:sz w:val="28"/>
        </w:rPr>
        <w:t>Реши задачу:</w:t>
      </w:r>
    </w:p>
    <w:p w:rsidR="006D6A47" w:rsidRPr="000C5D1B" w:rsidRDefault="006D6A47" w:rsidP="000C5D1B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0C5D1B">
        <w:rPr>
          <w:rFonts w:ascii="Times New Roman" w:eastAsia="Arial Unicode MS" w:hAnsi="Times New Roman"/>
          <w:sz w:val="28"/>
        </w:rPr>
        <w:t>Мама с Катей собирали грибы. Всего они нашли</w:t>
      </w:r>
      <w:r>
        <w:rPr>
          <w:rFonts w:ascii="Times New Roman" w:eastAsia="Arial Unicode MS" w:hAnsi="Times New Roman"/>
          <w:sz w:val="28"/>
        </w:rPr>
        <w:t xml:space="preserve"> </w:t>
      </w:r>
      <w:r w:rsidRPr="000C5D1B">
        <w:rPr>
          <w:rFonts w:ascii="Times New Roman" w:eastAsia="Arial Unicode MS" w:hAnsi="Times New Roman"/>
          <w:sz w:val="28"/>
        </w:rPr>
        <w:t>10 грибов. Белых было 6 грибов. Остальные – подосиновики. Сколько подосиновиков нашли мама с Катей?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713AE4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108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Тест по теме «</w:t>
      </w:r>
      <w:r w:rsidRPr="002556C7">
        <w:rPr>
          <w:rFonts w:ascii="Times New Roman" w:eastAsia="Arial Unicode MS" w:hAnsi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/>
          <w:b/>
          <w:sz w:val="28"/>
        </w:rPr>
        <w:t>»</w:t>
      </w:r>
      <w:r w:rsidRPr="002556C7">
        <w:rPr>
          <w:rFonts w:ascii="Times New Roman" w:eastAsia="Arial Unicode MS" w:hAnsi="Times New Roman"/>
          <w:b/>
          <w:sz w:val="28"/>
        </w:rPr>
        <w:t>.</w:t>
      </w:r>
      <w:r>
        <w:rPr>
          <w:rFonts w:ascii="Times New Roman" w:eastAsia="Arial Unicode MS" w:hAnsi="Times New Roman"/>
          <w:b/>
          <w:sz w:val="28"/>
        </w:rPr>
        <w:t xml:space="preserve"> (урок 95)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                             </w:t>
      </w:r>
      <w:r w:rsidRPr="002556C7">
        <w:rPr>
          <w:rFonts w:ascii="Times New Roman" w:eastAsia="Arial Unicode MS" w:hAnsi="Times New Roman"/>
          <w:b/>
          <w:sz w:val="28"/>
          <w:lang w:val="en-US"/>
        </w:rPr>
        <w:t>I</w:t>
      </w:r>
      <w:r w:rsidRPr="002556C7">
        <w:rPr>
          <w:rFonts w:ascii="Times New Roman" w:eastAsia="Arial Unicode MS" w:hAnsi="Times New Roman"/>
          <w:b/>
          <w:sz w:val="28"/>
        </w:rPr>
        <w:t xml:space="preserve"> вариант</w:t>
      </w:r>
    </w:p>
    <w:p w:rsidR="006D6A47" w:rsidRPr="002556C7" w:rsidRDefault="006D6A47" w:rsidP="002556C7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1. Запиши цифрами число тринадцать. ____________________</w:t>
      </w:r>
    </w:p>
    <w:p w:rsidR="006D6A47" w:rsidRDefault="006D6A47" w:rsidP="002556C7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</w:t>
      </w:r>
    </w:p>
    <w:p w:rsidR="006D6A47" w:rsidRPr="002556C7" w:rsidRDefault="006D6A47" w:rsidP="002556C7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2. Сколько кружков на рисунке.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79" o:spid="_x0000_i1089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0" o:spid="_x0000_i1090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1" o:spid="_x0000_i1091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2" o:spid="_x0000_i1092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3" o:spid="_x0000_i1093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4" o:spid="_x0000_i1094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5" o:spid="_x0000_i1095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6" o:spid="_x0000_i1096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7" o:spid="_x0000_i1097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8" o:spid="_x0000_i1098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89" o:spid="_x0000_i1099" type="#_x0000_t75" style="width:20.25pt;height:29.25pt;visibility:visible">
            <v:imagedata r:id="rId92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0" o:spid="_x0000_i1100" type="#_x0000_t75" style="width:20.25pt;height:29.25pt;visibility:visible">
            <v:imagedata r:id="rId92" o:title=""/>
          </v:shape>
        </w:pict>
      </w:r>
      <w:r w:rsidRPr="002556C7">
        <w:rPr>
          <w:rFonts w:ascii="Times New Roman" w:eastAsia="Arial Unicode MS" w:hAnsi="Times New Roman"/>
          <w:sz w:val="28"/>
        </w:rPr>
        <w:t xml:space="preserve">  ___________________</w:t>
      </w:r>
    </w:p>
    <w:p w:rsidR="006D6A4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3. Зная состав числа 15, впиши недостающее число: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oval id="_x0000_s1484" style="position:absolute;left:0;text-align:left;margin-left:135pt;margin-top:5.7pt;width:54pt;height:45pt;z-index:251848192">
            <v:textbox style="mso-next-textbox:#_x0000_s1484">
              <w:txbxContent>
                <w:p w:rsidR="006D6A47" w:rsidRPr="007F2FE4" w:rsidRDefault="006D6A47" w:rsidP="002556C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  <w10:wrap type="square"/>
          </v:oval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line id="_x0000_s1485" style="position:absolute;left:0;text-align:left;z-index:251851264" from="183.1pt,8.8pt" to="201.1pt,26.8pt">
            <v:stroke endarrow="block"/>
            <w10:wrap type="square"/>
          </v:line>
        </w:pict>
      </w:r>
      <w:r>
        <w:rPr>
          <w:noProof/>
          <w:lang w:eastAsia="ru-RU"/>
        </w:rPr>
        <w:pict>
          <v:line id="_x0000_s1486" style="position:absolute;left:0;text-align:left;flip:x;z-index:251850240" from="117pt,8.8pt" to="135pt,26.8pt">
            <v:stroke endarrow="block"/>
            <w10:wrap type="square"/>
          </v:line>
        </w:pic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7" type="#_x0000_t202" style="position:absolute;left:0;text-align:left;margin-left:102.1pt;margin-top:16.2pt;width:32.9pt;height:27pt;z-index:251853312">
            <v:textbox style="mso-next-textbox:#_x0000_s1487">
              <w:txbxContent>
                <w:p w:rsidR="006D6A47" w:rsidRDefault="006D6A47" w:rsidP="002556C7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488" type="#_x0000_t202" style="position:absolute;left:0;text-align:left;margin-left:183.1pt;margin-top:16.2pt;width:36pt;height:27pt;z-index:251852288">
            <v:textbox>
              <w:txbxContent>
                <w:p w:rsidR="006D6A47" w:rsidRPr="0007681C" w:rsidRDefault="006D6A47" w:rsidP="002556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7681C"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shape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4. Соседи числа 16 – это: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15 и 18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14 и 17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15 и 17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5. За числом 17 следует число: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12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18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20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6. Число 14 больше на 1 числа: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5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15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13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line id="_x0000_s1489" style="position:absolute;z-index:251849216" from="273.1pt,-54pt" to="273.1pt,-54pt">
            <v:stroke endarrow="block"/>
            <w10:wrap type="square"/>
          </v:line>
        </w:pict>
      </w:r>
      <w:r w:rsidRPr="002556C7">
        <w:rPr>
          <w:rFonts w:ascii="Times New Roman" w:eastAsia="Arial Unicode MS" w:hAnsi="Times New Roman"/>
          <w:sz w:val="28"/>
        </w:rPr>
        <w:t>7. Расположи числа 17, 13, 15 от меньшего к большему.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 1) 17, 13, 15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 2) 13, 17, 15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 3) 13, 15, 17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8.  В числе 18: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 десяток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8 десятков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 единица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9. Укажи, сумма каких двух чисел равна 16.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8 и 7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9 и 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6 и 6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6 и 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10. Сравни числа 18 и 16.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18 = 16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18 &gt; 16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16 &lt; 18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882B82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11.  Отметь решение.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В одном мешке 10 кг лука, а в другом на 1 кг меньше. Сколько</w: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килограммов лука в этих мешках?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>
        <w:rPr>
          <w:rFonts w:ascii="Times New Roman" w:eastAsia="Arial Unicode MS" w:hAnsi="Times New Roman"/>
          <w:sz w:val="28"/>
        </w:rPr>
        <w:t xml:space="preserve"> 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10 + 1 = 11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10 – 1 + 10 = 19</w:t>
      </w:r>
    </w:p>
    <w:p w:rsidR="006D6A47" w:rsidRPr="002556C7" w:rsidRDefault="006D6A47" w:rsidP="00882B8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</w:t>
      </w:r>
      <w:r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10 – 1 = 9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10 + 1 – 10 = 1</w: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12.  Выбери ответ.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Сегодня Саша прочитал в книге с 14 по 19 страницу. Прочитал ли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он сегодня страницу с номером 13?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 1) да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нет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13.Укажи, какое число нужно записать, чтобы неравенство было </w:t>
      </w:r>
    </w:p>
    <w:p w:rsidR="006D6A47" w:rsidRPr="002556C7" w:rsidRDefault="006D6A47" w:rsidP="00882B8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верным.</w:t>
      </w:r>
      <w:r>
        <w:rPr>
          <w:rFonts w:ascii="Times New Roman" w:eastAsia="Arial Unicode MS" w:hAnsi="Times New Roman"/>
          <w:sz w:val="28"/>
        </w:rPr>
        <w:t xml:space="preserve">   </w:t>
      </w:r>
      <w:r w:rsidRPr="002556C7">
        <w:rPr>
          <w:rFonts w:ascii="Times New Roman" w:eastAsia="Arial Unicode MS" w:hAnsi="Times New Roman"/>
          <w:sz w:val="28"/>
        </w:rPr>
        <w:t xml:space="preserve">8 + 10 &gt;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>
        <w:rPr>
          <w:rFonts w:ascii="Times New Roman" w:eastAsia="Arial Unicode MS" w:hAnsi="Times New Roman"/>
          <w:sz w:val="28"/>
        </w:rPr>
        <w:t xml:space="preserve"> 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20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3 ) 19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 2) 18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4 ) 17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14. Догадайся, какое число следующее,  и впиши его: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</w:t>
      </w:r>
      <w:r w:rsidRPr="002556C7">
        <w:rPr>
          <w:rFonts w:ascii="Times New Roman" w:eastAsia="Arial Unicode MS" w:hAnsi="Times New Roman"/>
          <w:sz w:val="28"/>
        </w:rPr>
        <w:t xml:space="preserve">20, 16, 12,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>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15.  Отметь ответ.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 Миша задумал число, прибавил к нему 2, из суммы вычел 3 и </w: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 получил 9. какое число задумал Миша?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5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12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10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6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                                   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1" o:spid="_x0000_i1101" type="#_x0000_t75" style="width:450pt;height:93pt;visibility:visible">
            <v:imagedata r:id="rId65" o:title=""/>
          </v:shape>
        </w:pic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90" style="position:absolute;left:0;text-align:left;margin-left:384pt;margin-top:13.15pt;width:19pt;height:17.4pt;z-index:251861504"/>
        </w:pict>
      </w:r>
      <w:r>
        <w:rPr>
          <w:noProof/>
          <w:lang w:eastAsia="ru-RU"/>
        </w:rPr>
        <w:pict>
          <v:rect id="_x0000_s1491" style="position:absolute;left:0;text-align:left;margin-left:230.6pt;margin-top:13.15pt;width:19pt;height:17.4pt;z-index:251860480"/>
        </w:pic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92" style="position:absolute;left:0;text-align:left;margin-left:104pt;margin-top:1.2pt;width:19pt;height:17.4pt;z-index:251859456"/>
        </w:pic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2556C7" w:rsidRDefault="006D6A47" w:rsidP="00882B82">
      <w:pPr>
        <w:spacing w:after="0" w:line="240" w:lineRule="auto"/>
        <w:ind w:left="108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>Тест по теме «</w:t>
      </w:r>
      <w:r w:rsidRPr="002556C7">
        <w:rPr>
          <w:rFonts w:ascii="Times New Roman" w:eastAsia="Arial Unicode MS" w:hAnsi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/>
          <w:b/>
          <w:sz w:val="28"/>
        </w:rPr>
        <w:t>»</w:t>
      </w:r>
      <w:r w:rsidRPr="002556C7">
        <w:rPr>
          <w:rFonts w:ascii="Times New Roman" w:eastAsia="Arial Unicode MS" w:hAnsi="Times New Roman"/>
          <w:b/>
          <w:sz w:val="28"/>
        </w:rPr>
        <w:t>.</w:t>
      </w:r>
    </w:p>
    <w:p w:rsidR="006D6A47" w:rsidRDefault="006D6A47" w:rsidP="00882B82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                           </w:t>
      </w:r>
      <w:r w:rsidRPr="00882B82">
        <w:rPr>
          <w:rFonts w:ascii="Times New Roman" w:eastAsia="Arial Unicode MS" w:hAnsi="Times New Roman"/>
          <w:b/>
          <w:sz w:val="28"/>
          <w:lang w:val="en-US"/>
        </w:rPr>
        <w:t>II</w:t>
      </w:r>
      <w:r w:rsidRPr="00882B82">
        <w:rPr>
          <w:rFonts w:ascii="Times New Roman" w:eastAsia="Arial Unicode MS" w:hAnsi="Times New Roman"/>
          <w:b/>
          <w:sz w:val="28"/>
          <w:lang w:val="de-DE"/>
        </w:rPr>
        <w:t xml:space="preserve"> </w:t>
      </w:r>
      <w:r w:rsidRPr="00882B82">
        <w:rPr>
          <w:rFonts w:ascii="Times New Roman" w:eastAsia="Arial Unicode MS" w:hAnsi="Times New Roman"/>
          <w:b/>
          <w:sz w:val="28"/>
        </w:rPr>
        <w:t xml:space="preserve"> вариант</w:t>
      </w:r>
    </w:p>
    <w:p w:rsidR="006D6A47" w:rsidRPr="00882B82" w:rsidRDefault="006D6A47" w:rsidP="00882B82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882B82" w:rsidRDefault="006D6A47" w:rsidP="00882B82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Запиши цифрами число одиннадцать.</w:t>
      </w:r>
      <w:r w:rsidRPr="00882B82">
        <w:rPr>
          <w:rFonts w:ascii="Times New Roman" w:eastAsia="Arial Unicode MS" w:hAnsi="Times New Roman"/>
          <w:sz w:val="28"/>
        </w:rPr>
        <w:t>____________________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Сколько звёздочек на рисунке?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2" o:spid="_x0000_i1102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3" o:spid="_x0000_i1103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4" o:spid="_x0000_i1104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5" o:spid="_x0000_i1105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6" o:spid="_x0000_i1106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7" o:spid="_x0000_i1107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8" o:spid="_x0000_i1108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299" o:spid="_x0000_i1109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0" o:spid="_x0000_i1110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1" o:spid="_x0000_i1111" type="#_x0000_t75" style="width:42pt;height:37.5pt;visibility:visible">
            <v:imagedata r:id="rId93" o:title=""/>
          </v:shape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2" o:spid="_x0000_i1112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3" o:spid="_x0000_i1113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4" o:spid="_x0000_i1114" type="#_x0000_t75" style="width:42pt;height:37.5pt;visibility:visible">
            <v:imagedata r:id="rId93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5" o:spid="_x0000_i1115" type="#_x0000_t75" style="width:42pt;height:37.5pt;visibility:visible">
            <v:imagedata r:id="rId93" o:title=""/>
          </v:shape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____________________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Зная состав числа 18, впиши недостающее число: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oval id="_x0000_s1493" style="position:absolute;left:0;text-align:left;margin-left:225pt;margin-top:9.05pt;width:54pt;height:45pt;z-index:251854336">
            <v:textbox style="mso-next-textbox:#_x0000_s1493">
              <w:txbxContent>
                <w:p w:rsidR="006D6A47" w:rsidRPr="007F2FE4" w:rsidRDefault="006D6A47" w:rsidP="002556C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18</w:t>
                  </w:r>
                </w:p>
              </w:txbxContent>
            </v:textbox>
          </v:oval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line id="_x0000_s1494" style="position:absolute;left:0;text-align:left;z-index:251855360" from="270pt,6.25pt" to="4in,24.25pt">
            <w10:wrap type="square"/>
          </v:line>
        </w:pict>
      </w:r>
      <w:r>
        <w:rPr>
          <w:noProof/>
          <w:lang w:eastAsia="ru-RU"/>
        </w:rPr>
        <w:pict>
          <v:rect id="_x0000_s1495" style="position:absolute;left:0;text-align:left;margin-left:279pt;margin-top:21.65pt;width:27pt;height:27pt;z-index:251858432">
            <v:textbox>
              <w:txbxContent>
                <w:p w:rsidR="006D6A47" w:rsidRPr="007F350D" w:rsidRDefault="006D6A47" w:rsidP="002556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line id="_x0000_s1496" style="position:absolute;left:0;text-align:left;flip:x;z-index:251856384" from="3in,3.65pt" to="234pt,21.65pt">
            <w10:wrap type="square"/>
          </v:line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97" style="position:absolute;left:0;text-align:left;margin-left:198pt;margin-top:3.55pt;width:27pt;height:27pt;z-index:251857408">
            <w10:wrap type="square"/>
          </v:rect>
        </w:pic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Соседи числа 13 – это: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11 и 12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12 и 14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14 и 15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За числом 15 следует число: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 10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19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16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6. Число 16  больше на 1 числа: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4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15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19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7. Расположи числа 14, 12, 16  от большего к меньшему.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12, 14, 16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16, 14, 12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14, 12, 16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numPr>
          <w:ilvl w:val="0"/>
          <w:numId w:val="36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В числе 17: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10 десятков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8 единиц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 десяток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9. Укажи, сумма каких двух чисел равна 15.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8 и 7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9 и 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6 и 6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6 и 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10. Сравни числа 16 и 15.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</w:t>
      </w:r>
      <w:r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15 = 16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16 &gt; 15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16 &lt; 15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11. Отметь решение.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Масса арбуза 10 кг, а дыня на 7 кг легче. На весы положили арбуз </w: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и дыню. Что покажут весы?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</w:t>
      </w:r>
      <w:r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10 – 7 + 10 = 13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10 – 7 = 3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 10 + 7 = 17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10 + 7 – 10 = 7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12. Выбери ответ.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На табличке в подъезде указаны номера квартир с 11 по 20. Есть ли 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в подъезде квартира под номером 12?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да          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нет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13. Отметь, какое число нужно записать, чтобы неравенство было верным?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        </w:t>
      </w:r>
      <w:r w:rsidRPr="002556C7">
        <w:rPr>
          <w:rFonts w:ascii="Times New Roman" w:eastAsia="Arial Unicode MS" w:hAnsi="Times New Roman"/>
          <w:sz w:val="28"/>
        </w:rPr>
        <w:t xml:space="preserve">8+10 &lt;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18              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16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19              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) 10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14. Найди в записи ряда чисел 20, 19, 18, 16, 14 лишнее число и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  зачеркни его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>15.Отметь ответ.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Оля задумала число, вычла из него 1, а к разности прибавила 4 и </w:t>
      </w:r>
    </w:p>
    <w:p w:rsidR="006D6A4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  получила число 8. Какое число задумала Оля?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</w:t>
      </w:r>
      <w:r>
        <w:rPr>
          <w:rFonts w:ascii="Times New Roman" w:eastAsia="Arial Unicode MS" w:hAnsi="Times New Roman"/>
          <w:sz w:val="28"/>
        </w:rPr>
        <w:t xml:space="preserve">            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1) 12     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3) 5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2556C7">
        <w:rPr>
          <w:rFonts w:ascii="Times New Roman" w:eastAsia="Arial Unicode MS" w:hAnsi="Times New Roman"/>
          <w:sz w:val="28"/>
        </w:rPr>
        <w:t xml:space="preserve">  </w:t>
      </w:r>
      <w:r>
        <w:rPr>
          <w:rFonts w:ascii="Times New Roman" w:eastAsia="Arial Unicode MS" w:hAnsi="Times New Roman"/>
          <w:sz w:val="28"/>
        </w:rPr>
        <w:t xml:space="preserve">             </w:t>
      </w:r>
      <w:r w:rsidRPr="002556C7">
        <w:rPr>
          <w:rFonts w:ascii="Times New Roman" w:eastAsia="Arial Unicode MS" w:hAnsi="Times New Roman"/>
          <w:sz w:val="28"/>
        </w:rPr>
        <w:t xml:space="preserve">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2) 11                                               </w:t>
      </w:r>
      <w:r w:rsidRPr="002556C7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2556C7">
        <w:rPr>
          <w:rFonts w:ascii="Times New Roman" w:eastAsia="Arial Unicode MS" w:hAnsi="Times New Roman"/>
          <w:sz w:val="28"/>
        </w:rPr>
        <w:t xml:space="preserve"> 4) 13</w:t>
      </w: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556C7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306" o:spid="_x0000_i1116" type="#_x0000_t75" style="width:450pt;height:104.25pt;visibility:visible">
            <v:imagedata r:id="rId65" o:title=""/>
          </v:shape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498" style="position:absolute;left:0;text-align:left;margin-left:387pt;margin-top:14pt;width:19pt;height:17.4pt;z-index:251864576"/>
        </w:pict>
      </w:r>
      <w:r>
        <w:rPr>
          <w:noProof/>
          <w:lang w:eastAsia="ru-RU"/>
        </w:rPr>
        <w:pict>
          <v:rect id="_x0000_s1499" style="position:absolute;left:0;text-align:left;margin-left:232.25pt;margin-top:9.05pt;width:19pt;height:17.4pt;z-index:251863552"/>
        </w:pict>
      </w:r>
      <w:r>
        <w:rPr>
          <w:noProof/>
          <w:lang w:eastAsia="ru-RU"/>
        </w:rPr>
        <w:pict>
          <v:rect id="_x0000_s1500" style="position:absolute;left:0;text-align:left;margin-left:103.15pt;margin-top:14pt;width:19pt;height:17.4pt;z-index:251862528"/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713AE4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</w:t>
      </w:r>
      <w:r w:rsidRPr="00D3010D">
        <w:rPr>
          <w:rFonts w:ascii="Times New Roman" w:eastAsia="Arial Unicode MS" w:hAnsi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/>
          <w:b/>
          <w:sz w:val="28"/>
          <w:szCs w:val="28"/>
        </w:rPr>
        <w:t xml:space="preserve"> </w:t>
      </w:r>
    </w:p>
    <w:p w:rsidR="006D6A47" w:rsidRPr="00D3010D" w:rsidRDefault="006D6A47" w:rsidP="00D3010D">
      <w:pPr>
        <w:spacing w:after="0"/>
        <w:ind w:left="360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/>
          <w:b/>
          <w:sz w:val="28"/>
          <w:szCs w:val="28"/>
        </w:rPr>
        <w:t xml:space="preserve"> (урок 107)</w:t>
      </w:r>
    </w:p>
    <w:p w:rsidR="006D6A47" w:rsidRPr="000E79FC" w:rsidRDefault="006D6A47" w:rsidP="00D3010D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 w:rsidRPr="000E79FC">
        <w:rPr>
          <w:rFonts w:ascii="Times New Roman" w:eastAsia="Arial Unicode MS" w:hAnsi="Times New Roman"/>
          <w:b/>
          <w:sz w:val="28"/>
        </w:rPr>
        <w:t xml:space="preserve">                                            1 вариант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45" o:spid="_x0000_s1501" type="#_x0000_t75" style="position:absolute;left:0;text-align:left;margin-left:33.8pt;margin-top:0;width:503.7pt;height:2in;z-index:251887104;visibility:visible">
            <v:imagedata r:id="rId94" o:title=""/>
          </v:shape>
        </w:pict>
      </w:r>
      <w:r>
        <w:rPr>
          <w:rFonts w:ascii="Times New Roman" w:eastAsia="Arial Unicode MS" w:hAnsi="Times New Roman"/>
          <w:sz w:val="28"/>
        </w:rPr>
        <w:t xml:space="preserve">1. 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47" o:spid="_x0000_s1502" type="#_x0000_t75" style="position:absolute;left:0;text-align:left;margin-left:38.75pt;margin-top:14.45pt;width:503.55pt;height:106.75pt;z-index:251888128;visibility:visible">
            <v:imagedata r:id="rId95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2. 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53" o:spid="_x0000_s1503" type="#_x0000_t75" style="position:absolute;left:0;text-align:left;margin-left:38.75pt;margin-top:15.9pt;width:503.65pt;height:115.05pt;z-index:251892224;visibility:visible">
            <v:imagedata r:id="rId96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3. 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04" type="#_x0000_t172" style="position:absolute;left:0;text-align:left;margin-left:31.5pt;margin-top:12.6pt;width:34.75pt;height:22.35pt;z-index:251894272" adj="4114" fillcolor="black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ru-RU"/>
        </w:rPr>
        <w:pict>
          <v:shape id="Рисунок 654" o:spid="_x0000_s1505" type="#_x0000_t75" style="position:absolute;left:0;text-align:left;margin-left:19.7pt;margin-top:-.1pt;width:468.55pt;height:250.75pt;z-index:251893248;visibility:visible">
            <v:imagedata r:id="rId97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506" type="#_x0000_t75" style="position:absolute;left:0;text-align:left;margin-left:33.8pt;margin-top:14.1pt;width:481.8pt;height:95.15pt;z-index:251897344;visibility:visible">
            <v:imagedata r:id="rId98" o:title=""/>
          </v:shape>
        </w:pict>
      </w:r>
    </w:p>
    <w:p w:rsidR="006D6A47" w:rsidRPr="00713AE4" w:rsidRDefault="006D6A47" w:rsidP="00713AE4">
      <w:pPr>
        <w:pStyle w:val="ListParagraph"/>
        <w:numPr>
          <w:ilvl w:val="0"/>
          <w:numId w:val="11"/>
        </w:numPr>
        <w:spacing w:after="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F42CB6">
      <w:pPr>
        <w:spacing w:after="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</w:t>
      </w:r>
      <w:r w:rsidRPr="00D3010D">
        <w:rPr>
          <w:rFonts w:ascii="Times New Roman" w:eastAsia="Arial Unicode MS" w:hAnsi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/>
          <w:b/>
          <w:sz w:val="28"/>
          <w:szCs w:val="28"/>
        </w:rPr>
        <w:t xml:space="preserve"> </w:t>
      </w:r>
    </w:p>
    <w:p w:rsidR="006D6A47" w:rsidRPr="00D3010D" w:rsidRDefault="006D6A47" w:rsidP="00D3010D">
      <w:pPr>
        <w:spacing w:after="0"/>
        <w:ind w:left="360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shape id="Рисунок 651" o:spid="_x0000_s1507" type="#_x0000_t75" style="position:absolute;left:0;text-align:left;margin-left:30.45pt;margin-top:8.25pt;width:489.25pt;height:134.05pt;z-index:-251426304;visibility:visible">
            <v:imagedata r:id="rId99" o:title=""/>
          </v:shape>
        </w:pict>
      </w:r>
      <w:r>
        <w:rPr>
          <w:rFonts w:ascii="Times New Roman" w:eastAsia="Arial Unicode MS" w:hAnsi="Times New Roman"/>
          <w:sz w:val="28"/>
        </w:rPr>
        <w:t xml:space="preserve">                                                 </w:t>
      </w:r>
      <w:r w:rsidRPr="00A17D17">
        <w:rPr>
          <w:rFonts w:ascii="Times New Roman" w:eastAsia="Arial Unicode MS" w:hAnsi="Times New Roman"/>
          <w:b/>
          <w:sz w:val="28"/>
        </w:rPr>
        <w:t>2 вариант</w:t>
      </w:r>
    </w:p>
    <w:p w:rsidR="006D6A47" w:rsidRPr="00A17D17" w:rsidRDefault="006D6A47" w:rsidP="00D3010D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1. 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48" o:spid="_x0000_s1508" type="#_x0000_t75" style="position:absolute;left:0;text-align:left;margin-left:44.5pt;margin-top:4.45pt;width:489.25pt;height:115.85pt;z-index:251889152;visibility:visible">
            <v:imagedata r:id="rId100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2. 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52" o:spid="_x0000_s1509" type="#_x0000_t75" style="position:absolute;left:0;text-align:left;margin-left:33.8pt;margin-top:12.85pt;width:504.15pt;height:118.35pt;z-index:-251425280;visibility:visible">
            <v:imagedata r:id="rId101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</w: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662" o:spid="_x0000_s1510" type="#_x0000_t75" style="position:absolute;left:0;text-align:left;margin-left:12.25pt;margin-top:14.35pt;width:507.45pt;height:302.85pt;z-index:-251421184;visibility:visible">
            <v:imagedata r:id="rId102" o:title="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511" type="#_x0000_t172" style="position:absolute;left:0;text-align:left;margin-left:33.95pt;margin-top:5.15pt;width:40.15pt;height:22.35pt;z-index:251896320" adj="0" fillcolor="black">
            <v:shadow color="#868686"/>
            <v:textpath style="font-family:&quot;Arial Black&quot;;v-text-kern:t" trim="t" fitpath="t" string="4"/>
          </v:shape>
        </w:pict>
      </w: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Pr="00212E33" w:rsidRDefault="006D6A47" w:rsidP="00D3010D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2" o:spid="_x0000_s1512" type="#_x0000_t75" style="position:absolute;left:0;text-align:left;margin-left:8.15pt;margin-top:12.95pt;width:502.5pt;height:98.45pt;z-index:251898368;visibility:visible">
            <v:imagedata r:id="rId103" o:title=""/>
          </v:shape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F42CB6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713AE4" w:rsidRDefault="006D6A47" w:rsidP="00713AE4">
      <w:pPr>
        <w:pStyle w:val="NormalWeb"/>
        <w:spacing w:before="0" w:beforeAutospacing="0" w:after="0" w:afterAutospacing="0"/>
        <w:ind w:left="709" w:right="401"/>
        <w:jc w:val="center"/>
        <w:rPr>
          <w:rFonts w:eastAsia="Arial Unicode MS"/>
          <w:b/>
          <w:sz w:val="28"/>
        </w:rPr>
      </w:pPr>
      <w:r w:rsidRPr="009C21A2">
        <w:rPr>
          <w:rFonts w:eastAsia="Arial Unicode MS"/>
          <w:b/>
          <w:sz w:val="28"/>
        </w:rPr>
        <w:t xml:space="preserve">    </w:t>
      </w:r>
      <w:r>
        <w:rPr>
          <w:rFonts w:eastAsia="Arial Unicode MS"/>
          <w:b/>
          <w:sz w:val="28"/>
        </w:rPr>
        <w:t xml:space="preserve">Проверочная работа </w:t>
      </w:r>
      <w:r>
        <w:rPr>
          <w:b/>
          <w:bCs/>
          <w:iCs/>
          <w:sz w:val="28"/>
          <w:szCs w:val="28"/>
        </w:rPr>
        <w:t xml:space="preserve">по теме 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b/>
          <w:bCs/>
          <w:iCs/>
          <w:sz w:val="28"/>
          <w:szCs w:val="28"/>
        </w:rPr>
        <w:t xml:space="preserve">           «Устное сложение и вычитание чисел в пределах 20». (урок 109)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  <w:jc w:val="center"/>
      </w:pPr>
      <w:r>
        <w:rPr>
          <w:sz w:val="28"/>
          <w:szCs w:val="28"/>
        </w:rPr>
        <w:t>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  <w:jc w:val="center"/>
      </w:pPr>
      <w:r>
        <w:rPr>
          <w:b/>
          <w:bCs/>
          <w:iCs/>
          <w:sz w:val="28"/>
          <w:szCs w:val="28"/>
        </w:rPr>
        <w:t>I вариант.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1.Решите задачу: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Маша использовала для поделок 7 шишек, а жёлудей на 5 больше. Сколько всего шишек и жёлудей использовала Маша?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2.Решите примеры: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17 + 2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15 — 3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20 — 10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19 — 2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6 + 9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</w:t>
      </w:r>
      <w:r>
        <w:rPr>
          <w:iCs/>
          <w:sz w:val="28"/>
          <w:szCs w:val="28"/>
        </w:rPr>
        <w:tab/>
        <w:t>18 — 9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17 + 3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15 — 8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7 + 5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90 - ( 30 + 10) </w:t>
      </w:r>
      <w:r>
        <w:rPr>
          <w:iCs/>
          <w:sz w:val="28"/>
          <w:szCs w:val="28"/>
        </w:rPr>
        <w:tab/>
        <w:t>14 + (13 — 7)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3.Сравните: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10см ... 1дм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4 дм … 16 см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6см ... 6дм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12 см … 8 см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 </w:t>
      </w:r>
    </w:p>
    <w:p w:rsidR="006D6A47" w:rsidRDefault="006D6A47" w:rsidP="009E2973">
      <w:pPr>
        <w:pStyle w:val="NormalWeb"/>
        <w:spacing w:before="0" w:beforeAutospacing="0" w:after="0" w:afterAutospacing="0"/>
        <w:ind w:left="720" w:right="401"/>
        <w:rPr>
          <w:iCs/>
          <w:sz w:val="28"/>
          <w:szCs w:val="28"/>
        </w:rPr>
      </w:pPr>
      <w:r>
        <w:rPr>
          <w:iCs/>
          <w:sz w:val="28"/>
          <w:szCs w:val="28"/>
        </w:rPr>
        <w:t>4.Начертите два отрезка. Длина первого отрезка 4см, а второго — на 10см больше.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64295F">
      <w:pPr>
        <w:pStyle w:val="NormalWeb"/>
        <w:tabs>
          <w:tab w:val="num" w:pos="0"/>
        </w:tabs>
        <w:spacing w:before="0" w:beforeAutospacing="0" w:after="0" w:afterAutospacing="0"/>
        <w:ind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  <w:r>
        <w:rPr>
          <w:noProof/>
        </w:rPr>
        <w:pict>
          <v:shape id="_x0000_s1513" type="#_x0000_t75" alt="Четырехугольник" style="position:absolute;left:0;text-align:left;margin-left:30.45pt;margin-top:19.25pt;width:158.45pt;height:197.75pt;z-index:251884032;visibility:visible">
            <v:imagedata r:id="rId104" o:title=""/>
          </v:shape>
        </w:pict>
      </w:r>
      <w:r>
        <w:rPr>
          <w:iCs/>
          <w:sz w:val="28"/>
          <w:szCs w:val="28"/>
        </w:rPr>
        <w:t xml:space="preserve">5. </w:t>
      </w:r>
      <w:r w:rsidRPr="0064295F">
        <w:rPr>
          <w:iCs/>
          <w:sz w:val="28"/>
          <w:szCs w:val="28"/>
        </w:rPr>
        <w:t>Измерь длину каждой стороны треугольника и запиши результаты.</w:t>
      </w:r>
      <w:r w:rsidRPr="0064295F">
        <w:rPr>
          <w:iCs/>
          <w:sz w:val="28"/>
          <w:szCs w:val="28"/>
        </w:rPr>
        <w:br/>
      </w: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tbl>
      <w:tblPr>
        <w:tblW w:w="0" w:type="auto"/>
        <w:tblCellSpacing w:w="15" w:type="dxa"/>
        <w:tblInd w:w="438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3030"/>
        <w:gridCol w:w="3045"/>
      </w:tblGrid>
      <w:tr w:rsidR="006D6A47" w:rsidRPr="00872AA0" w:rsidTr="0064295F">
        <w:trPr>
          <w:tblCellSpacing w:w="15" w:type="dxa"/>
        </w:trPr>
        <w:tc>
          <w:tcPr>
            <w:tcW w:w="3000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AB = </w:t>
            </w:r>
          </w:p>
        </w:tc>
        <w:tc>
          <w:tcPr>
            <w:tcW w:w="3000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BC = </w:t>
            </w:r>
          </w:p>
        </w:tc>
        <w:tc>
          <w:tcPr>
            <w:tcW w:w="3000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AC = </w:t>
            </w:r>
          </w:p>
        </w:tc>
      </w:tr>
    </w:tbl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  <w:r>
        <w:rPr>
          <w:noProof/>
        </w:rPr>
        <w:pict>
          <v:shape id="Рисунок 643" o:spid="_x0000_s1514" type="#_x0000_t75" style="position:absolute;left:0;text-align:left;margin-left:-1pt;margin-top:13.5pt;width:503.95pt;height:115.85pt;z-index:251885056;visibility:visible">
            <v:imagedata r:id="rId105" o:title=""/>
          </v:shape>
        </w:pict>
      </w:r>
      <w:r>
        <w:rPr>
          <w:iCs/>
          <w:sz w:val="28"/>
          <w:szCs w:val="28"/>
        </w:rPr>
        <w:t xml:space="preserve">6. </w:t>
      </w: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EC7FD1">
      <w:pPr>
        <w:pStyle w:val="NormalWeb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D6A47" w:rsidRDefault="006D6A47" w:rsidP="000E79FC">
      <w:pPr>
        <w:pStyle w:val="NormalWeb"/>
        <w:spacing w:before="0" w:beforeAutospacing="0" w:after="0" w:afterAutospacing="0"/>
        <w:ind w:right="401"/>
      </w:pP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  <w:jc w:val="center"/>
        <w:rPr>
          <w:b/>
          <w:bCs/>
          <w:iCs/>
          <w:sz w:val="28"/>
          <w:szCs w:val="28"/>
        </w:rPr>
      </w:pPr>
      <w:r w:rsidRPr="009C21A2">
        <w:rPr>
          <w:rFonts w:eastAsia="Arial Unicode MS"/>
          <w:b/>
          <w:sz w:val="28"/>
        </w:rPr>
        <w:t xml:space="preserve">      </w:t>
      </w:r>
      <w:r>
        <w:rPr>
          <w:rFonts w:eastAsia="Arial Unicode MS"/>
          <w:b/>
          <w:sz w:val="28"/>
        </w:rPr>
        <w:t xml:space="preserve">Проверочная работа </w:t>
      </w:r>
      <w:r>
        <w:rPr>
          <w:b/>
          <w:bCs/>
          <w:iCs/>
          <w:sz w:val="28"/>
          <w:szCs w:val="28"/>
        </w:rPr>
        <w:t xml:space="preserve">по теме 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b/>
          <w:bCs/>
          <w:iCs/>
          <w:sz w:val="28"/>
          <w:szCs w:val="28"/>
        </w:rPr>
        <w:t xml:space="preserve">                      «Устное сложение и вычитание чисел в пределах 20».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  <w:jc w:val="center"/>
      </w:pPr>
      <w:r>
        <w:rPr>
          <w:b/>
          <w:bCs/>
          <w:iCs/>
          <w:sz w:val="28"/>
          <w:szCs w:val="28"/>
        </w:rPr>
        <w:t>II вариант.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1.Решите задачу: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Лена очистила 13 картофелин, а её сестра на 6 картофелин меньше. Сколько всего картофелин очистили девочки?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2.Решите примеры:</w:t>
      </w:r>
      <w:r>
        <w:rPr>
          <w:iCs/>
          <w:sz w:val="28"/>
          <w:szCs w:val="28"/>
        </w:rPr>
        <w:tab/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13 + 2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16 - 3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20 — 10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17—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16 + 4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17 — 9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9 + 6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19 — 7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5 + 6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6 + ( 15 — 8) </w:t>
      </w:r>
      <w:r>
        <w:rPr>
          <w:iCs/>
          <w:sz w:val="28"/>
          <w:szCs w:val="28"/>
        </w:rPr>
        <w:tab/>
        <w:t xml:space="preserve">40 - ( 10 + 20) 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3.Сравните: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10дм ... 10 см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3 дм … 13 см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19см ...1дм 8см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15 см … 7 см</w:t>
      </w:r>
    </w:p>
    <w:p w:rsidR="006D6A47" w:rsidRDefault="006D6A47" w:rsidP="00B7575A">
      <w:pPr>
        <w:pStyle w:val="NormalWeb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6D6A47" w:rsidRDefault="006D6A47" w:rsidP="009E2973">
      <w:pPr>
        <w:pStyle w:val="NormalWeb"/>
        <w:spacing w:before="0" w:beforeAutospacing="0" w:after="0" w:afterAutospacing="0"/>
        <w:ind w:left="720" w:right="401"/>
        <w:rPr>
          <w:iCs/>
          <w:sz w:val="28"/>
          <w:szCs w:val="28"/>
        </w:rPr>
      </w:pPr>
      <w:r>
        <w:rPr>
          <w:iCs/>
          <w:sz w:val="28"/>
          <w:szCs w:val="28"/>
        </w:rPr>
        <w:t>4.Начертите два отрезка. Длина первого отрезка 13см, а второго — на 10см меньше.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9E2973">
      <w:pPr>
        <w:spacing w:after="0" w:line="240" w:lineRule="auto"/>
      </w:pPr>
      <w:r>
        <w:t xml:space="preserve">                 </w:t>
      </w:r>
    </w:p>
    <w:p w:rsidR="006D6A47" w:rsidRPr="000E79FC" w:rsidRDefault="006D6A47" w:rsidP="009E2973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sz w:val="28"/>
        </w:rPr>
        <w:t xml:space="preserve"> 5. </w:t>
      </w:r>
      <w:r w:rsidRPr="000E79FC">
        <w:rPr>
          <w:rFonts w:ascii="Times New Roman" w:eastAsia="Arial Unicode MS" w:hAnsi="Times New Roman"/>
          <w:sz w:val="28"/>
        </w:rPr>
        <w:t>Измерь длину каждой стороны четырехугольника и запиши результаты.</w:t>
      </w:r>
      <w:r w:rsidRPr="000E79FC">
        <w:rPr>
          <w:rFonts w:ascii="Times New Roman" w:eastAsia="Arial Unicode MS" w:hAnsi="Times New Roman"/>
          <w:sz w:val="28"/>
        </w:rPr>
        <w:br/>
      </w:r>
      <w:r w:rsidRPr="00872AA0">
        <w:rPr>
          <w:rFonts w:ascii="Times New Roman" w:eastAsia="Arial Unicode MS" w:hAnsi="Times New Roman"/>
          <w:b/>
          <w:noProof/>
          <w:sz w:val="28"/>
          <w:lang w:eastAsia="ru-RU"/>
        </w:rPr>
        <w:pict>
          <v:shape id="_x0000_i1117" type="#_x0000_t75" alt="Четырехугольник" style="width:246.75pt;height:171.75pt;visibility:visible">
            <v:imagedata r:id="rId106" o:title=""/>
          </v:shape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</w:t>
      </w:r>
    </w:p>
    <w:tbl>
      <w:tblPr>
        <w:tblW w:w="0" w:type="auto"/>
        <w:tblCellSpacing w:w="15" w:type="dxa"/>
        <w:tblInd w:w="-52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91"/>
        <w:gridCol w:w="2350"/>
        <w:gridCol w:w="2354"/>
        <w:gridCol w:w="2372"/>
      </w:tblGrid>
      <w:tr w:rsidR="006D6A47" w:rsidRPr="00872AA0" w:rsidTr="000E79FC">
        <w:trPr>
          <w:tblCellSpacing w:w="15" w:type="dxa"/>
        </w:trPr>
        <w:tc>
          <w:tcPr>
            <w:tcW w:w="2846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</w:t>
            </w: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AB = </w:t>
            </w:r>
          </w:p>
        </w:tc>
        <w:tc>
          <w:tcPr>
            <w:tcW w:w="2320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BC = </w:t>
            </w:r>
          </w:p>
        </w:tc>
        <w:tc>
          <w:tcPr>
            <w:tcW w:w="2324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CD = </w:t>
            </w:r>
          </w:p>
        </w:tc>
        <w:tc>
          <w:tcPr>
            <w:tcW w:w="2327" w:type="dxa"/>
            <w:vAlign w:val="center"/>
          </w:tcPr>
          <w:p w:rsidR="006D6A47" w:rsidRPr="00E258A9" w:rsidRDefault="006D6A47" w:rsidP="000E79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 w:rsidRPr="00E258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AD = </w:t>
            </w:r>
          </w:p>
        </w:tc>
      </w:tr>
    </w:tbl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6. 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shape id="Рисунок 644" o:spid="_x0000_s1515" type="#_x0000_t75" style="position:absolute;left:0;text-align:left;margin-left:-.15pt;margin-top:4.95pt;width:503.8pt;height:102.6pt;z-index:251886080;visibility:visible">
            <v:imagedata r:id="rId107" o:title=""/>
          </v:shape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F42CB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Default="006D6A47" w:rsidP="00F42CB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6B3860" w:rsidRDefault="006D6A47" w:rsidP="006B3860">
      <w:pPr>
        <w:spacing w:after="0" w:line="240" w:lineRule="auto"/>
        <w:ind w:left="108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>Тест по теме: «</w:t>
      </w:r>
      <w:r w:rsidRPr="006B3860">
        <w:rPr>
          <w:rFonts w:ascii="Times New Roman" w:eastAsia="Arial Unicode MS" w:hAnsi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/>
          <w:b/>
          <w:sz w:val="28"/>
        </w:rPr>
        <w:t>»</w:t>
      </w:r>
      <w:r w:rsidRPr="006B3860">
        <w:rPr>
          <w:rFonts w:ascii="Times New Roman" w:eastAsia="Arial Unicode MS" w:hAnsi="Times New Roman"/>
          <w:b/>
          <w:sz w:val="28"/>
        </w:rPr>
        <w:t>.</w:t>
      </w:r>
      <w:r w:rsidRPr="006B3860">
        <w:rPr>
          <w:rFonts w:ascii="Times New Roman" w:eastAsia="Arial Unicode MS" w:hAnsi="Times New Roman"/>
          <w:sz w:val="28"/>
        </w:rPr>
        <w:t xml:space="preserve"> </w:t>
      </w:r>
      <w:r>
        <w:rPr>
          <w:rFonts w:ascii="Times New Roman" w:eastAsia="Arial Unicode MS" w:hAnsi="Times New Roman"/>
          <w:sz w:val="28"/>
        </w:rPr>
        <w:t>(урок 117)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                             </w:t>
      </w:r>
      <w:r w:rsidRPr="006B3860">
        <w:rPr>
          <w:rFonts w:ascii="Times New Roman" w:eastAsia="Arial Unicode MS" w:hAnsi="Times New Roman"/>
          <w:b/>
          <w:sz w:val="28"/>
          <w:lang w:val="en-US"/>
        </w:rPr>
        <w:t>I</w:t>
      </w:r>
      <w:r w:rsidRPr="006B3860">
        <w:rPr>
          <w:rFonts w:ascii="Times New Roman" w:eastAsia="Arial Unicode MS" w:hAnsi="Times New Roman"/>
          <w:b/>
          <w:sz w:val="28"/>
        </w:rPr>
        <w:t xml:space="preserve"> вариант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1. Отметь, какое число пропущено при счёте</w:t>
      </w:r>
      <w:r>
        <w:rPr>
          <w:rFonts w:ascii="Times New Roman" w:eastAsia="Arial Unicode MS" w:hAnsi="Times New Roman"/>
          <w:sz w:val="28"/>
        </w:rPr>
        <w:t xml:space="preserve">:       </w:t>
      </w:r>
      <w:r w:rsidRPr="006B3860">
        <w:rPr>
          <w:rFonts w:ascii="Times New Roman" w:eastAsia="Arial Unicode MS" w:hAnsi="Times New Roman"/>
          <w:sz w:val="28"/>
        </w:rPr>
        <w:t xml:space="preserve">20, 19, 18,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>, 16, 15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14 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17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13 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4) 12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2.  Запиши с помощью чисел и знака действий: четырнадцать минус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пять:</w:t>
      </w:r>
      <w:r>
        <w:rPr>
          <w:rFonts w:ascii="Times New Roman" w:eastAsia="Arial Unicode MS" w:hAnsi="Times New Roman"/>
          <w:sz w:val="28"/>
        </w:rPr>
        <w:t>___________________________________________________________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3. Паша и Ксюша рисовали флажки.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Паша нарисовал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85" o:spid="_x0000_i1118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86" o:spid="_x0000_i1119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87" o:spid="_x0000_i1120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88" o:spid="_x0000_i1121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89" o:spid="_x0000_i1122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0" o:spid="_x0000_i1123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1" o:spid="_x0000_i1124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2" o:spid="_x0000_i1125" type="#_x0000_t75" style="width:37.5pt;height:35.25pt;visibility:visible">
            <v:imagedata r:id="rId108" o:title=""/>
          </v:shape>
        </w:pict>
      </w:r>
      <w:r w:rsidRPr="006B3860">
        <w:rPr>
          <w:rFonts w:ascii="Times New Roman" w:eastAsia="Arial Unicode MS" w:hAnsi="Times New Roman"/>
          <w:sz w:val="28"/>
        </w:rPr>
        <w:t>,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Ксюша нарисовала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3" o:spid="_x0000_i1126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4" o:spid="_x0000_i1127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5" o:spid="_x0000_i1128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6" o:spid="_x0000_i1129" type="#_x0000_t75" style="width:37.5pt;height:35.25pt;visibility:visible">
            <v:imagedata r:id="rId108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7" o:spid="_x0000_i1130" type="#_x0000_t75" style="width:37.5pt;height:35.25pt;visibility:visible">
            <v:imagedata r:id="rId108" o:title=""/>
          </v:shape>
        </w:pict>
      </w:r>
      <w:r w:rsidRPr="006B3860">
        <w:rPr>
          <w:rFonts w:ascii="Times New Roman" w:eastAsia="Arial Unicode MS" w:hAnsi="Times New Roman"/>
          <w:sz w:val="28"/>
        </w:rPr>
        <w:t>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Запиши в виде суммы чисел количество флажков Паши и Ксюши. 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Вычисли сумму.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_____________________________</w:t>
      </w:r>
      <w:r>
        <w:rPr>
          <w:rFonts w:ascii="Times New Roman" w:eastAsia="Arial Unicode MS" w:hAnsi="Times New Roman"/>
          <w:sz w:val="28"/>
        </w:rPr>
        <w:t>___________________________________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4.  Укажи все выражения, значения которых равно 12.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 + 9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4 + 9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5 + 7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 + 8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8 + 4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5 + 8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5. Увеличь число 7 на 9.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17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16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6. Уменьши число 17 на 8.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9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8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3) 10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7. Чему равно вычитаемое, если уменьшаемое равно 16, а разность 7? 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8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7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9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8. Чему равно значение суммы, если первое слагаемое равно 4, а 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второе 7?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11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12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13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9. Чему равно второе слагаемое, если первое слагаемое равно 9, а</w:t>
      </w:r>
      <w:r>
        <w:rPr>
          <w:rFonts w:ascii="Times New Roman" w:eastAsia="Arial Unicode MS" w:hAnsi="Times New Roman"/>
          <w:sz w:val="28"/>
        </w:rPr>
        <w:t xml:space="preserve"> </w:t>
      </w:r>
      <w:r w:rsidRPr="006B3860">
        <w:rPr>
          <w:rFonts w:ascii="Times New Roman" w:eastAsia="Arial Unicode MS" w:hAnsi="Times New Roman"/>
          <w:sz w:val="28"/>
        </w:rPr>
        <w:t xml:space="preserve"> значение </w:t>
      </w:r>
      <w:r>
        <w:rPr>
          <w:rFonts w:ascii="Times New Roman" w:eastAsia="Arial Unicode MS" w:hAnsi="Times New Roman"/>
          <w:sz w:val="28"/>
        </w:rPr>
        <w:t xml:space="preserve">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</w:t>
      </w:r>
      <w:r w:rsidRPr="006B3860">
        <w:rPr>
          <w:rFonts w:ascii="Times New Roman" w:eastAsia="Arial Unicode MS" w:hAnsi="Times New Roman"/>
          <w:sz w:val="28"/>
        </w:rPr>
        <w:t>суммы 15?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7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6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10. Из числа 14 вычти 6.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7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8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9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11. К числу 7 прибавь 5.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11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12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13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12. Ка</w:t>
      </w:r>
      <w:r w:rsidRPr="006B3860">
        <w:rPr>
          <w:rFonts w:ascii="Times New Roman" w:eastAsia="Arial Unicode MS" w:hAnsi="Times New Roman"/>
          <w:sz w:val="28"/>
        </w:rPr>
        <w:t xml:space="preserve">кой знак надо поставить вместо точек, чтобы запись 5 + 9 … 15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стала верной?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=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&gt;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&lt;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13. Укажи все выражения, значение которых равно значению суммы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чисел 8 и 4.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8 + 5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9 + 3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7 + 6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6 + 6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7 + 5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6 + 5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14. Какое число надо записать, чтобы равенство 14 – 9 = ? – 6 стало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верным?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6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11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15. Какой знак действия надо поставить вместо звёздочки, чтобы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равенство  7 * 6 – 9 = 12 – 8 стало верным?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+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-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8" o:spid="_x0000_i1131" type="#_x0000_t75" style="width:424.5pt;height:90.75pt;visibility:visible">
            <v:imagedata r:id="rId65" o:title=""/>
          </v:shape>
        </w:pic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516" style="position:absolute;left:0;text-align:left;margin-left:366.7pt;margin-top:14.35pt;width:19pt;height:17.4pt;z-index:251867648"/>
        </w:pict>
      </w:r>
      <w:r>
        <w:rPr>
          <w:noProof/>
          <w:lang w:eastAsia="ru-RU"/>
        </w:rPr>
        <w:pict>
          <v:rect id="_x0000_s1517" style="position:absolute;left:0;text-align:left;margin-left:226.05pt;margin-top:14.35pt;width:19pt;height:17.4pt;z-index:251866624"/>
        </w:pict>
      </w:r>
      <w:r>
        <w:rPr>
          <w:noProof/>
          <w:lang w:eastAsia="ru-RU"/>
        </w:rPr>
        <w:pict>
          <v:rect id="_x0000_s1518" style="position:absolute;left:0;text-align:left;margin-left:96.15pt;margin-top:14.35pt;width:19pt;height:17.4pt;z-index:251865600"/>
        </w:pic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F42CB6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Тест по теме: «</w:t>
      </w:r>
      <w:r w:rsidRPr="006B3860">
        <w:rPr>
          <w:rFonts w:ascii="Times New Roman" w:eastAsia="Arial Unicode MS" w:hAnsi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/>
          <w:b/>
          <w:sz w:val="28"/>
        </w:rPr>
        <w:t>»</w:t>
      </w:r>
      <w:r w:rsidRPr="006B3860">
        <w:rPr>
          <w:rFonts w:ascii="Times New Roman" w:eastAsia="Arial Unicode MS" w:hAnsi="Times New Roman"/>
          <w:b/>
          <w:sz w:val="28"/>
        </w:rPr>
        <w:t>.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                                        </w:t>
      </w:r>
      <w:r w:rsidRPr="006B3860">
        <w:rPr>
          <w:rFonts w:ascii="Times New Roman" w:eastAsia="Arial Unicode MS" w:hAnsi="Times New Roman"/>
          <w:b/>
          <w:sz w:val="28"/>
          <w:lang w:val="en-US"/>
        </w:rPr>
        <w:t>II</w:t>
      </w:r>
      <w:r w:rsidRPr="006B3860">
        <w:rPr>
          <w:rFonts w:ascii="Times New Roman" w:eastAsia="Arial Unicode MS" w:hAnsi="Times New Roman"/>
          <w:b/>
          <w:sz w:val="28"/>
        </w:rPr>
        <w:t xml:space="preserve"> вариант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Отметь, какое число пропущено при счёте:</w:t>
      </w:r>
      <w:r>
        <w:rPr>
          <w:rFonts w:ascii="Times New Roman" w:eastAsia="Arial Unicode MS" w:hAnsi="Times New Roman"/>
          <w:sz w:val="28"/>
        </w:rPr>
        <w:t xml:space="preserve">     </w:t>
      </w:r>
      <w:r w:rsidRPr="006B3860">
        <w:rPr>
          <w:rFonts w:ascii="Times New Roman" w:eastAsia="Arial Unicode MS" w:hAnsi="Times New Roman"/>
          <w:sz w:val="28"/>
        </w:rPr>
        <w:t xml:space="preserve">19, 18,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>, 16, 15, 14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</w:t>
      </w:r>
      <w:r>
        <w:rPr>
          <w:rFonts w:ascii="Times New Roman" w:eastAsia="Arial Unicode MS" w:hAnsi="Times New Roman"/>
          <w:sz w:val="28"/>
        </w:rPr>
        <w:t xml:space="preserve">   </w:t>
      </w:r>
      <w:r w:rsidRPr="006B3860">
        <w:rPr>
          <w:rFonts w:ascii="Times New Roman" w:eastAsia="Arial Unicode MS" w:hAnsi="Times New Roman"/>
          <w:sz w:val="28"/>
        </w:rPr>
        <w:t xml:space="preserve">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20      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13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17         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4) 11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</w:t>
      </w: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Запиши с помощью чисел и знака действий: три плюс восемь.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__________________________</w:t>
      </w:r>
      <w:r>
        <w:rPr>
          <w:rFonts w:ascii="Times New Roman" w:eastAsia="Arial Unicode MS" w:hAnsi="Times New Roman"/>
          <w:sz w:val="28"/>
        </w:rPr>
        <w:t>__________________________________________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На клумбе росли ромашки и тюльпаны.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Ромашек росло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499" o:spid="_x0000_i1132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0" o:spid="_x0000_i1133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1" o:spid="_x0000_i1134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2" o:spid="_x0000_i1135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3" o:spid="_x0000_i1136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4" o:spid="_x0000_i1137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5" o:spid="_x0000_i1138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6" o:spid="_x0000_i1139" type="#_x0000_t75" style="width:31.5pt;height:60pt;visibility:visible">
            <v:imagedata r:id="rId109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7" o:spid="_x0000_i1140" type="#_x0000_t75" style="width:31.5pt;height:60pt;visibility:visible">
            <v:imagedata r:id="rId109" o:title=""/>
          </v:shape>
        </w:pict>
      </w:r>
      <w:r w:rsidRPr="006B3860">
        <w:rPr>
          <w:rFonts w:ascii="Times New Roman" w:eastAsia="Arial Unicode MS" w:hAnsi="Times New Roman"/>
          <w:sz w:val="28"/>
        </w:rPr>
        <w:t xml:space="preserve">,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Тюльпанов росло </w: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8" o:spid="_x0000_i1141" type="#_x0000_t75" style="width:23.25pt;height:54pt;visibility:visible">
            <v:imagedata r:id="rId110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09" o:spid="_x0000_i1142" type="#_x0000_t75" style="width:23.25pt;height:54pt;visibility:visible">
            <v:imagedata r:id="rId110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10" o:spid="_x0000_i1143" type="#_x0000_t75" style="width:23.25pt;height:54pt;visibility:visible">
            <v:imagedata r:id="rId110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11" o:spid="_x0000_i1144" type="#_x0000_t75" style="width:23.25pt;height:54pt;visibility:visible">
            <v:imagedata r:id="rId110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12" o:spid="_x0000_i1145" type="#_x0000_t75" style="width:23.25pt;height:54pt;visibility:visible">
            <v:imagedata r:id="rId110" o:title=""/>
          </v:shape>
        </w:pict>
      </w: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13" o:spid="_x0000_i1146" type="#_x0000_t75" style="width:23.25pt;height:54pt;visibility:visible">
            <v:imagedata r:id="rId110" o:title=""/>
          </v:shape>
        </w:pic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Запиши в виде суммы чисел количество ромашек и тюльпанов. Вычисли сумму.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_________________________</w:t>
      </w:r>
      <w:r>
        <w:rPr>
          <w:rFonts w:ascii="Times New Roman" w:eastAsia="Arial Unicode MS" w:hAnsi="Times New Roman"/>
          <w:sz w:val="28"/>
        </w:rPr>
        <w:t>____________________________________________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Укажи все выражения, значения которых равно 13.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>
        <w:rPr>
          <w:rFonts w:ascii="Times New Roman" w:eastAsia="Arial Unicode MS" w:hAnsi="Times New Roman"/>
          <w:sz w:val="28"/>
        </w:rPr>
        <w:t xml:space="preserve">  </w:t>
      </w:r>
      <w:r w:rsidRPr="006B3860">
        <w:rPr>
          <w:rFonts w:ascii="Times New Roman" w:eastAsia="Arial Unicode MS" w:hAnsi="Times New Roman"/>
          <w:sz w:val="28"/>
        </w:rPr>
        <w:t xml:space="preserve">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6 + 7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4 + 9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6 + 8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 + 9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8 + 4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5 + 8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Укажи значение суммы чисел 7 и 8.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13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14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Уменьши число 11 на 6.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5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6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4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7.Чему равно уменьшаемое, если вычитаемое равно 9, а разность 3?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6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12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11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8. Увеличь число 5 на 7.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11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12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13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9. Чему равно вычитаемое, если уменьшаемое равно 14, а разность 8?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5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6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7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10. Чему равно второе слагаемое, если первое слагаемое 2, а значение 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суммы 11?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8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9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7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11. Из числа 13 вычти 8.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6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5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7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12. К числу 7 прибавь 6. Сколько получилось?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13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12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14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13. Какой знак надо поставить вместо точек, чтобы запись 15 – 6 …8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стала верной?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=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&lt;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&gt;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>14. Укажи все выражения, значение которых равно разности 15 и 7.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</w:t>
      </w:r>
      <w:r>
        <w:rPr>
          <w:rFonts w:ascii="Times New Roman" w:eastAsia="Arial Unicode MS" w:hAnsi="Times New Roman"/>
          <w:sz w:val="28"/>
        </w:rPr>
        <w:t xml:space="preserve"> </w:t>
      </w:r>
      <w:r w:rsidRPr="006B3860">
        <w:rPr>
          <w:rFonts w:ascii="Times New Roman" w:eastAsia="Arial Unicode MS" w:hAnsi="Times New Roman"/>
          <w:sz w:val="28"/>
        </w:rPr>
        <w:t xml:space="preserve">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11- 3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11 – 4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12 – 4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16 – 9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 14 - 6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13 – 8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8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Какое число надо записать, чтобы равенство 8 + 3 = ? + 6 стало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верным?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6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7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3) 5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numPr>
          <w:ilvl w:val="0"/>
          <w:numId w:val="38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Какой знак действия надо поставить вместо звёздочки, чтобы </w:t>
      </w:r>
    </w:p>
    <w:p w:rsidR="006D6A4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равенство 15 * 9 + 8 = 5 + 9?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6B3860">
        <w:rPr>
          <w:rFonts w:ascii="Times New Roman" w:eastAsia="Arial Unicode MS" w:hAnsi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1) +                          </w:t>
      </w:r>
      <w:r w:rsidRPr="006B3860">
        <w:rPr>
          <w:rFonts w:ascii="Times New Roman" w:eastAsia="Arial Unicode MS" w:hAnsi="Times New Roman"/>
          <w:sz w:val="28"/>
          <w:szCs w:val="28"/>
        </w:rPr>
        <w:sym w:font="Wingdings" w:char="F0A8"/>
      </w:r>
      <w:r w:rsidRPr="006B3860">
        <w:rPr>
          <w:rFonts w:ascii="Times New Roman" w:eastAsia="Arial Unicode MS" w:hAnsi="Times New Roman"/>
          <w:sz w:val="28"/>
        </w:rPr>
        <w:t xml:space="preserve"> 2) –</w:t>
      </w: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6B3860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2556C7" w:rsidRDefault="006D6A47" w:rsidP="006B3860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 w:rsidRPr="00872AA0">
        <w:rPr>
          <w:rFonts w:ascii="Times New Roman" w:eastAsia="Arial Unicode MS" w:hAnsi="Times New Roman"/>
          <w:noProof/>
          <w:sz w:val="28"/>
          <w:lang w:eastAsia="ru-RU"/>
        </w:rPr>
        <w:pict>
          <v:shape id="Рисунок 514" o:spid="_x0000_i1147" type="#_x0000_t75" style="width:411.75pt;height:101.25pt;visibility:visible">
            <v:imagedata r:id="rId65" o:title=""/>
          </v:shape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rect id="_x0000_s1519" style="position:absolute;left:0;text-align:left;margin-left:359.3pt;margin-top:6.7pt;width:19pt;height:17.4pt;z-index:251870720"/>
        </w:pict>
      </w:r>
      <w:r>
        <w:rPr>
          <w:noProof/>
          <w:lang w:eastAsia="ru-RU"/>
        </w:rPr>
        <w:pict>
          <v:rect id="_x0000_s1520" style="position:absolute;left:0;text-align:left;margin-left:225.2pt;margin-top:10.85pt;width:19pt;height:17.4pt;z-index:251869696"/>
        </w:pict>
      </w:r>
      <w:r>
        <w:rPr>
          <w:noProof/>
          <w:lang w:eastAsia="ru-RU"/>
        </w:rPr>
        <w:pict>
          <v:rect id="_x0000_s1521" style="position:absolute;left:0;text-align:left;margin-left:96.15pt;margin-top:10.85pt;width:19pt;height:17.4pt;z-index:251868672"/>
        </w:pic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6B3860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    Итоговая провероч</w:t>
      </w:r>
      <w:r w:rsidRPr="009C21A2">
        <w:rPr>
          <w:rFonts w:ascii="Times New Roman" w:eastAsia="Arial Unicode MS" w:hAnsi="Times New Roman"/>
          <w:b/>
          <w:sz w:val="28"/>
        </w:rPr>
        <w:t>ная работа</w:t>
      </w:r>
      <w:r>
        <w:rPr>
          <w:rFonts w:ascii="Times New Roman" w:eastAsia="Arial Unicode MS" w:hAnsi="Times New Roman"/>
          <w:b/>
          <w:sz w:val="28"/>
        </w:rPr>
        <w:t xml:space="preserve"> ( урок 119)</w:t>
      </w:r>
    </w:p>
    <w:p w:rsidR="006D6A47" w:rsidRPr="009C21A2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i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                     </w:t>
      </w:r>
      <w:r w:rsidRPr="009C21A2">
        <w:rPr>
          <w:rFonts w:ascii="Times New Roman" w:eastAsia="Arial Unicode MS" w:hAnsi="Times New Roman"/>
          <w:b/>
          <w:i/>
          <w:sz w:val="28"/>
        </w:rPr>
        <w:t>1 вариант</w:t>
      </w:r>
    </w:p>
    <w:p w:rsidR="006D6A47" w:rsidRPr="009C21A2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1. </w:t>
      </w:r>
      <w:r w:rsidRPr="009C21A2">
        <w:rPr>
          <w:rFonts w:ascii="Times New Roman" w:hAnsi="Times New Roman"/>
          <w:sz w:val="28"/>
        </w:rPr>
        <w:t>Начерти ломаную из двух звеньев. Одно звено равно 3 см, второе 4 см. Найди длину  этой ломаной.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9C21A2">
        <w:rPr>
          <w:rFonts w:ascii="Times New Roman" w:hAnsi="Times New Roman"/>
          <w:sz w:val="28"/>
        </w:rPr>
        <w:t>Подчеркни числа, в записи которых есть 3 десятка:</w:t>
      </w: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</w:t>
      </w:r>
      <w:r w:rsidRPr="009C21A2">
        <w:rPr>
          <w:rFonts w:ascii="Times New Roman" w:hAnsi="Times New Roman"/>
          <w:sz w:val="28"/>
        </w:rPr>
        <w:t>3,   10,   30,   13,   35</w:t>
      </w: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9C21A2">
        <w:rPr>
          <w:rFonts w:ascii="Times New Roman" w:hAnsi="Times New Roman"/>
          <w:sz w:val="28"/>
        </w:rPr>
        <w:t xml:space="preserve">.  Портниха купила ткань и сшила из нее платье и рубашку. </w:t>
      </w:r>
      <w:r w:rsidRPr="009C21A2">
        <w:rPr>
          <w:rFonts w:ascii="Times New Roman" w:hAnsi="Times New Roman"/>
          <w:b/>
          <w:sz w:val="28"/>
        </w:rPr>
        <w:t>Рассмотри</w:t>
      </w:r>
      <w:r w:rsidRPr="009C21A2">
        <w:rPr>
          <w:rFonts w:ascii="Times New Roman" w:hAnsi="Times New Roman"/>
          <w:sz w:val="28"/>
        </w:rPr>
        <w:t xml:space="preserve"> таблицу.</w:t>
      </w:r>
      <w:r>
        <w:rPr>
          <w:rFonts w:ascii="Times New Roman" w:hAnsi="Times New Roman"/>
          <w:sz w:val="28"/>
        </w:rPr>
        <w:t xml:space="preserve">                                                </w:t>
      </w:r>
      <w:r w:rsidRPr="009C21A2">
        <w:rPr>
          <w:rFonts w:ascii="Times New Roman" w:hAnsi="Times New Roman"/>
          <w:sz w:val="28"/>
        </w:rPr>
        <w:t>Сколько ткани осталось у портнихи?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94"/>
        <w:gridCol w:w="1894"/>
        <w:gridCol w:w="1894"/>
        <w:gridCol w:w="1894"/>
      </w:tblGrid>
      <w:tr w:rsidR="006D6A47" w:rsidRPr="00872AA0" w:rsidTr="00872AA0"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Купила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На платье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На рубашку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Осталось</w:t>
            </w:r>
          </w:p>
        </w:tc>
      </w:tr>
      <w:tr w:rsidR="006D6A47" w:rsidRPr="00872AA0" w:rsidTr="00872AA0"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15 м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5 м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2 м</w:t>
            </w:r>
          </w:p>
        </w:tc>
        <w:tc>
          <w:tcPr>
            <w:tcW w:w="1894" w:type="dxa"/>
          </w:tcPr>
          <w:p w:rsidR="006D6A47" w:rsidRPr="00872AA0" w:rsidRDefault="006D6A47" w:rsidP="009C21A2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6D6A47" w:rsidRDefault="006D6A47" w:rsidP="009C21A2">
      <w:pPr>
        <w:spacing w:after="0" w:line="240" w:lineRule="auto"/>
        <w:rPr>
          <w:rFonts w:ascii="Times New Roman" w:hAnsi="Times New Roman"/>
          <w:sz w:val="28"/>
        </w:rPr>
      </w:pPr>
    </w:p>
    <w:p w:rsidR="006D6A47" w:rsidRPr="009C21A2" w:rsidRDefault="006D6A47" w:rsidP="009C21A2">
      <w:pPr>
        <w:spacing w:after="0" w:line="240" w:lineRule="auto"/>
        <w:rPr>
          <w:rFonts w:ascii="Times New Roman" w:hAnsi="Times New Roman"/>
          <w:sz w:val="28"/>
        </w:rPr>
      </w:pPr>
      <w:r w:rsidRPr="009C21A2">
        <w:rPr>
          <w:rFonts w:ascii="Times New Roman" w:hAnsi="Times New Roman"/>
          <w:b/>
          <w:sz w:val="28"/>
        </w:rPr>
        <w:t>Подчеркни</w:t>
      </w:r>
      <w:r w:rsidRPr="009C21A2">
        <w:rPr>
          <w:rFonts w:ascii="Times New Roman" w:hAnsi="Times New Roman"/>
          <w:sz w:val="28"/>
        </w:rPr>
        <w:t xml:space="preserve"> числовое выражение, которое поможет ответить на этот вопрос:</w:t>
      </w:r>
    </w:p>
    <w:p w:rsidR="006D6A47" w:rsidRPr="009C21A2" w:rsidRDefault="006D6A47" w:rsidP="009C21A2">
      <w:pPr>
        <w:spacing w:after="0" w:line="240" w:lineRule="auto"/>
        <w:rPr>
          <w:rFonts w:ascii="Times New Roman" w:hAnsi="Times New Roman"/>
          <w:sz w:val="28"/>
        </w:rPr>
      </w:pPr>
      <w:r w:rsidRPr="009C21A2">
        <w:rPr>
          <w:rFonts w:ascii="Times New Roman" w:hAnsi="Times New Roman"/>
          <w:sz w:val="28"/>
        </w:rPr>
        <w:t>15 + 5 + 2                               15 – 5 - 2</w:t>
      </w:r>
    </w:p>
    <w:p w:rsidR="006D6A47" w:rsidRPr="009C21A2" w:rsidRDefault="006D6A47" w:rsidP="009C21A2">
      <w:pPr>
        <w:spacing w:after="0" w:line="240" w:lineRule="auto"/>
        <w:rPr>
          <w:rFonts w:ascii="Times New Roman" w:hAnsi="Times New Roman"/>
          <w:sz w:val="28"/>
        </w:rPr>
      </w:pPr>
      <w:r w:rsidRPr="009C21A2">
        <w:rPr>
          <w:rFonts w:ascii="Times New Roman" w:hAnsi="Times New Roman"/>
          <w:b/>
          <w:sz w:val="28"/>
        </w:rPr>
        <w:t>Запиши</w:t>
      </w:r>
      <w:r w:rsidRPr="009C21A2">
        <w:rPr>
          <w:rFonts w:ascii="Times New Roman" w:hAnsi="Times New Roman"/>
          <w:sz w:val="28"/>
        </w:rPr>
        <w:t xml:space="preserve"> ответ в таблице.</w:t>
      </w:r>
    </w:p>
    <w:p w:rsidR="006D6A47" w:rsidRPr="009C21A2" w:rsidRDefault="006D6A47" w:rsidP="009C21A2">
      <w:pPr>
        <w:spacing w:after="0"/>
        <w:rPr>
          <w:rFonts w:ascii="Times New Roman" w:hAnsi="Times New Roman"/>
          <w:sz w:val="28"/>
        </w:rPr>
      </w:pPr>
    </w:p>
    <w:p w:rsidR="006D6A47" w:rsidRPr="00943CD8" w:rsidRDefault="006D6A47" w:rsidP="00943CD8">
      <w:pPr>
        <w:spacing w:after="0" w:line="240" w:lineRule="auto"/>
        <w:rPr>
          <w:rFonts w:ascii="Times New Roman" w:hAnsi="Times New Roman"/>
          <w:sz w:val="28"/>
        </w:rPr>
      </w:pPr>
      <w:r w:rsidRPr="00943CD8">
        <w:rPr>
          <w:rFonts w:ascii="Times New Roman" w:hAnsi="Times New Roman"/>
          <w:sz w:val="28"/>
        </w:rPr>
        <w:t>4. Выпиши в первый столбик верные равенства и неравенства, а во второй столбик – неверные.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294"/>
        <w:gridCol w:w="3294"/>
        <w:gridCol w:w="3505"/>
      </w:tblGrid>
      <w:tr w:rsidR="006D6A47" w:rsidRPr="00872AA0" w:rsidTr="00943CD8">
        <w:tc>
          <w:tcPr>
            <w:tcW w:w="0" w:type="auto"/>
            <w:vAlign w:val="center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9-0&gt;6+2</w:t>
            </w:r>
          </w:p>
        </w:tc>
        <w:tc>
          <w:tcPr>
            <w:tcW w:w="0" w:type="auto"/>
            <w:vAlign w:val="center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 xml:space="preserve">8-4&lt;8-3 </w:t>
            </w:r>
          </w:p>
        </w:tc>
        <w:tc>
          <w:tcPr>
            <w:tcW w:w="0" w:type="auto"/>
            <w:vAlign w:val="center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4+5&gt;5+4</w:t>
            </w:r>
          </w:p>
        </w:tc>
      </w:tr>
      <w:tr w:rsidR="006D6A47" w:rsidRPr="00872AA0" w:rsidTr="00943CD8">
        <w:tc>
          <w:tcPr>
            <w:tcW w:w="0" w:type="auto"/>
            <w:vAlign w:val="center"/>
          </w:tcPr>
          <w:p w:rsidR="006D6A47" w:rsidRPr="00872AA0" w:rsidRDefault="006D6A47" w:rsidP="00943CD8">
            <w:pPr>
              <w:spacing w:after="0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7+2=7-2</w:t>
            </w:r>
          </w:p>
        </w:tc>
        <w:tc>
          <w:tcPr>
            <w:tcW w:w="0" w:type="auto"/>
            <w:vAlign w:val="center"/>
          </w:tcPr>
          <w:p w:rsidR="006D6A47" w:rsidRPr="00872AA0" w:rsidRDefault="006D6A47" w:rsidP="00943CD8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1+9&lt;7-3</w:t>
            </w:r>
          </w:p>
        </w:tc>
        <w:tc>
          <w:tcPr>
            <w:tcW w:w="0" w:type="auto"/>
            <w:vAlign w:val="center"/>
          </w:tcPr>
          <w:p w:rsidR="006D6A47" w:rsidRPr="00872AA0" w:rsidRDefault="006D6A47" w:rsidP="00943CD8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7-3&gt;7-4</w:t>
            </w:r>
          </w:p>
        </w:tc>
      </w:tr>
    </w:tbl>
    <w:p w:rsidR="006D6A47" w:rsidRPr="00943CD8" w:rsidRDefault="006D6A47" w:rsidP="00943CD8">
      <w:pPr>
        <w:rPr>
          <w:rFonts w:ascii="Times New Roman" w:hAnsi="Times New Roman"/>
          <w:vanish/>
          <w:sz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69"/>
        <w:gridCol w:w="5324"/>
      </w:tblGrid>
      <w:tr w:rsidR="006D6A47" w:rsidRPr="00872AA0" w:rsidTr="00943CD8">
        <w:tc>
          <w:tcPr>
            <w:tcW w:w="0" w:type="auto"/>
            <w:vAlign w:val="center"/>
          </w:tcPr>
          <w:p w:rsidR="006D6A47" w:rsidRPr="00872AA0" w:rsidRDefault="006D6A47" w:rsidP="00943CD8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_________________</w:t>
            </w:r>
            <w:r w:rsidRPr="00872AA0">
              <w:rPr>
                <w:rFonts w:ascii="Times New Roman" w:hAnsi="Times New Roman"/>
                <w:sz w:val="28"/>
              </w:rPr>
              <w:br/>
              <w:t>_________________</w:t>
            </w:r>
            <w:r w:rsidRPr="00872AA0">
              <w:rPr>
                <w:rFonts w:ascii="Times New Roman" w:hAnsi="Times New Roman"/>
                <w:sz w:val="28"/>
              </w:rPr>
              <w:br/>
              <w:t>_________________</w:t>
            </w:r>
          </w:p>
        </w:tc>
        <w:tc>
          <w:tcPr>
            <w:tcW w:w="0" w:type="auto"/>
            <w:vAlign w:val="center"/>
          </w:tcPr>
          <w:p w:rsidR="006D6A47" w:rsidRPr="00872AA0" w:rsidRDefault="006D6A47" w:rsidP="00943CD8">
            <w:pPr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___________________</w:t>
            </w:r>
            <w:r w:rsidRPr="00872AA0">
              <w:rPr>
                <w:rFonts w:ascii="Times New Roman" w:hAnsi="Times New Roman"/>
                <w:sz w:val="28"/>
              </w:rPr>
              <w:br/>
              <w:t>___________________</w:t>
            </w:r>
            <w:r w:rsidRPr="00872AA0">
              <w:rPr>
                <w:rFonts w:ascii="Times New Roman" w:hAnsi="Times New Roman"/>
                <w:sz w:val="28"/>
              </w:rPr>
              <w:br/>
              <w:t>___________________</w:t>
            </w:r>
          </w:p>
        </w:tc>
      </w:tr>
    </w:tbl>
    <w:p w:rsidR="006D6A47" w:rsidRPr="00943CD8" w:rsidRDefault="006D6A47" w:rsidP="00943CD8">
      <w:pPr>
        <w:rPr>
          <w:rFonts w:ascii="Times New Roman" w:hAnsi="Times New Roman"/>
          <w:sz w:val="28"/>
        </w:rPr>
      </w:pPr>
      <w:r w:rsidRPr="00943CD8">
        <w:rPr>
          <w:rFonts w:ascii="Times New Roman" w:eastAsia="MS Mincho" w:hAnsi="Times New Roman"/>
          <w:sz w:val="28"/>
        </w:rPr>
        <w:t>5.</w:t>
      </w:r>
      <w:r w:rsidRPr="00943CD8">
        <w:rPr>
          <w:rFonts w:ascii="MS Mincho" w:eastAsia="MS Mincho" w:hAnsi="MS Mincho" w:cs="MS Mincho" w:hint="eastAsia"/>
          <w:sz w:val="28"/>
        </w:rPr>
        <w:t>❂</w:t>
      </w:r>
      <w:r w:rsidRPr="00943CD8">
        <w:rPr>
          <w:rFonts w:ascii="Times New Roman" w:hAnsi="Times New Roman"/>
          <w:sz w:val="28"/>
        </w:rPr>
        <w:t xml:space="preserve"> На уроке чтения дети отгадывали загадки.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82"/>
        <w:gridCol w:w="4882"/>
      </w:tblGrid>
      <w:tr w:rsidR="006D6A47" w:rsidRPr="00872AA0" w:rsidTr="00943CD8">
        <w:trPr>
          <w:trHeight w:val="534"/>
        </w:trPr>
        <w:tc>
          <w:tcPr>
            <w:tcW w:w="4882" w:type="dxa"/>
          </w:tcPr>
          <w:p w:rsidR="006D6A47" w:rsidRPr="00872AA0" w:rsidRDefault="006D6A47" w:rsidP="00943CD8">
            <w:pPr>
              <w:rPr>
                <w:rFonts w:ascii="Times New Roman" w:hAnsi="Times New Roman"/>
                <w:b/>
                <w:sz w:val="28"/>
              </w:rPr>
            </w:pPr>
            <w:r w:rsidRPr="00872AA0">
              <w:rPr>
                <w:rFonts w:ascii="Times New Roman" w:hAnsi="Times New Roman"/>
                <w:b/>
                <w:sz w:val="28"/>
              </w:rPr>
              <w:t>Имя ребёнка.</w:t>
            </w:r>
          </w:p>
        </w:tc>
        <w:tc>
          <w:tcPr>
            <w:tcW w:w="4882" w:type="dxa"/>
          </w:tcPr>
          <w:p w:rsidR="006D6A47" w:rsidRPr="00872AA0" w:rsidRDefault="006D6A47" w:rsidP="00943CD8">
            <w:pPr>
              <w:rPr>
                <w:rFonts w:ascii="Times New Roman" w:hAnsi="Times New Roman"/>
                <w:b/>
                <w:sz w:val="28"/>
              </w:rPr>
            </w:pPr>
            <w:r w:rsidRPr="00872AA0">
              <w:rPr>
                <w:rFonts w:ascii="Times New Roman" w:hAnsi="Times New Roman"/>
                <w:b/>
                <w:sz w:val="28"/>
              </w:rPr>
              <w:t>Количество загадок.</w:t>
            </w:r>
          </w:p>
        </w:tc>
      </w:tr>
      <w:tr w:rsidR="006D6A47" w:rsidRPr="00872AA0" w:rsidTr="00943CD8">
        <w:trPr>
          <w:trHeight w:val="412"/>
        </w:trPr>
        <w:tc>
          <w:tcPr>
            <w:tcW w:w="4882" w:type="dxa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 xml:space="preserve">Нина </w:t>
            </w:r>
          </w:p>
        </w:tc>
        <w:tc>
          <w:tcPr>
            <w:tcW w:w="4882" w:type="dxa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5 загадки</w:t>
            </w:r>
          </w:p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D6A47" w:rsidRPr="00872AA0" w:rsidTr="00943CD8">
        <w:trPr>
          <w:trHeight w:val="605"/>
        </w:trPr>
        <w:tc>
          <w:tcPr>
            <w:tcW w:w="4882" w:type="dxa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Коля</w:t>
            </w:r>
          </w:p>
        </w:tc>
        <w:tc>
          <w:tcPr>
            <w:tcW w:w="4882" w:type="dxa"/>
          </w:tcPr>
          <w:p w:rsidR="006D6A47" w:rsidRPr="00872AA0" w:rsidRDefault="006D6A47" w:rsidP="00943CD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72AA0">
              <w:rPr>
                <w:rFonts w:ascii="Times New Roman" w:hAnsi="Times New Roman"/>
                <w:sz w:val="28"/>
              </w:rPr>
              <w:t>2 загадки</w:t>
            </w:r>
          </w:p>
        </w:tc>
      </w:tr>
    </w:tbl>
    <w:p w:rsidR="006D6A47" w:rsidRPr="00943CD8" w:rsidRDefault="006D6A47" w:rsidP="00943CD8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943CD8">
        <w:rPr>
          <w:rFonts w:ascii="Times New Roman" w:hAnsi="Times New Roman"/>
          <w:b/>
          <w:sz w:val="28"/>
        </w:rPr>
        <w:t>Используя данные таблицы, ответь на вопросы:</w:t>
      </w:r>
    </w:p>
    <w:p w:rsidR="006D6A47" w:rsidRPr="00943CD8" w:rsidRDefault="006D6A47" w:rsidP="00943CD8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</w:rPr>
      </w:pPr>
      <w:r w:rsidRPr="00943CD8">
        <w:rPr>
          <w:rFonts w:ascii="Times New Roman" w:hAnsi="Times New Roman"/>
          <w:sz w:val="28"/>
        </w:rPr>
        <w:t>Сколько загадок отгадал Коля? ___________</w:t>
      </w:r>
    </w:p>
    <w:p w:rsidR="006D6A47" w:rsidRDefault="006D6A47" w:rsidP="00943CD8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</w:rPr>
      </w:pPr>
      <w:r w:rsidRPr="00943CD8">
        <w:rPr>
          <w:rFonts w:ascii="Times New Roman" w:hAnsi="Times New Roman"/>
          <w:sz w:val="28"/>
        </w:rPr>
        <w:t>Кто из детей отгадал больше загадок? Напиши имя ребёнка. _________________</w:t>
      </w:r>
    </w:p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6</w:t>
      </w:r>
      <w:r w:rsidRPr="005E48D6">
        <w:rPr>
          <w:rFonts w:ascii="Times New Roman" w:eastAsia="Arial Unicode MS" w:hAnsi="Times New Roman"/>
          <w:sz w:val="28"/>
        </w:rPr>
        <w:t xml:space="preserve">. </w:t>
      </w:r>
      <w:r>
        <w:rPr>
          <w:rFonts w:ascii="Times New Roman" w:eastAsia="Arial Unicode MS" w:hAnsi="Times New Roman"/>
          <w:sz w:val="28"/>
        </w:rPr>
        <w:t xml:space="preserve"> Начерти отрезок длиной 1дм 4</w:t>
      </w:r>
      <w:r w:rsidRPr="005E48D6">
        <w:rPr>
          <w:rFonts w:ascii="Times New Roman" w:eastAsia="Arial Unicode MS" w:hAnsi="Times New Roman"/>
          <w:sz w:val="28"/>
        </w:rPr>
        <w:t xml:space="preserve"> см. Поставь точку так, чтобы получилось два одинаковых отрезка.</w:t>
      </w:r>
    </w:p>
    <w:p w:rsidR="006D6A47" w:rsidRPr="005E48D6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Pr="00943CD8" w:rsidRDefault="006D6A47" w:rsidP="005E48D6">
      <w:pPr>
        <w:spacing w:after="0" w:line="240" w:lineRule="auto"/>
        <w:ind w:left="720"/>
        <w:rPr>
          <w:rFonts w:ascii="Times New Roman" w:hAnsi="Times New Roman"/>
          <w:sz w:val="28"/>
        </w:rPr>
      </w:pPr>
    </w:p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7. </w:t>
      </w:r>
      <w:r w:rsidRPr="005E48D6">
        <w:rPr>
          <w:rFonts w:ascii="Times New Roman" w:eastAsia="Arial Unicode MS" w:hAnsi="Times New Roman"/>
          <w:sz w:val="28"/>
        </w:rPr>
        <w:t xml:space="preserve">Мама сварила 8 банок малинового варенья, а клубничного на 3 банки меньше. </w:t>
      </w:r>
      <w:r>
        <w:rPr>
          <w:rFonts w:ascii="Times New Roman" w:eastAsia="Arial Unicode MS" w:hAnsi="Times New Roman"/>
          <w:sz w:val="28"/>
        </w:rPr>
        <w:t xml:space="preserve">Сколько банок клубничного варенья сварила мам? </w:t>
      </w:r>
      <w:r w:rsidRPr="005E48D6">
        <w:rPr>
          <w:rFonts w:ascii="Times New Roman" w:eastAsia="Arial Unicode MS" w:hAnsi="Times New Roman"/>
          <w:sz w:val="28"/>
        </w:rPr>
        <w:t xml:space="preserve">Сколько всего банок  варенья сварила мама? </w:t>
      </w:r>
    </w:p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Решение</w:t>
      </w:r>
      <w:r w:rsidRPr="005E48D6">
        <w:rPr>
          <w:rFonts w:ascii="Times New Roman" w:eastAsia="Arial Unicode MS" w:hAnsi="Times New Roman"/>
          <w:sz w:val="28"/>
        </w:rPr>
        <w:t>_____________________________________</w:t>
      </w:r>
      <w:r>
        <w:rPr>
          <w:rFonts w:ascii="Times New Roman" w:eastAsia="Arial Unicode MS" w:hAnsi="Times New Roman"/>
          <w:sz w:val="28"/>
        </w:rPr>
        <w:t>______________________</w:t>
      </w: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 w:rsidRPr="005E48D6">
        <w:rPr>
          <w:rFonts w:ascii="Times New Roman" w:eastAsia="Arial Unicode MS" w:hAnsi="Times New Roman"/>
          <w:sz w:val="28"/>
        </w:rPr>
        <w:t>Ответ: ________________________________</w:t>
      </w:r>
      <w:r>
        <w:rPr>
          <w:rFonts w:ascii="Times New Roman" w:eastAsia="Arial Unicode MS" w:hAnsi="Times New Roman"/>
          <w:sz w:val="28"/>
        </w:rPr>
        <w:t>_____________________________</w:t>
      </w:r>
    </w:p>
    <w:p w:rsidR="006D6A47" w:rsidRPr="005E48D6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5E48D6">
        <w:rPr>
          <w:rFonts w:ascii="Times New Roman" w:eastAsia="Arial Unicode MS" w:hAnsi="Times New Roman"/>
          <w:sz w:val="28"/>
        </w:rPr>
        <w:t xml:space="preserve">                  </w:t>
      </w:r>
    </w:p>
    <w:p w:rsidR="006D6A47" w:rsidRPr="005E48D6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8. </w:t>
      </w:r>
      <w:r w:rsidRPr="005E48D6">
        <w:rPr>
          <w:rFonts w:ascii="Times New Roman" w:eastAsia="Arial Unicode MS" w:hAnsi="Times New Roman"/>
          <w:sz w:val="28"/>
        </w:rPr>
        <w:t>Ире надо сделать на праздник  9 цветов. 4 цветка она уже сделала. Сколько цветов осталось сделать  Ире?</w:t>
      </w:r>
    </w:p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Решение</w:t>
      </w:r>
      <w:r w:rsidRPr="005E48D6">
        <w:rPr>
          <w:rFonts w:ascii="Times New Roman" w:eastAsia="Arial Unicode MS" w:hAnsi="Times New Roman"/>
          <w:sz w:val="28"/>
        </w:rPr>
        <w:t>_____________________________________</w:t>
      </w:r>
      <w:r>
        <w:rPr>
          <w:rFonts w:ascii="Times New Roman" w:eastAsia="Arial Unicode MS" w:hAnsi="Times New Roman"/>
          <w:sz w:val="28"/>
        </w:rPr>
        <w:t>_______________________</w:t>
      </w: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 w:rsidRPr="005E48D6">
        <w:rPr>
          <w:rFonts w:ascii="Times New Roman" w:eastAsia="Arial Unicode MS" w:hAnsi="Times New Roman"/>
          <w:sz w:val="28"/>
        </w:rPr>
        <w:t>Ответ: ________________________________</w:t>
      </w:r>
      <w:r>
        <w:rPr>
          <w:rFonts w:ascii="Times New Roman" w:eastAsia="Arial Unicode MS" w:hAnsi="Times New Roman"/>
          <w:sz w:val="28"/>
        </w:rPr>
        <w:t>______________________________</w:t>
      </w:r>
    </w:p>
    <w:p w:rsidR="006D6A47" w:rsidRPr="005E48D6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shape id="_x0000_s1522" type="#_x0000_t75" style="position:absolute;left:0;text-align:left;margin-left:1.5pt;margin-top:13.55pt;width:498.05pt;height:235pt;z-index:251899392;visibility:visible">
            <v:imagedata r:id="rId111" o:title=""/>
          </v:shape>
        </w:pict>
      </w: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shape id="_x0000_s1523" type="#_x0000_t136" style="position:absolute;left:0;text-align:left;margin-left:14.9pt;margin-top:8.25pt;width:24pt;height:21.5pt;z-index:251900416">
            <v:shadow color="#868686"/>
            <v:textpath style="font-family:&quot;Arial Black&quot;;v-text-kern:t" trim="t" fitpath="t" string="9"/>
          </v:shape>
        </w:pict>
      </w: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rect id="_x0000_s1524" style="position:absolute;left:0;text-align:left;margin-left:345.7pt;margin-top:15.45pt;width:19pt;height:17.4pt;z-index:251873792"/>
        </w:pict>
      </w:r>
      <w:r>
        <w:rPr>
          <w:noProof/>
          <w:lang w:eastAsia="ru-RU"/>
        </w:rPr>
        <w:pict>
          <v:rect id="_x0000_s1525" style="position:absolute;left:0;text-align:left;margin-left:208.3pt;margin-top:11.3pt;width:19pt;height:17.4pt;z-index:251872768"/>
        </w:pict>
      </w:r>
      <w:r>
        <w:rPr>
          <w:noProof/>
          <w:lang w:eastAsia="ru-RU"/>
        </w:rPr>
        <w:pict>
          <v:rect id="_x0000_s1526" style="position:absolute;left:0;text-align:left;margin-left:89.15pt;margin-top:6.8pt;width:19pt;height:17.4pt;z-index:251871744"/>
        </w:pict>
      </w: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D94C1B">
        <w:rPr>
          <w:rFonts w:ascii="Times New Roman" w:eastAsia="Arial Unicode MS" w:hAnsi="Times New Roman"/>
          <w:sz w:val="28"/>
        </w:rPr>
        <w:t>10. В песочнице играют 4 малыша. Мальчиков среди них меньше, чем девочек. Сколько мальчиков и сколько девочек играют в песочнице?</w:t>
      </w: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D94C1B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Ответ:______________________________________________________________</w:t>
      </w:r>
    </w:p>
    <w:p w:rsidR="006D6A47" w:rsidRDefault="006D6A47" w:rsidP="00B05C0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Default="006D6A47" w:rsidP="00B05C0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shape id="_x0000_s1527" type="#_x0000_t75" style="position:absolute;margin-left:158.05pt;margin-top:2.4pt;width:304.95pt;height:68.7pt;z-index:251901440;visibility:visible">
            <v:imagedata r:id="rId65" o:title=""/>
          </v:shape>
        </w:pict>
      </w:r>
    </w:p>
    <w:p w:rsidR="006D6A47" w:rsidRDefault="006D6A47" w:rsidP="00B05C0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Default="006D6A47" w:rsidP="00B05C06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noProof/>
          <w:lang w:eastAsia="ru-RU"/>
        </w:rPr>
        <w:pict>
          <v:rect id="_x0000_s1528" style="position:absolute;margin-left:402.8pt;margin-top:43.3pt;width:19pt;height:17.4pt;z-index:251904512"/>
        </w:pict>
      </w:r>
      <w:r>
        <w:rPr>
          <w:noProof/>
          <w:lang w:eastAsia="ru-RU"/>
        </w:rPr>
        <w:pict>
          <v:rect id="_x0000_s1529" style="position:absolute;margin-left:302.7pt;margin-top:43.3pt;width:19pt;height:17.4pt;z-index:251903488"/>
        </w:pict>
      </w:r>
      <w:r>
        <w:rPr>
          <w:noProof/>
          <w:lang w:eastAsia="ru-RU"/>
        </w:rPr>
        <w:pict>
          <v:rect id="_x0000_s1530" style="position:absolute;margin-left:214.1pt;margin-top:43.3pt;width:19pt;height:17.4pt;z-index:251902464"/>
        </w:pict>
      </w:r>
    </w:p>
    <w:p w:rsidR="006D6A47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Итоговая провероч</w:t>
      </w:r>
      <w:r w:rsidRPr="009C21A2">
        <w:rPr>
          <w:rFonts w:ascii="Times New Roman" w:eastAsia="Arial Unicode MS" w:hAnsi="Times New Roman"/>
          <w:b/>
          <w:sz w:val="28"/>
        </w:rPr>
        <w:t>ная работа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i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                                </w:t>
      </w:r>
      <w:r>
        <w:rPr>
          <w:rFonts w:ascii="Times New Roman" w:eastAsia="Arial Unicode MS" w:hAnsi="Times New Roman"/>
          <w:b/>
          <w:i/>
          <w:sz w:val="28"/>
        </w:rPr>
        <w:t>2</w:t>
      </w:r>
      <w:r w:rsidRPr="009C21A2">
        <w:rPr>
          <w:rFonts w:ascii="Times New Roman" w:eastAsia="Arial Unicode MS" w:hAnsi="Times New Roman"/>
          <w:b/>
          <w:i/>
          <w:sz w:val="28"/>
        </w:rPr>
        <w:t xml:space="preserve"> вариант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b/>
          <w:sz w:val="28"/>
        </w:rPr>
      </w:pP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 w:rsidRPr="009C21A2">
        <w:rPr>
          <w:rFonts w:ascii="Times New Roman" w:hAnsi="Times New Roman"/>
          <w:sz w:val="28"/>
        </w:rPr>
        <w:t>1. Начерти ломаную из двух звеньев. Одно звено равно 5 см, второе 3 см. Найди длину  этой ломаной.</w:t>
      </w: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Pr="009C21A2" w:rsidRDefault="006D6A47" w:rsidP="009C21A2">
      <w:pPr>
        <w:rPr>
          <w:rFonts w:ascii="Times New Roman" w:hAnsi="Times New Roman"/>
          <w:sz w:val="28"/>
        </w:rPr>
      </w:pP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9C21A2">
        <w:rPr>
          <w:rFonts w:ascii="Times New Roman" w:hAnsi="Times New Roman"/>
          <w:sz w:val="28"/>
        </w:rPr>
        <w:t>.  Подчеркни числа,</w:t>
      </w:r>
      <w:r>
        <w:rPr>
          <w:rFonts w:ascii="Times New Roman" w:hAnsi="Times New Roman"/>
          <w:sz w:val="28"/>
        </w:rPr>
        <w:t xml:space="preserve"> в записи которых есть 5 десятков</w:t>
      </w:r>
      <w:r w:rsidRPr="009C21A2">
        <w:rPr>
          <w:rFonts w:ascii="Times New Roman" w:hAnsi="Times New Roman"/>
          <w:sz w:val="28"/>
        </w:rPr>
        <w:t>:</w:t>
      </w:r>
    </w:p>
    <w:p w:rsidR="006D6A47" w:rsidRPr="009C21A2" w:rsidRDefault="006D6A47" w:rsidP="009C21A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</w:t>
      </w:r>
      <w:r w:rsidRPr="009C21A2">
        <w:rPr>
          <w:rFonts w:ascii="Times New Roman" w:hAnsi="Times New Roman"/>
          <w:sz w:val="28"/>
        </w:rPr>
        <w:t>52,   15,   50,   5,   35</w:t>
      </w:r>
    </w:p>
    <w:p w:rsidR="006D6A47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</w:t>
      </w:r>
      <w:r w:rsidRPr="009C21A2">
        <w:rPr>
          <w:rFonts w:ascii="Times New Roman" w:eastAsia="Arial Unicode MS" w:hAnsi="Times New Roman"/>
          <w:sz w:val="28"/>
        </w:rPr>
        <w:t xml:space="preserve">. В магазин привезли игрушки. </w:t>
      </w:r>
      <w:r w:rsidRPr="009C21A2">
        <w:rPr>
          <w:rFonts w:ascii="Times New Roman" w:eastAsia="Arial Unicode MS" w:hAnsi="Times New Roman"/>
          <w:b/>
          <w:sz w:val="28"/>
        </w:rPr>
        <w:t>Рассмотри</w:t>
      </w:r>
      <w:r w:rsidRPr="009C21A2">
        <w:rPr>
          <w:rFonts w:ascii="Times New Roman" w:eastAsia="Arial Unicode MS" w:hAnsi="Times New Roman"/>
          <w:sz w:val="28"/>
        </w:rPr>
        <w:t xml:space="preserve"> таблицу. 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</w:t>
      </w:r>
      <w:r w:rsidRPr="009C21A2">
        <w:rPr>
          <w:rFonts w:ascii="Times New Roman" w:eastAsia="Arial Unicode MS" w:hAnsi="Times New Roman"/>
          <w:sz w:val="28"/>
        </w:rPr>
        <w:t xml:space="preserve">Сколько привезли </w:t>
      </w:r>
      <w:r>
        <w:rPr>
          <w:rFonts w:ascii="Times New Roman" w:eastAsia="Arial Unicode MS" w:hAnsi="Times New Roman"/>
          <w:sz w:val="28"/>
        </w:rPr>
        <w:t xml:space="preserve"> </w:t>
      </w:r>
      <w:r w:rsidRPr="009C21A2">
        <w:rPr>
          <w:rFonts w:ascii="Times New Roman" w:eastAsia="Arial Unicode MS" w:hAnsi="Times New Roman"/>
          <w:sz w:val="28"/>
        </w:rPr>
        <w:t xml:space="preserve">игрушек? 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94"/>
        <w:gridCol w:w="1894"/>
        <w:gridCol w:w="1894"/>
        <w:gridCol w:w="1894"/>
      </w:tblGrid>
      <w:tr w:rsidR="006D6A47" w:rsidRPr="00872AA0" w:rsidTr="00872AA0"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Машинки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Куклы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Мячи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Всего</w:t>
            </w:r>
          </w:p>
        </w:tc>
      </w:tr>
      <w:tr w:rsidR="006D6A47" w:rsidRPr="00872AA0" w:rsidTr="00872AA0"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40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30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872AA0">
              <w:rPr>
                <w:rFonts w:ascii="Times New Roman" w:eastAsia="Arial Unicode MS" w:hAnsi="Times New Roman"/>
                <w:sz w:val="28"/>
              </w:rPr>
              <w:t>20</w:t>
            </w:r>
          </w:p>
        </w:tc>
        <w:tc>
          <w:tcPr>
            <w:tcW w:w="1894" w:type="dxa"/>
          </w:tcPr>
          <w:p w:rsidR="006D6A47" w:rsidRPr="00872AA0" w:rsidRDefault="006D6A47" w:rsidP="00872AA0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</w:tr>
    </w:tbl>
    <w:p w:rsidR="006D6A47" w:rsidRDefault="006D6A47" w:rsidP="009C21A2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9C21A2">
        <w:rPr>
          <w:rFonts w:ascii="Times New Roman" w:eastAsia="Arial Unicode MS" w:hAnsi="Times New Roman"/>
          <w:b/>
          <w:sz w:val="28"/>
        </w:rPr>
        <w:t>Подчеркни</w:t>
      </w:r>
      <w:r w:rsidRPr="009C21A2">
        <w:rPr>
          <w:rFonts w:ascii="Times New Roman" w:eastAsia="Arial Unicode MS" w:hAnsi="Times New Roman"/>
          <w:sz w:val="28"/>
        </w:rPr>
        <w:t xml:space="preserve"> числовое выражение, которое поможет ответить на этот вопрос: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9C21A2">
        <w:rPr>
          <w:rFonts w:ascii="Times New Roman" w:eastAsia="Arial Unicode MS" w:hAnsi="Times New Roman"/>
          <w:sz w:val="28"/>
        </w:rPr>
        <w:t>40 - 30 - 20                               40 + 30 + 20</w:t>
      </w:r>
    </w:p>
    <w:p w:rsidR="006D6A47" w:rsidRPr="009C21A2" w:rsidRDefault="006D6A47" w:rsidP="009C21A2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9C21A2">
        <w:rPr>
          <w:rFonts w:ascii="Times New Roman" w:eastAsia="Arial Unicode MS" w:hAnsi="Times New Roman"/>
          <w:b/>
          <w:sz w:val="28"/>
        </w:rPr>
        <w:t xml:space="preserve">Запиши </w:t>
      </w:r>
      <w:r w:rsidRPr="009C21A2">
        <w:rPr>
          <w:rFonts w:ascii="Times New Roman" w:eastAsia="Arial Unicode MS" w:hAnsi="Times New Roman"/>
          <w:sz w:val="28"/>
        </w:rPr>
        <w:t>ответ в таблице.</w:t>
      </w:r>
    </w:p>
    <w:p w:rsidR="006D6A47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4. </w:t>
      </w:r>
      <w:r w:rsidRPr="00943CD8">
        <w:rPr>
          <w:rFonts w:ascii="Times New Roman" w:eastAsia="Arial Unicode MS" w:hAnsi="Times New Roman"/>
          <w:sz w:val="28"/>
        </w:rPr>
        <w:t xml:space="preserve">Выпиши в первый столбик верные равенства и неравенства, а во второй столбик </w:t>
      </w:r>
      <w:r>
        <w:rPr>
          <w:rFonts w:ascii="Times New Roman" w:eastAsia="Arial Unicode MS" w:hAnsi="Times New Roman"/>
          <w:sz w:val="28"/>
        </w:rPr>
        <w:t xml:space="preserve">        </w:t>
      </w:r>
    </w:p>
    <w:p w:rsidR="006D6A47" w:rsidRPr="00943CD8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    </w:t>
      </w:r>
      <w:r w:rsidRPr="00943CD8">
        <w:rPr>
          <w:rFonts w:ascii="Times New Roman" w:eastAsia="Arial Unicode MS" w:hAnsi="Times New Roman"/>
          <w:sz w:val="28"/>
        </w:rPr>
        <w:t>– неверные.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204"/>
        <w:gridCol w:w="3534"/>
        <w:gridCol w:w="3355"/>
      </w:tblGrid>
      <w:tr w:rsidR="006D6A47" w:rsidRPr="00872AA0" w:rsidTr="00943CD8"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9-5&gt;6+0</w:t>
            </w:r>
          </w:p>
        </w:tc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8-4&lt;8-3</w:t>
            </w:r>
          </w:p>
        </w:tc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4+5&gt;5+4</w:t>
            </w:r>
          </w:p>
        </w:tc>
      </w:tr>
      <w:tr w:rsidR="006D6A47" w:rsidRPr="00872AA0" w:rsidTr="00943CD8"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8+2=8-2</w:t>
            </w:r>
          </w:p>
        </w:tc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1+6&lt;10-3</w:t>
            </w:r>
          </w:p>
        </w:tc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4-3&gt;4-4</w:t>
            </w:r>
          </w:p>
        </w:tc>
      </w:tr>
    </w:tbl>
    <w:p w:rsidR="006D6A47" w:rsidRPr="00943CD8" w:rsidRDefault="006D6A47" w:rsidP="00943CD8">
      <w:pPr>
        <w:spacing w:after="0" w:line="240" w:lineRule="auto"/>
        <w:ind w:left="360"/>
        <w:rPr>
          <w:rFonts w:ascii="Times New Roman" w:eastAsia="Arial Unicode MS" w:hAnsi="Times New Roman"/>
          <w:vanish/>
          <w:sz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91"/>
        <w:gridCol w:w="5302"/>
      </w:tblGrid>
      <w:tr w:rsidR="006D6A47" w:rsidRPr="00872AA0" w:rsidTr="00943CD8"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</w:t>
            </w:r>
            <w:r w:rsidRPr="00943CD8">
              <w:rPr>
                <w:rFonts w:ascii="Times New Roman" w:eastAsia="Arial Unicode MS" w:hAnsi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</w:t>
            </w:r>
            <w:r w:rsidRPr="00943CD8">
              <w:rPr>
                <w:rFonts w:ascii="Times New Roman" w:eastAsia="Arial Unicode MS" w:hAnsi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</w:t>
            </w:r>
          </w:p>
        </w:tc>
        <w:tc>
          <w:tcPr>
            <w:tcW w:w="0" w:type="auto"/>
            <w:vAlign w:val="center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________</w:t>
            </w:r>
            <w:r w:rsidRPr="00943CD8">
              <w:rPr>
                <w:rFonts w:ascii="Times New Roman" w:eastAsia="Arial Unicode MS" w:hAnsi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________</w:t>
            </w:r>
            <w:r w:rsidRPr="00943CD8">
              <w:rPr>
                <w:rFonts w:ascii="Times New Roman" w:eastAsia="Arial Unicode MS" w:hAnsi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/>
                <w:sz w:val="28"/>
              </w:rPr>
              <w:t>________</w:t>
            </w:r>
          </w:p>
        </w:tc>
      </w:tr>
    </w:tbl>
    <w:p w:rsidR="006D6A47" w:rsidRPr="00943CD8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  <w:r w:rsidRPr="00943CD8">
        <w:rPr>
          <w:rFonts w:ascii="Times New Roman" w:eastAsia="MS Mincho" w:hAnsi="Times New Roman"/>
          <w:sz w:val="28"/>
        </w:rPr>
        <w:t>5</w:t>
      </w:r>
      <w:r>
        <w:rPr>
          <w:rFonts w:ascii="MS Mincho" w:eastAsia="MS Mincho" w:hAnsi="MS Mincho" w:cs="MS Mincho"/>
          <w:sz w:val="28"/>
        </w:rPr>
        <w:t xml:space="preserve">. </w:t>
      </w:r>
      <w:r w:rsidRPr="00943CD8">
        <w:rPr>
          <w:rFonts w:ascii="MS Mincho" w:eastAsia="MS Mincho" w:hAnsi="MS Mincho" w:cs="MS Mincho" w:hint="eastAsia"/>
          <w:sz w:val="28"/>
        </w:rPr>
        <w:t>❂</w:t>
      </w:r>
      <w:r w:rsidRPr="00943CD8">
        <w:rPr>
          <w:rFonts w:ascii="Times New Roman" w:eastAsia="Arial Unicode MS" w:hAnsi="Times New Roman"/>
          <w:sz w:val="28"/>
        </w:rPr>
        <w:t>На уроке труда дети вырезали флажки.</w:t>
      </w:r>
    </w:p>
    <w:p w:rsidR="006D6A47" w:rsidRPr="00943CD8" w:rsidRDefault="006D6A47" w:rsidP="00943CD8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62"/>
        <w:gridCol w:w="4262"/>
      </w:tblGrid>
      <w:tr w:rsidR="006D6A47" w:rsidRPr="00872AA0" w:rsidTr="00943CD8">
        <w:trPr>
          <w:trHeight w:val="473"/>
        </w:trPr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b/>
                <w:sz w:val="28"/>
              </w:rPr>
            </w:pPr>
            <w:r w:rsidRPr="00943CD8">
              <w:rPr>
                <w:rFonts w:ascii="Times New Roman" w:eastAsia="Arial Unicode MS" w:hAnsi="Times New Roman"/>
                <w:b/>
                <w:sz w:val="28"/>
              </w:rPr>
              <w:t>Имя ребёнка.</w:t>
            </w:r>
          </w:p>
        </w:tc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b/>
                <w:sz w:val="28"/>
              </w:rPr>
            </w:pPr>
            <w:r w:rsidRPr="00943CD8">
              <w:rPr>
                <w:rFonts w:ascii="Times New Roman" w:eastAsia="Arial Unicode MS" w:hAnsi="Times New Roman"/>
                <w:b/>
                <w:sz w:val="28"/>
              </w:rPr>
              <w:t>Количество флажков.</w:t>
            </w:r>
          </w:p>
        </w:tc>
      </w:tr>
      <w:tr w:rsidR="006D6A47" w:rsidRPr="00872AA0" w:rsidTr="00943CD8">
        <w:trPr>
          <w:trHeight w:val="355"/>
        </w:trPr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 xml:space="preserve">Лена </w:t>
            </w:r>
          </w:p>
        </w:tc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2 флажка</w:t>
            </w:r>
          </w:p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</w:tr>
      <w:tr w:rsidR="006D6A47" w:rsidRPr="00872AA0" w:rsidTr="00943CD8">
        <w:trPr>
          <w:trHeight w:val="319"/>
        </w:trPr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Саша</w:t>
            </w:r>
          </w:p>
        </w:tc>
        <w:tc>
          <w:tcPr>
            <w:tcW w:w="4262" w:type="dxa"/>
          </w:tcPr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  <w:r w:rsidRPr="00943CD8">
              <w:rPr>
                <w:rFonts w:ascii="Times New Roman" w:eastAsia="Arial Unicode MS" w:hAnsi="Times New Roman"/>
                <w:sz w:val="28"/>
              </w:rPr>
              <w:t>4 флажка</w:t>
            </w:r>
          </w:p>
          <w:p w:rsidR="006D6A47" w:rsidRPr="00943CD8" w:rsidRDefault="006D6A47" w:rsidP="00943CD8">
            <w:pPr>
              <w:spacing w:after="0" w:line="240" w:lineRule="auto"/>
              <w:ind w:left="360"/>
              <w:rPr>
                <w:rFonts w:ascii="Times New Roman" w:eastAsia="Arial Unicode MS" w:hAnsi="Times New Roman"/>
                <w:sz w:val="28"/>
              </w:rPr>
            </w:pPr>
          </w:p>
        </w:tc>
      </w:tr>
    </w:tbl>
    <w:p w:rsidR="006D6A47" w:rsidRPr="00F42CB6" w:rsidRDefault="006D6A47" w:rsidP="00F42CB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 w:rsidRPr="00943CD8">
        <w:rPr>
          <w:rFonts w:ascii="Times New Roman" w:eastAsia="Arial Unicode MS" w:hAnsi="Times New Roman"/>
          <w:sz w:val="28"/>
        </w:rPr>
        <w:t xml:space="preserve">  </w:t>
      </w:r>
      <w:r w:rsidRPr="00943CD8">
        <w:rPr>
          <w:rFonts w:ascii="Times New Roman" w:eastAsia="Arial Unicode MS" w:hAnsi="Times New Roman"/>
          <w:b/>
          <w:sz w:val="28"/>
        </w:rPr>
        <w:t>Используя данные таблицы, ответь на вопросы:</w:t>
      </w:r>
    </w:p>
    <w:p w:rsidR="006D6A47" w:rsidRPr="00943CD8" w:rsidRDefault="006D6A47" w:rsidP="00943CD8">
      <w:pPr>
        <w:numPr>
          <w:ilvl w:val="0"/>
          <w:numId w:val="21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943CD8">
        <w:rPr>
          <w:rFonts w:ascii="Times New Roman" w:eastAsia="Arial Unicode MS" w:hAnsi="Times New Roman"/>
          <w:sz w:val="28"/>
        </w:rPr>
        <w:t>Сколько флажков вырезала Лена? ___________</w:t>
      </w:r>
    </w:p>
    <w:p w:rsidR="006D6A47" w:rsidRPr="00943CD8" w:rsidRDefault="006D6A47" w:rsidP="00943CD8">
      <w:pPr>
        <w:numPr>
          <w:ilvl w:val="0"/>
          <w:numId w:val="21"/>
        </w:numPr>
        <w:spacing w:after="0" w:line="240" w:lineRule="auto"/>
        <w:rPr>
          <w:rFonts w:ascii="Times New Roman" w:eastAsia="Arial Unicode MS" w:hAnsi="Times New Roman"/>
          <w:sz w:val="28"/>
        </w:rPr>
      </w:pPr>
      <w:r w:rsidRPr="00943CD8">
        <w:rPr>
          <w:rFonts w:ascii="Times New Roman" w:eastAsia="Arial Unicode MS" w:hAnsi="Times New Roman"/>
          <w:sz w:val="28"/>
        </w:rPr>
        <w:t>Кто из детей вырезал больше флажков? Напиши имя ребёнка. _________________</w:t>
      </w:r>
    </w:p>
    <w:p w:rsidR="006D6A47" w:rsidRPr="00943CD8" w:rsidRDefault="006D6A47" w:rsidP="00943CD8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6. </w:t>
      </w:r>
      <w:r w:rsidRPr="005E48D6">
        <w:rPr>
          <w:rFonts w:ascii="Times New Roman" w:eastAsia="Arial Unicode MS" w:hAnsi="Times New Roman"/>
          <w:sz w:val="28"/>
        </w:rPr>
        <w:t>Начерти отрезок длиной 1дм 6 см. Поставь точку так, чтобы получилось два одинаковых отрезка.</w:t>
      </w:r>
    </w:p>
    <w:p w:rsidR="006D6A47" w:rsidRDefault="006D6A47" w:rsidP="00212E33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tbl>
      <w:tblPr>
        <w:tblW w:w="3277" w:type="pct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  <w:tr w:rsidR="006D6A47" w:rsidRPr="00872AA0" w:rsidTr="00872AA0"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50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49" w:type="pct"/>
          </w:tcPr>
          <w:p w:rsidR="006D6A47" w:rsidRPr="00872AA0" w:rsidRDefault="006D6A47" w:rsidP="00872AA0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7. </w:t>
      </w:r>
      <w:r w:rsidRPr="005E48D6">
        <w:rPr>
          <w:rFonts w:ascii="Times New Roman" w:eastAsia="Arial Unicode MS" w:hAnsi="Times New Roman"/>
          <w:sz w:val="28"/>
        </w:rPr>
        <w:t>В саду посадили 8 роз и 11 ромашек. Сколько роз надо ещё посадить в саду, чтобы роз и ромашек стало поровну?</w: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Решение</w:t>
      </w:r>
      <w:r w:rsidRPr="005E48D6">
        <w:rPr>
          <w:rFonts w:ascii="Times New Roman" w:eastAsia="Arial Unicode MS" w:hAnsi="Times New Roman"/>
          <w:sz w:val="28"/>
        </w:rPr>
        <w:t> _____________________________________</w:t>
      </w:r>
      <w:r>
        <w:rPr>
          <w:rFonts w:ascii="Times New Roman" w:eastAsia="Arial Unicode MS" w:hAnsi="Times New Roman"/>
          <w:sz w:val="28"/>
        </w:rPr>
        <w:t>_______________________</w:t>
      </w: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 w:rsidRPr="005E48D6">
        <w:rPr>
          <w:rFonts w:ascii="Times New Roman" w:eastAsia="Arial Unicode MS" w:hAnsi="Times New Roman"/>
          <w:sz w:val="28"/>
        </w:rPr>
        <w:t>Ответ: ________________________________</w:t>
      </w:r>
      <w:r>
        <w:rPr>
          <w:rFonts w:ascii="Times New Roman" w:eastAsia="Arial Unicode MS" w:hAnsi="Times New Roman"/>
          <w:sz w:val="28"/>
        </w:rPr>
        <w:t>______________________________</w:t>
      </w:r>
    </w:p>
    <w:p w:rsidR="006D6A47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 xml:space="preserve">8. </w:t>
      </w:r>
      <w:r w:rsidRPr="005E48D6">
        <w:rPr>
          <w:rFonts w:ascii="Times New Roman" w:eastAsia="Arial Unicode MS" w:hAnsi="Times New Roman"/>
          <w:sz w:val="28"/>
        </w:rPr>
        <w:t>На первой полке было 6 книг, а на второй — на 4 книги больше. Сколько книг было на второй полке? Сколько книг всего на двух полках?</w: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Решение</w:t>
      </w:r>
      <w:r w:rsidRPr="005E48D6">
        <w:rPr>
          <w:rFonts w:ascii="Times New Roman" w:eastAsia="Arial Unicode MS" w:hAnsi="Times New Roman"/>
          <w:sz w:val="28"/>
        </w:rPr>
        <w:t>_____________________________________</w:t>
      </w:r>
      <w:r>
        <w:rPr>
          <w:rFonts w:ascii="Times New Roman" w:eastAsia="Arial Unicode MS" w:hAnsi="Times New Roman"/>
          <w:sz w:val="28"/>
        </w:rPr>
        <w:t>________________________</w:t>
      </w:r>
    </w:p>
    <w:p w:rsidR="006D6A47" w:rsidRPr="005E48D6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 w:rsidRPr="005E48D6">
        <w:rPr>
          <w:rFonts w:ascii="Times New Roman" w:eastAsia="Arial Unicode MS" w:hAnsi="Times New Roman"/>
          <w:sz w:val="28"/>
        </w:rPr>
        <w:t>Ответ: ________________________________</w:t>
      </w:r>
      <w:r>
        <w:rPr>
          <w:rFonts w:ascii="Times New Roman" w:eastAsia="Arial Unicode MS" w:hAnsi="Times New Roman"/>
          <w:sz w:val="28"/>
        </w:rPr>
        <w:t>______________________________</w: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_x0000_s1531" type="#_x0000_t136" style="position:absolute;left:0;text-align:left;margin-left:28.55pt;margin-top:8.15pt;width:24pt;height:21.5pt;z-index:251906560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ru-RU"/>
        </w:rPr>
        <w:pict>
          <v:shape id="_x0000_s1532" type="#_x0000_t75" style="position:absolute;left:0;text-align:left;margin-left:19.7pt;margin-top:.3pt;width:487.6pt;height:221.8pt;z-index:251905536;visibility:visible">
            <v:imagedata r:id="rId112" o:title=""/>
          </v:shape>
        </w:pic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</w:t>
      </w:r>
      <w:r w:rsidRPr="00D94C1B">
        <w:rPr>
          <w:rFonts w:ascii="Times New Roman" w:hAnsi="Times New Roman"/>
          <w:sz w:val="28"/>
        </w:rPr>
        <w:t>Хватит ли 4 двухместных лодок, чтобы разместить в них 10 человек?</w:t>
      </w:r>
    </w:p>
    <w:p w:rsidR="006D6A47" w:rsidRDefault="006D6A47" w:rsidP="005E48D6">
      <w:pPr>
        <w:spacing w:after="0"/>
        <w:ind w:left="360"/>
        <w:rPr>
          <w:rFonts w:ascii="Times New Roman" w:hAnsi="Times New Roman"/>
          <w:sz w:val="28"/>
        </w:rPr>
      </w:pPr>
    </w:p>
    <w:p w:rsidR="006D6A47" w:rsidRPr="00D94C1B" w:rsidRDefault="006D6A47" w:rsidP="005E48D6">
      <w:pPr>
        <w:spacing w:after="0"/>
        <w:ind w:left="360"/>
        <w:rPr>
          <w:rFonts w:ascii="Times New Roman" w:eastAsia="Arial Unicode MS" w:hAnsi="Times New Roman"/>
          <w:sz w:val="36"/>
        </w:rPr>
      </w:pPr>
      <w:r>
        <w:rPr>
          <w:rFonts w:ascii="Times New Roman" w:hAnsi="Times New Roman"/>
          <w:sz w:val="28"/>
        </w:rPr>
        <w:t>Ответ:__________________________________________________________</w: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shape id="Рисунок 514" o:spid="_x0000_s1533" type="#_x0000_t75" style="position:absolute;left:0;text-align:left;margin-left:170.35pt;margin-top:3.7pt;width:236.8pt;height:101.8pt;z-index:251874816;visibility:visible">
            <v:imagedata r:id="rId65" o:title=""/>
          </v:shape>
        </w:pict>
      </w: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5E48D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D94C1B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noProof/>
          <w:lang w:eastAsia="ru-RU"/>
        </w:rPr>
        <w:pict>
          <v:rect id="_x0000_s1534" style="position:absolute;left:0;text-align:left;margin-left:360.15pt;margin-top:46.55pt;width:19pt;height:17.4pt;z-index:251877888"/>
        </w:pict>
      </w:r>
      <w:r>
        <w:rPr>
          <w:noProof/>
          <w:lang w:eastAsia="ru-RU"/>
        </w:rPr>
        <w:pict>
          <v:rect id="_x0000_s1535" style="position:absolute;left:0;text-align:left;margin-left:275.75pt;margin-top:46.55pt;width:19pt;height:17.4pt;z-index:251876864"/>
        </w:pict>
      </w:r>
      <w:r>
        <w:rPr>
          <w:noProof/>
          <w:lang w:eastAsia="ru-RU"/>
        </w:rPr>
        <w:pict>
          <v:rect id="_x0000_s1536" style="position:absolute;left:0;text-align:left;margin-left:215.2pt;margin-top:46.55pt;width:19pt;height:17.4pt;z-index:251875840"/>
        </w:pict>
      </w:r>
    </w:p>
    <w:p w:rsidR="006D6A47" w:rsidRPr="00303188" w:rsidRDefault="006D6A47" w:rsidP="005E48D6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 w:rsidRPr="00303188">
        <w:rPr>
          <w:rFonts w:ascii="Times New Roman" w:eastAsia="Arial Unicode MS" w:hAnsi="Times New Roman"/>
          <w:b/>
          <w:sz w:val="28"/>
        </w:rPr>
        <w:t xml:space="preserve">         </w:t>
      </w:r>
      <w:r>
        <w:rPr>
          <w:rFonts w:ascii="Times New Roman" w:eastAsia="Arial Unicode MS" w:hAnsi="Times New Roman"/>
          <w:b/>
          <w:sz w:val="28"/>
        </w:rPr>
        <w:t xml:space="preserve">                       </w:t>
      </w:r>
      <w:r w:rsidRPr="00303188">
        <w:rPr>
          <w:rFonts w:ascii="Times New Roman" w:eastAsia="Arial Unicode MS" w:hAnsi="Times New Roman"/>
          <w:b/>
          <w:sz w:val="28"/>
        </w:rPr>
        <w:t xml:space="preserve"> КРИТЕРИИ ОЦЕНИВАНИЯ</w:t>
      </w:r>
    </w:p>
    <w:p w:rsidR="006D6A47" w:rsidRDefault="006D6A47" w:rsidP="00280EA6">
      <w:pPr>
        <w:spacing w:after="0" w:line="240" w:lineRule="auto"/>
        <w:rPr>
          <w:rFonts w:ascii="Times New Roman" w:eastAsia="Arial Unicode MS" w:hAnsi="Times New Roman"/>
          <w:sz w:val="28"/>
        </w:rPr>
      </w:pPr>
    </w:p>
    <w:p w:rsidR="006D6A47" w:rsidRDefault="006D6A47" w:rsidP="00280EA6">
      <w:pPr>
        <w:spacing w:after="0" w:line="240" w:lineRule="auto"/>
        <w:rPr>
          <w:rStyle w:val="Strong"/>
          <w:rFonts w:ascii="Times New Roman" w:hAnsi="Times New Roman"/>
          <w:sz w:val="28"/>
          <w:szCs w:val="28"/>
        </w:rPr>
      </w:pPr>
      <w:r w:rsidRPr="008C720C">
        <w:rPr>
          <w:rFonts w:ascii="Times New Roman" w:hAnsi="Times New Roman"/>
          <w:b/>
          <w:sz w:val="28"/>
          <w:szCs w:val="28"/>
        </w:rPr>
        <w:t>Проверочная работа  по теме:</w:t>
      </w:r>
      <w:r w:rsidRPr="008C720C">
        <w:rPr>
          <w:rStyle w:val="Strong"/>
          <w:rFonts w:ascii="Times New Roman" w:hAnsi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/>
          <w:sz w:val="28"/>
          <w:szCs w:val="28"/>
        </w:rPr>
        <w:t xml:space="preserve"> «Пространственные и временные    </w:t>
      </w:r>
    </w:p>
    <w:p w:rsidR="006D6A47" w:rsidRPr="00280EA6" w:rsidRDefault="006D6A47" w:rsidP="00280EA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Style w:val="Strong"/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8C720C">
        <w:rPr>
          <w:rStyle w:val="Strong"/>
          <w:rFonts w:ascii="Times New Roman" w:hAnsi="Times New Roman"/>
          <w:sz w:val="28"/>
          <w:szCs w:val="28"/>
        </w:rPr>
        <w:t>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</w:p>
    <w:p w:rsidR="006D6A47" w:rsidRDefault="006D6A47" w:rsidP="00D05C6E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1,2 вариант</w:t>
      </w:r>
    </w:p>
    <w:p w:rsidR="006D6A47" w:rsidRPr="00D05C6E" w:rsidRDefault="006D6A47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6D6A47" w:rsidRPr="00C81438" w:rsidRDefault="006D6A47" w:rsidP="00D05C6E">
      <w:pPr>
        <w:pStyle w:val="NoSpacing"/>
        <w:rPr>
          <w:rStyle w:val="Strong"/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Проверочная работа </w:t>
      </w:r>
      <w:r w:rsidRPr="00C81438">
        <w:rPr>
          <w:rFonts w:ascii="Times New Roman" w:hAnsi="Times New Roman"/>
          <w:b/>
          <w:sz w:val="28"/>
          <w:szCs w:val="24"/>
        </w:rPr>
        <w:t xml:space="preserve"> по теме: «</w:t>
      </w:r>
      <w:r w:rsidRPr="00C81438">
        <w:rPr>
          <w:rStyle w:val="Strong"/>
          <w:rFonts w:ascii="Times New Roman" w:hAnsi="Times New Roman"/>
          <w:sz w:val="28"/>
          <w:szCs w:val="24"/>
        </w:rPr>
        <w:t xml:space="preserve">Сравнение предметов и групп предметов. </w:t>
      </w:r>
    </w:p>
    <w:p w:rsidR="006D6A47" w:rsidRPr="001F5E75" w:rsidRDefault="006D6A47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6D6A47" w:rsidRPr="00D05C6E" w:rsidRDefault="006D6A47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11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8-10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 - выполнено 6-7 заданий</w:t>
      </w:r>
    </w:p>
    <w:p w:rsidR="006D6A47" w:rsidRDefault="006D6A47" w:rsidP="00D05C6E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6 заданий</w:t>
      </w:r>
    </w:p>
    <w:p w:rsidR="006D6A47" w:rsidRDefault="006D6A47" w:rsidP="00D05C6E">
      <w:pPr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</w:t>
      </w:r>
    </w:p>
    <w:p w:rsidR="006D6A47" w:rsidRDefault="006D6A47" w:rsidP="00D05C6E">
      <w:pPr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2A4E87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</w:p>
    <w:p w:rsidR="006D6A47" w:rsidRDefault="006D6A47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1,2 вариант</w:t>
      </w:r>
    </w:p>
    <w:p w:rsidR="006D6A47" w:rsidRPr="00D05C6E" w:rsidRDefault="006D6A47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 4 задания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 3 задания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3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>3 вариант</w:t>
      </w:r>
    </w:p>
    <w:p w:rsidR="006D6A47" w:rsidRPr="00D05C6E" w:rsidRDefault="006D6A47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1F5E75">
      <w:pPr>
        <w:spacing w:after="0"/>
        <w:ind w:left="360"/>
        <w:rPr>
          <w:rFonts w:ascii="Times New Roman" w:hAnsi="Times New Roman"/>
          <w:b/>
          <w:sz w:val="28"/>
          <w:szCs w:val="32"/>
          <w:lang w:val="tt-RU"/>
        </w:rPr>
      </w:pPr>
      <w:r>
        <w:rPr>
          <w:rFonts w:ascii="Times New Roman" w:hAnsi="Times New Roman"/>
          <w:b/>
          <w:sz w:val="28"/>
          <w:szCs w:val="32"/>
          <w:lang w:val="tt-RU"/>
        </w:rPr>
        <w:t xml:space="preserve">  Провероч</w:t>
      </w:r>
      <w:r w:rsidRPr="00951C00">
        <w:rPr>
          <w:rFonts w:ascii="Times New Roman" w:hAnsi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6D6A47" w:rsidRPr="001F5E75" w:rsidRDefault="006D6A47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1,2 вариант</w:t>
      </w:r>
    </w:p>
    <w:p w:rsidR="006D6A47" w:rsidRPr="00D05C6E" w:rsidRDefault="006D6A47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Pr="001F5E75" w:rsidRDefault="006D6A47" w:rsidP="001F5E75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 w:rsidRPr="001F5E75">
        <w:rPr>
          <w:rFonts w:ascii="Times New Roman" w:eastAsia="Arial Unicode MS" w:hAnsi="Times New Roman"/>
          <w:b/>
          <w:sz w:val="28"/>
        </w:rPr>
        <w:t>3 вариант</w:t>
      </w:r>
    </w:p>
    <w:p w:rsidR="006D6A47" w:rsidRPr="00D05C6E" w:rsidRDefault="006D6A47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9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6-8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1F5E75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1F5E75">
      <w:pPr>
        <w:spacing w:after="0"/>
        <w:ind w:left="360"/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 xml:space="preserve"> Тест по теме: «</w:t>
      </w:r>
      <w:r w:rsidRPr="005A7DA9">
        <w:rPr>
          <w:rFonts w:ascii="Times New Roman" w:hAnsi="Times New Roman"/>
          <w:b/>
          <w:sz w:val="28"/>
        </w:rPr>
        <w:t>Числа от 1 до 10.  Геометрические фигуры</w:t>
      </w:r>
      <w:r>
        <w:rPr>
          <w:rFonts w:ascii="Times New Roman" w:hAnsi="Times New Roman"/>
          <w:b/>
          <w:sz w:val="28"/>
        </w:rPr>
        <w:t>»</w:t>
      </w:r>
    </w:p>
    <w:p w:rsidR="006D6A47" w:rsidRDefault="006D6A47" w:rsidP="001F5E75">
      <w:pPr>
        <w:spacing w:after="0"/>
        <w:ind w:left="360"/>
        <w:rPr>
          <w:rFonts w:ascii="Times New Roman" w:hAnsi="Times New Roman"/>
          <w:b/>
          <w:sz w:val="28"/>
        </w:rPr>
      </w:pPr>
    </w:p>
    <w:p w:rsidR="006D6A47" w:rsidRPr="00D05C6E" w:rsidRDefault="006D6A47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14-15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11-13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8-10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8 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80EA6">
      <w:pPr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 по теме: «</w:t>
      </w:r>
      <w:r w:rsidRPr="004D7E66">
        <w:rPr>
          <w:rFonts w:ascii="Times New Roman" w:hAnsi="Times New Roman"/>
          <w:b/>
          <w:sz w:val="28"/>
        </w:rPr>
        <w:t xml:space="preserve"> РЕШЕНИЕ ЗАДАЧ</w:t>
      </w:r>
      <w:r>
        <w:rPr>
          <w:rFonts w:ascii="Times New Roman" w:hAnsi="Times New Roman"/>
          <w:b/>
          <w:sz w:val="28"/>
        </w:rPr>
        <w:t>»</w:t>
      </w:r>
      <w:r w:rsidRPr="004D7E66">
        <w:rPr>
          <w:rFonts w:ascii="Times New Roman" w:hAnsi="Times New Roman"/>
          <w:b/>
          <w:sz w:val="28"/>
        </w:rPr>
        <w:t>.</w:t>
      </w:r>
    </w:p>
    <w:p w:rsidR="006D6A47" w:rsidRDefault="006D6A47" w:rsidP="00280EA6">
      <w:pPr>
        <w:spacing w:after="0"/>
        <w:ind w:left="360"/>
        <w:rPr>
          <w:rFonts w:ascii="Times New Roman" w:hAnsi="Times New Roman"/>
          <w:b/>
          <w:sz w:val="28"/>
        </w:rPr>
      </w:pPr>
    </w:p>
    <w:p w:rsidR="006D6A47" w:rsidRPr="00D05C6E" w:rsidRDefault="006D6A47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7-8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80E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</w:p>
    <w:p w:rsidR="006D6A47" w:rsidRDefault="006D6A47" w:rsidP="00280E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1,2 вариант</w:t>
      </w:r>
    </w:p>
    <w:p w:rsidR="006D6A47" w:rsidRPr="00D05C6E" w:rsidRDefault="006D6A47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  <w:r w:rsidRPr="00280EA6">
        <w:rPr>
          <w:rFonts w:ascii="Times New Roman" w:eastAsia="Arial Unicode MS" w:hAnsi="Times New Roman"/>
          <w:b/>
          <w:sz w:val="28"/>
        </w:rPr>
        <w:t>3 вариант</w:t>
      </w:r>
    </w:p>
    <w:p w:rsidR="006D6A47" w:rsidRPr="00D05C6E" w:rsidRDefault="006D6A47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8-9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280EA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F872EF">
        <w:rPr>
          <w:rFonts w:ascii="Times New Roman" w:hAnsi="Times New Roman"/>
          <w:b/>
          <w:sz w:val="28"/>
          <w:szCs w:val="28"/>
        </w:rPr>
        <w:t>Проверочная работа по теме:</w:t>
      </w:r>
      <w:r w:rsidRPr="00F872EF">
        <w:rPr>
          <w:rFonts w:ascii="Times New Roman" w:eastAsia="Arial Unicode MS" w:hAnsi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/>
          <w:b/>
          <w:sz w:val="28"/>
          <w:szCs w:val="28"/>
        </w:rPr>
        <w:t>Сложение и вычитание 3,4 в пределах 10»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BC5870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Проверочная работа по теме: «Сложение и вычитание»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 4 задания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 - выполнено  3 задания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3 заданий</w:t>
      </w: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80EA6">
      <w:pPr>
        <w:spacing w:after="0"/>
        <w:ind w:left="360"/>
        <w:rPr>
          <w:rFonts w:ascii="Times New Roman" w:eastAsia="Arial Unicode MS" w:hAnsi="Times New Roman"/>
          <w:b/>
          <w:sz w:val="28"/>
        </w:rPr>
      </w:pPr>
    </w:p>
    <w:p w:rsidR="006D6A47" w:rsidRDefault="006D6A47" w:rsidP="00280EA6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785527">
        <w:rPr>
          <w:rFonts w:ascii="Times New Roman" w:hAnsi="Times New Roman"/>
          <w:b/>
          <w:sz w:val="28"/>
          <w:szCs w:val="28"/>
        </w:rPr>
        <w:t>Числа  от  11  до  20. Нумерация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D6A47" w:rsidRDefault="006D6A47" w:rsidP="00280EA6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7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5-6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3-4  задания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3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BC5870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Провероч</w:t>
      </w:r>
      <w:r w:rsidRPr="00D6214B">
        <w:rPr>
          <w:rFonts w:ascii="Times New Roman" w:hAnsi="Times New Roman"/>
          <w:b/>
          <w:sz w:val="28"/>
          <w:szCs w:val="24"/>
        </w:rPr>
        <w:t xml:space="preserve">ная  работа по теме </w:t>
      </w:r>
    </w:p>
    <w:p w:rsidR="006D6A47" w:rsidRDefault="006D6A47" w:rsidP="00BC5870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« Р</w:t>
      </w:r>
      <w:r w:rsidRPr="00D6214B">
        <w:rPr>
          <w:rFonts w:ascii="Times New Roman" w:hAnsi="Times New Roman"/>
          <w:b/>
          <w:sz w:val="28"/>
          <w:szCs w:val="24"/>
        </w:rPr>
        <w:t>ешение текстовых задач и числовых выражений»</w:t>
      </w:r>
    </w:p>
    <w:p w:rsidR="006D6A47" w:rsidRDefault="006D6A47" w:rsidP="00BC5870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6-7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BC5870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Тест по теме «</w:t>
      </w:r>
      <w:r w:rsidRPr="002556C7">
        <w:rPr>
          <w:rFonts w:ascii="Times New Roman" w:eastAsia="Arial Unicode MS" w:hAnsi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/>
          <w:b/>
          <w:sz w:val="28"/>
        </w:rPr>
        <w:t>»</w:t>
      </w:r>
      <w:r w:rsidRPr="002556C7">
        <w:rPr>
          <w:rFonts w:ascii="Times New Roman" w:eastAsia="Arial Unicode MS" w:hAnsi="Times New Roman"/>
          <w:b/>
          <w:sz w:val="28"/>
        </w:rPr>
        <w:t>.</w:t>
      </w:r>
    </w:p>
    <w:p w:rsidR="006D6A47" w:rsidRDefault="006D6A47" w:rsidP="00BC5870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14-15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11-13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8-10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8 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BC5870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</w:t>
      </w:r>
      <w:r w:rsidRPr="00D3010D">
        <w:rPr>
          <w:rFonts w:ascii="Times New Roman" w:eastAsia="Arial Unicode MS" w:hAnsi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/>
          <w:b/>
          <w:sz w:val="28"/>
          <w:szCs w:val="28"/>
        </w:rPr>
        <w:t xml:space="preserve"> </w:t>
      </w:r>
    </w:p>
    <w:p w:rsidR="006D6A47" w:rsidRDefault="006D6A47" w:rsidP="00BC587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/>
          <w:b/>
          <w:sz w:val="28"/>
          <w:szCs w:val="28"/>
        </w:rPr>
        <w:t>«Установление зависимости между величинами»</w:t>
      </w:r>
    </w:p>
    <w:p w:rsidR="006D6A47" w:rsidRDefault="006D6A47" w:rsidP="00BC587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6A47" w:rsidRPr="00D05C6E" w:rsidRDefault="006D6A47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 4 задания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 - выполнено  3 задания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3 заданий</w:t>
      </w:r>
    </w:p>
    <w:p w:rsidR="006D6A47" w:rsidRDefault="006D6A47" w:rsidP="00BC5870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Pr="009E2973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9E2973">
        <w:rPr>
          <w:rFonts w:ascii="Times New Roman" w:hAnsi="Times New Roman"/>
          <w:b/>
          <w:sz w:val="28"/>
          <w:szCs w:val="24"/>
        </w:rPr>
        <w:t xml:space="preserve">    Проверочная работа </w:t>
      </w:r>
      <w:r w:rsidRPr="009E2973">
        <w:rPr>
          <w:rFonts w:ascii="Times New Roman" w:hAnsi="Times New Roman"/>
          <w:b/>
          <w:bCs/>
          <w:iCs/>
          <w:sz w:val="28"/>
          <w:szCs w:val="24"/>
        </w:rPr>
        <w:t xml:space="preserve">по теме 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4"/>
        </w:rPr>
      </w:pPr>
      <w:r>
        <w:rPr>
          <w:rFonts w:ascii="Times New Roman" w:hAnsi="Times New Roman"/>
          <w:b/>
          <w:bCs/>
          <w:iCs/>
          <w:sz w:val="28"/>
          <w:szCs w:val="24"/>
        </w:rPr>
        <w:t xml:space="preserve">   </w:t>
      </w:r>
      <w:r w:rsidRPr="009E2973">
        <w:rPr>
          <w:rFonts w:ascii="Times New Roman" w:hAnsi="Times New Roman"/>
          <w:b/>
          <w:bCs/>
          <w:iCs/>
          <w:sz w:val="28"/>
          <w:szCs w:val="24"/>
        </w:rPr>
        <w:t xml:space="preserve"> «Устное сложение и вычитание чисел в пределах 20». 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4"/>
        </w:rPr>
      </w:pPr>
    </w:p>
    <w:p w:rsidR="006D6A47" w:rsidRPr="00D05C6E" w:rsidRDefault="006D6A47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6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 5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 - выполнено  3-4 задания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3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</w:p>
    <w:p w:rsidR="006D6A47" w:rsidRDefault="006D6A47" w:rsidP="009E2973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Тест по теме: «</w:t>
      </w:r>
      <w:r w:rsidRPr="006B3860">
        <w:rPr>
          <w:rFonts w:ascii="Times New Roman" w:eastAsia="Arial Unicode MS" w:hAnsi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/>
          <w:b/>
          <w:sz w:val="28"/>
        </w:rPr>
        <w:t>»</w:t>
      </w:r>
      <w:r w:rsidRPr="006B3860">
        <w:rPr>
          <w:rFonts w:ascii="Times New Roman" w:eastAsia="Arial Unicode MS" w:hAnsi="Times New Roman"/>
          <w:b/>
          <w:sz w:val="28"/>
        </w:rPr>
        <w:t>.</w:t>
      </w:r>
    </w:p>
    <w:p w:rsidR="006D6A47" w:rsidRDefault="006D6A47" w:rsidP="009E2973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D05C6E" w:rsidRDefault="006D6A47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14-16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11-13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8-10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8  заданий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  <w:r>
        <w:rPr>
          <w:rFonts w:ascii="Times New Roman" w:eastAsia="Arial Unicode MS" w:hAnsi="Times New Roman"/>
          <w:b/>
          <w:sz w:val="28"/>
        </w:rPr>
        <w:t xml:space="preserve">         Итоговая провероч</w:t>
      </w:r>
      <w:r w:rsidRPr="009C21A2">
        <w:rPr>
          <w:rFonts w:ascii="Times New Roman" w:eastAsia="Arial Unicode MS" w:hAnsi="Times New Roman"/>
          <w:b/>
          <w:sz w:val="28"/>
        </w:rPr>
        <w:t>ная работа</w:t>
      </w:r>
    </w:p>
    <w:p w:rsidR="006D6A47" w:rsidRDefault="006D6A47" w:rsidP="009E2973">
      <w:pPr>
        <w:spacing w:after="0" w:line="240" w:lineRule="auto"/>
        <w:rPr>
          <w:rFonts w:ascii="Times New Roman" w:eastAsia="Arial Unicode MS" w:hAnsi="Times New Roman"/>
          <w:b/>
          <w:sz w:val="28"/>
        </w:rPr>
      </w:pPr>
    </w:p>
    <w:p w:rsidR="006D6A47" w:rsidRPr="00D05C6E" w:rsidRDefault="006D6A47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9-10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2.Выше среднего уровень – выполнено 6-8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3.Средний уровень- выполнено 4-5 заданий</w:t>
      </w:r>
    </w:p>
    <w:p w:rsidR="006D6A47" w:rsidRDefault="006D6A47" w:rsidP="009E2973">
      <w:pPr>
        <w:spacing w:after="0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4.Низкий уровень – выполнено  меньше 4 заданий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pict>
          <v:shape id="_x0000_s1537" type="#_x0000_t75" alt="http://nsc.1september.ru/2006/15/5.jpg" style="position:absolute;margin-left:1.5pt;margin-top:9.55pt;width:450.35pt;height:138.2pt;z-index:251917824;visibility:visible">
            <v:imagedata r:id="rId113" o:title=""/>
          </v:shape>
        </w:pic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Использованная литература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D65D1C">
        <w:rPr>
          <w:rFonts w:ascii="Times New Roman" w:hAnsi="Times New Roman"/>
          <w:sz w:val="28"/>
          <w:szCs w:val="24"/>
        </w:rPr>
        <w:t>1.Крылова О.Н.</w:t>
      </w:r>
      <w:r>
        <w:rPr>
          <w:rFonts w:ascii="Times New Roman" w:hAnsi="Times New Roman"/>
          <w:sz w:val="28"/>
          <w:szCs w:val="24"/>
        </w:rPr>
        <w:t xml:space="preserve"> Математика. Итоговая аттестация. Подготовка к ВПР 1 класс</w:t>
      </w:r>
    </w:p>
    <w:p w:rsidR="006D6A47" w:rsidRPr="00D65D1C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издательство «Экзамен» Москва  2017г.</w:t>
      </w:r>
    </w:p>
    <w:p w:rsidR="006D6A47" w:rsidRPr="00D65D1C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6A47" w:rsidRPr="004B2C6B" w:rsidRDefault="006D6A47" w:rsidP="004B2C6B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B2C6B">
        <w:rPr>
          <w:rFonts w:ascii="Times New Roman" w:hAnsi="Times New Roman"/>
          <w:sz w:val="28"/>
          <w:szCs w:val="24"/>
        </w:rPr>
        <w:t>2. Г.В Керова  «Нестандартные задачи по математике» Москва «Вако» 2010г.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Pr="00690989" w:rsidRDefault="006D6A47" w:rsidP="0069098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3.</w:t>
      </w:r>
      <w:hyperlink r:id="rId114" w:history="1">
        <w:r w:rsidRPr="00690989">
          <w:rPr>
            <w:rStyle w:val="Hyperlink"/>
            <w:rFonts w:ascii="Times New Roman" w:hAnsi="Times New Roman"/>
            <w:bCs/>
            <w:color w:val="auto"/>
            <w:sz w:val="28"/>
            <w:szCs w:val="24"/>
            <w:u w:val="none"/>
          </w:rPr>
          <w:t>Белошистая А.В. Тренажёр по математике для 1 класса. Обучение решению задач</w:t>
        </w:r>
      </w:hyperlink>
    </w:p>
    <w:p w:rsidR="006D6A47" w:rsidRPr="00690989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Pr="00690989">
        <w:rPr>
          <w:rFonts w:ascii="Times New Roman" w:hAnsi="Times New Roman"/>
          <w:sz w:val="28"/>
          <w:szCs w:val="24"/>
        </w:rPr>
        <w:t>М.: Ювента, 2007</w: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Pr="00690989" w:rsidRDefault="006D6A47" w:rsidP="0069098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</w:t>
      </w:r>
      <w:r w:rsidRPr="00690989">
        <w:rPr>
          <w:rFonts w:ascii="Times New Roman" w:hAnsi="Times New Roman"/>
          <w:sz w:val="28"/>
          <w:szCs w:val="24"/>
        </w:rPr>
        <w:t xml:space="preserve">Беденко М.В. « Самостоятельные и контрольные работы по математике» </w:t>
      </w:r>
    </w:p>
    <w:p w:rsidR="006D6A47" w:rsidRPr="00690989" w:rsidRDefault="006D6A47" w:rsidP="0069098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690989">
        <w:rPr>
          <w:rFonts w:ascii="Times New Roman" w:hAnsi="Times New Roman"/>
          <w:sz w:val="28"/>
          <w:szCs w:val="24"/>
        </w:rPr>
        <w:t>Москва «Вако» 2006 г.</w:t>
      </w:r>
    </w:p>
    <w:p w:rsidR="006D6A47" w:rsidRPr="00690989" w:rsidRDefault="006D6A47" w:rsidP="0069098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6A47" w:rsidRPr="00690989" w:rsidRDefault="006D6A47" w:rsidP="0069098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5. </w:t>
      </w:r>
      <w:r w:rsidRPr="00690989">
        <w:rPr>
          <w:rFonts w:ascii="Times New Roman" w:hAnsi="Times New Roman"/>
          <w:sz w:val="28"/>
          <w:szCs w:val="24"/>
        </w:rPr>
        <w:t>Рудницкая В.Н. « Тематические и итоговые контрольные работы по математике в начальной школе» Издательский дом «Дрофа» 1994 г.</w:t>
      </w:r>
    </w:p>
    <w:p w:rsidR="006D6A47" w:rsidRPr="00690989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pict>
          <v:shape id="_x0000_s1538" type="#_x0000_t75" alt="http://nsc.1september.ru/2006/15/4.jpg" style="position:absolute;margin-left:90.05pt;margin-top:3.45pt;width:299.15pt;height:176.25pt;z-index:251916800;visibility:visible">
            <v:imagedata r:id="rId115" o:title=""/>
          </v:shape>
        </w:pict>
      </w:r>
    </w:p>
    <w:p w:rsidR="006D6A47" w:rsidRPr="00690989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6A47" w:rsidRPr="00690989" w:rsidRDefault="006D6A47" w:rsidP="009E2973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pict>
          <v:shape id="_x0000_s1539" type="#_x0000_t75" style="position:absolute;margin-left:-44pt;margin-top:-26.7pt;width:577.8pt;height:705.9pt;z-index:251915776;visibility:visible">
            <v:imagedata r:id="rId116" o:title=""/>
          </v:shape>
        </w:pict>
      </w: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D6A47" w:rsidRPr="00BC5870" w:rsidRDefault="006D6A47" w:rsidP="009E297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sectPr w:rsidR="006D6A47" w:rsidRPr="00BC5870" w:rsidSect="00951C00">
      <w:footerReference w:type="default" r:id="rId117"/>
      <w:pgSz w:w="11906" w:h="16838"/>
      <w:pgMar w:top="567" w:right="850" w:bottom="567" w:left="993" w:header="708" w:footer="708" w:gutter="0"/>
      <w:pgBorders w:display="firstPage" w:offsetFrom="page">
        <w:top w:val="circlesLines" w:sz="30" w:space="24" w:color="auto"/>
        <w:left w:val="circlesLines" w:sz="30" w:space="24" w:color="auto"/>
        <w:bottom w:val="circlesLines" w:sz="30" w:space="24" w:color="auto"/>
        <w:right w:val="circlesLine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A47" w:rsidRDefault="006D6A47" w:rsidP="00713AE4">
      <w:pPr>
        <w:spacing w:after="0" w:line="240" w:lineRule="auto"/>
      </w:pPr>
      <w:r>
        <w:separator/>
      </w:r>
    </w:p>
  </w:endnote>
  <w:endnote w:type="continuationSeparator" w:id="0">
    <w:p w:rsidR="006D6A47" w:rsidRDefault="006D6A47" w:rsidP="00713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47" w:rsidRDefault="006D6A47">
    <w:pPr>
      <w:pStyle w:val="Footer"/>
    </w:pPr>
    <w:r>
      <w:rPr>
        <w:noProof/>
        <w:lang w:eastAsia="ru-RU"/>
      </w:rPr>
      <w:pict>
        <v:group id="_x0000_s2049" style="position:absolute;margin-left:0;margin-top:814.55pt;width:532.9pt;height:53pt;z-index:251660288;mso-position-horizontal:left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"/>
          <v:oval id="_x0000_s2051" style="position:absolute;left:9657;top:14459;width:1016;height:1016" fillcolor="#a7bfde" stroked="f"/>
          <v:oval id="_x0000_s2052" style="position:absolute;left:9733;top:14568;width:908;height:904" fillcolor="#d3dfee" stroked="f"/>
          <v:oval id="_x0000_s2053" style="position:absolute;left:9802;top:14688;width:783;height:784;v-text-anchor:middle" fillcolor="#7ba0cd" stroked="f">
            <v:textbox style="mso-next-textbox:#_x0000_s2053">
              <w:txbxContent>
                <w:p w:rsidR="006D6A47" w:rsidRPr="00872AA0" w:rsidRDefault="006D6A47">
                  <w:pPr>
                    <w:pStyle w:val="Header"/>
                    <w:jc w:val="center"/>
                    <w:rPr>
                      <w:color w:val="FFFFFF"/>
                    </w:rPr>
                  </w:pPr>
                  <w:fldSimple w:instr=" PAGE   \* MERGEFORMAT ">
                    <w:r w:rsidRPr="00340E3A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A47" w:rsidRDefault="006D6A47" w:rsidP="00713AE4">
      <w:pPr>
        <w:spacing w:after="0" w:line="240" w:lineRule="auto"/>
      </w:pPr>
      <w:r>
        <w:separator/>
      </w:r>
    </w:p>
  </w:footnote>
  <w:footnote w:type="continuationSeparator" w:id="0">
    <w:p w:rsidR="006D6A47" w:rsidRDefault="006D6A47" w:rsidP="00713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2C54"/>
    <w:multiLevelType w:val="hybridMultilevel"/>
    <w:tmpl w:val="8EC47BD4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E243FB"/>
    <w:multiLevelType w:val="hybridMultilevel"/>
    <w:tmpl w:val="E71CA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B4170E"/>
    <w:multiLevelType w:val="hybridMultilevel"/>
    <w:tmpl w:val="1F14C6A4"/>
    <w:lvl w:ilvl="0" w:tplc="0AFCD48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4261A6"/>
    <w:multiLevelType w:val="hybridMultilevel"/>
    <w:tmpl w:val="A3B6F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42549F"/>
    <w:multiLevelType w:val="hybridMultilevel"/>
    <w:tmpl w:val="5EE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4E2173"/>
    <w:multiLevelType w:val="hybridMultilevel"/>
    <w:tmpl w:val="41E0A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9C5124"/>
    <w:multiLevelType w:val="hybridMultilevel"/>
    <w:tmpl w:val="CE621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E042BC"/>
    <w:multiLevelType w:val="hybridMultilevel"/>
    <w:tmpl w:val="3BF2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2F6F7E"/>
    <w:multiLevelType w:val="hybridMultilevel"/>
    <w:tmpl w:val="E596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8268A2"/>
    <w:multiLevelType w:val="hybridMultilevel"/>
    <w:tmpl w:val="0A522DD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1CAA5CDD"/>
    <w:multiLevelType w:val="hybridMultilevel"/>
    <w:tmpl w:val="596014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3F77A6"/>
    <w:multiLevelType w:val="hybridMultilevel"/>
    <w:tmpl w:val="F1EE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9E4486"/>
    <w:multiLevelType w:val="hybridMultilevel"/>
    <w:tmpl w:val="55483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CBA232D"/>
    <w:multiLevelType w:val="multilevel"/>
    <w:tmpl w:val="456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EB0A59"/>
    <w:multiLevelType w:val="hybridMultilevel"/>
    <w:tmpl w:val="87EE5D3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1AD6A84"/>
    <w:multiLevelType w:val="hybridMultilevel"/>
    <w:tmpl w:val="7A3478FE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8AA09D7"/>
    <w:multiLevelType w:val="hybridMultilevel"/>
    <w:tmpl w:val="7FE8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8F2FCD"/>
    <w:multiLevelType w:val="hybridMultilevel"/>
    <w:tmpl w:val="59D4AD34"/>
    <w:lvl w:ilvl="0" w:tplc="264CA41C">
      <w:start w:val="4"/>
      <w:numFmt w:val="bullet"/>
      <w:lvlText w:val=""/>
      <w:lvlJc w:val="left"/>
      <w:pPr>
        <w:tabs>
          <w:tab w:val="num" w:pos="1755"/>
        </w:tabs>
        <w:ind w:left="1755" w:hanging="45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8">
    <w:nsid w:val="415A4A04"/>
    <w:multiLevelType w:val="hybridMultilevel"/>
    <w:tmpl w:val="4C08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30676EC"/>
    <w:multiLevelType w:val="hybridMultilevel"/>
    <w:tmpl w:val="11E843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D45F07"/>
    <w:multiLevelType w:val="hybridMultilevel"/>
    <w:tmpl w:val="7FE8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E2232FE"/>
    <w:multiLevelType w:val="hybridMultilevel"/>
    <w:tmpl w:val="39F6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D20542"/>
    <w:multiLevelType w:val="hybridMultilevel"/>
    <w:tmpl w:val="32681D76"/>
    <w:lvl w:ilvl="0" w:tplc="05E22A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1A86894"/>
    <w:multiLevelType w:val="hybridMultilevel"/>
    <w:tmpl w:val="909ACA6C"/>
    <w:lvl w:ilvl="0" w:tplc="B5ECAFD8">
      <w:start w:val="1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8E47192"/>
    <w:multiLevelType w:val="hybridMultilevel"/>
    <w:tmpl w:val="6D2E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96E150C"/>
    <w:multiLevelType w:val="hybridMultilevel"/>
    <w:tmpl w:val="6D12B7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06E33FF"/>
    <w:multiLevelType w:val="hybridMultilevel"/>
    <w:tmpl w:val="406843D6"/>
    <w:lvl w:ilvl="0" w:tplc="C0306A74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27">
    <w:nsid w:val="60E032E0"/>
    <w:multiLevelType w:val="hybridMultilevel"/>
    <w:tmpl w:val="5A7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43E67DB"/>
    <w:multiLevelType w:val="hybridMultilevel"/>
    <w:tmpl w:val="C76A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4FB4124"/>
    <w:multiLevelType w:val="multilevel"/>
    <w:tmpl w:val="7B86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106C68"/>
    <w:multiLevelType w:val="hybridMultilevel"/>
    <w:tmpl w:val="5916F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5622C08"/>
    <w:multiLevelType w:val="hybridMultilevel"/>
    <w:tmpl w:val="FFFCFD62"/>
    <w:lvl w:ilvl="0" w:tplc="3EE655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180258"/>
    <w:multiLevelType w:val="hybridMultilevel"/>
    <w:tmpl w:val="5718A3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E05BFE"/>
    <w:multiLevelType w:val="hybridMultilevel"/>
    <w:tmpl w:val="E7125B46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A3835B5"/>
    <w:multiLevelType w:val="hybridMultilevel"/>
    <w:tmpl w:val="9D903DCE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671C26"/>
    <w:multiLevelType w:val="hybridMultilevel"/>
    <w:tmpl w:val="FFFCFD62"/>
    <w:lvl w:ilvl="0" w:tplc="3EE6557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77EB495A"/>
    <w:multiLevelType w:val="hybridMultilevel"/>
    <w:tmpl w:val="FAE0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80C319B"/>
    <w:multiLevelType w:val="hybridMultilevel"/>
    <w:tmpl w:val="ABB4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F57182"/>
    <w:multiLevelType w:val="multilevel"/>
    <w:tmpl w:val="B788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5D237E"/>
    <w:multiLevelType w:val="hybridMultilevel"/>
    <w:tmpl w:val="1326DEC4"/>
    <w:lvl w:ilvl="0" w:tplc="C0260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832E06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9"/>
  </w:num>
  <w:num w:numId="3">
    <w:abstractNumId w:val="35"/>
  </w:num>
  <w:num w:numId="4">
    <w:abstractNumId w:val="31"/>
  </w:num>
  <w:num w:numId="5">
    <w:abstractNumId w:val="2"/>
  </w:num>
  <w:num w:numId="6">
    <w:abstractNumId w:val="5"/>
  </w:num>
  <w:num w:numId="7">
    <w:abstractNumId w:val="8"/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6"/>
  </w:num>
  <w:num w:numId="12">
    <w:abstractNumId w:val="38"/>
  </w:num>
  <w:num w:numId="13">
    <w:abstractNumId w:val="34"/>
  </w:num>
  <w:num w:numId="14">
    <w:abstractNumId w:val="33"/>
  </w:num>
  <w:num w:numId="15">
    <w:abstractNumId w:val="15"/>
  </w:num>
  <w:num w:numId="16">
    <w:abstractNumId w:val="0"/>
  </w:num>
  <w:num w:numId="17">
    <w:abstractNumId w:val="24"/>
  </w:num>
  <w:num w:numId="18">
    <w:abstractNumId w:val="30"/>
  </w:num>
  <w:num w:numId="19">
    <w:abstractNumId w:val="28"/>
  </w:num>
  <w:num w:numId="20">
    <w:abstractNumId w:val="25"/>
  </w:num>
  <w:num w:numId="21">
    <w:abstractNumId w:val="7"/>
  </w:num>
  <w:num w:numId="22">
    <w:abstractNumId w:val="32"/>
  </w:num>
  <w:num w:numId="23">
    <w:abstractNumId w:val="10"/>
  </w:num>
  <w:num w:numId="24">
    <w:abstractNumId w:val="18"/>
  </w:num>
  <w:num w:numId="25">
    <w:abstractNumId w:val="4"/>
  </w:num>
  <w:num w:numId="26">
    <w:abstractNumId w:val="3"/>
  </w:num>
  <w:num w:numId="27">
    <w:abstractNumId w:val="19"/>
  </w:num>
  <w:num w:numId="28">
    <w:abstractNumId w:val="37"/>
  </w:num>
  <w:num w:numId="29">
    <w:abstractNumId w:val="21"/>
  </w:num>
  <w:num w:numId="30">
    <w:abstractNumId w:val="36"/>
  </w:num>
  <w:num w:numId="31">
    <w:abstractNumId w:val="11"/>
  </w:num>
  <w:num w:numId="32">
    <w:abstractNumId w:val="39"/>
  </w:num>
  <w:num w:numId="33">
    <w:abstractNumId w:val="17"/>
  </w:num>
  <w:num w:numId="34">
    <w:abstractNumId w:val="12"/>
  </w:num>
  <w:num w:numId="35">
    <w:abstractNumId w:val="27"/>
  </w:num>
  <w:num w:numId="36">
    <w:abstractNumId w:val="14"/>
  </w:num>
  <w:num w:numId="37">
    <w:abstractNumId w:val="6"/>
  </w:num>
  <w:num w:numId="38">
    <w:abstractNumId w:val="23"/>
  </w:num>
  <w:num w:numId="39">
    <w:abstractNumId w:val="9"/>
  </w:num>
  <w:num w:numId="40">
    <w:abstractNumId w:val="20"/>
  </w:num>
  <w:num w:numId="4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7147"/>
    <w:rsid w:val="0000282B"/>
    <w:rsid w:val="00010FC2"/>
    <w:rsid w:val="00055E38"/>
    <w:rsid w:val="00073DEF"/>
    <w:rsid w:val="0007681C"/>
    <w:rsid w:val="00086348"/>
    <w:rsid w:val="000C5D1B"/>
    <w:rsid w:val="000D7061"/>
    <w:rsid w:val="000E0424"/>
    <w:rsid w:val="000E79FC"/>
    <w:rsid w:val="0010792E"/>
    <w:rsid w:val="00113132"/>
    <w:rsid w:val="0013270F"/>
    <w:rsid w:val="00153E2F"/>
    <w:rsid w:val="001D5955"/>
    <w:rsid w:val="001F0DBB"/>
    <w:rsid w:val="001F5E75"/>
    <w:rsid w:val="00206BA7"/>
    <w:rsid w:val="00212E33"/>
    <w:rsid w:val="002556C7"/>
    <w:rsid w:val="0027799E"/>
    <w:rsid w:val="00280EA6"/>
    <w:rsid w:val="002A4E87"/>
    <w:rsid w:val="00303188"/>
    <w:rsid w:val="00340E3A"/>
    <w:rsid w:val="003678EF"/>
    <w:rsid w:val="00370BF1"/>
    <w:rsid w:val="00383D4E"/>
    <w:rsid w:val="00390C3D"/>
    <w:rsid w:val="003D3026"/>
    <w:rsid w:val="00454C27"/>
    <w:rsid w:val="0048030D"/>
    <w:rsid w:val="004A3042"/>
    <w:rsid w:val="004B2C6B"/>
    <w:rsid w:val="004D7E66"/>
    <w:rsid w:val="00557BFB"/>
    <w:rsid w:val="005A7DA9"/>
    <w:rsid w:val="005D22EE"/>
    <w:rsid w:val="005E48D6"/>
    <w:rsid w:val="006253FA"/>
    <w:rsid w:val="0064295F"/>
    <w:rsid w:val="00686BDE"/>
    <w:rsid w:val="00690989"/>
    <w:rsid w:val="0069323E"/>
    <w:rsid w:val="006A295A"/>
    <w:rsid w:val="006B3860"/>
    <w:rsid w:val="006D6A47"/>
    <w:rsid w:val="0070409F"/>
    <w:rsid w:val="00706581"/>
    <w:rsid w:val="00713AE4"/>
    <w:rsid w:val="00743018"/>
    <w:rsid w:val="00761F04"/>
    <w:rsid w:val="007805A5"/>
    <w:rsid w:val="00785527"/>
    <w:rsid w:val="007873FD"/>
    <w:rsid w:val="00792DCD"/>
    <w:rsid w:val="007A0A1A"/>
    <w:rsid w:val="007D0DD6"/>
    <w:rsid w:val="007F13CA"/>
    <w:rsid w:val="007F2FE4"/>
    <w:rsid w:val="007F350D"/>
    <w:rsid w:val="0083180A"/>
    <w:rsid w:val="0083659D"/>
    <w:rsid w:val="008675BB"/>
    <w:rsid w:val="00872AA0"/>
    <w:rsid w:val="00882B82"/>
    <w:rsid w:val="008C720C"/>
    <w:rsid w:val="008E448D"/>
    <w:rsid w:val="0090163F"/>
    <w:rsid w:val="00943CD8"/>
    <w:rsid w:val="0094435E"/>
    <w:rsid w:val="00951C00"/>
    <w:rsid w:val="00991AFF"/>
    <w:rsid w:val="009A5964"/>
    <w:rsid w:val="009C21A2"/>
    <w:rsid w:val="009D2F11"/>
    <w:rsid w:val="009D2F28"/>
    <w:rsid w:val="009E2973"/>
    <w:rsid w:val="009F3534"/>
    <w:rsid w:val="009F53CB"/>
    <w:rsid w:val="009F6478"/>
    <w:rsid w:val="00A17D17"/>
    <w:rsid w:val="00A71B36"/>
    <w:rsid w:val="00AF2AFD"/>
    <w:rsid w:val="00AF5E90"/>
    <w:rsid w:val="00B05C06"/>
    <w:rsid w:val="00B15F4F"/>
    <w:rsid w:val="00B37147"/>
    <w:rsid w:val="00B60C6F"/>
    <w:rsid w:val="00B73101"/>
    <w:rsid w:val="00B7575A"/>
    <w:rsid w:val="00B834C0"/>
    <w:rsid w:val="00BA63D2"/>
    <w:rsid w:val="00BC5870"/>
    <w:rsid w:val="00C176F5"/>
    <w:rsid w:val="00C2328F"/>
    <w:rsid w:val="00C43EE9"/>
    <w:rsid w:val="00C81438"/>
    <w:rsid w:val="00D05C6E"/>
    <w:rsid w:val="00D3010D"/>
    <w:rsid w:val="00D410D2"/>
    <w:rsid w:val="00D4319B"/>
    <w:rsid w:val="00D52D8F"/>
    <w:rsid w:val="00D6214B"/>
    <w:rsid w:val="00D65D1C"/>
    <w:rsid w:val="00D94C1B"/>
    <w:rsid w:val="00DE724C"/>
    <w:rsid w:val="00E036A8"/>
    <w:rsid w:val="00E258A9"/>
    <w:rsid w:val="00E51897"/>
    <w:rsid w:val="00E66DDB"/>
    <w:rsid w:val="00EA6444"/>
    <w:rsid w:val="00EB56FF"/>
    <w:rsid w:val="00EB592B"/>
    <w:rsid w:val="00EC4DA4"/>
    <w:rsid w:val="00EC7FD1"/>
    <w:rsid w:val="00ED2174"/>
    <w:rsid w:val="00EF4600"/>
    <w:rsid w:val="00EF53BD"/>
    <w:rsid w:val="00F16EF4"/>
    <w:rsid w:val="00F42CB6"/>
    <w:rsid w:val="00F541D2"/>
    <w:rsid w:val="00F82B7F"/>
    <w:rsid w:val="00F872EF"/>
    <w:rsid w:val="00FD6604"/>
    <w:rsid w:val="00FE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E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1C00"/>
    <w:pPr>
      <w:ind w:left="720"/>
      <w:contextualSpacing/>
    </w:pPr>
  </w:style>
  <w:style w:type="table" w:styleId="TableGrid">
    <w:name w:val="Table Grid"/>
    <w:basedOn w:val="TableNormal"/>
    <w:uiPriority w:val="99"/>
    <w:rsid w:val="00212E3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0C5D1B"/>
    <w:rPr>
      <w:lang w:eastAsia="en-US"/>
    </w:rPr>
  </w:style>
  <w:style w:type="character" w:styleId="Strong">
    <w:name w:val="Strong"/>
    <w:basedOn w:val="DefaultParagraphFont"/>
    <w:uiPriority w:val="99"/>
    <w:qFormat/>
    <w:rsid w:val="00E036A8"/>
    <w:rPr>
      <w:rFonts w:cs="Times New Roman"/>
      <w:b/>
      <w:bCs/>
    </w:rPr>
  </w:style>
  <w:style w:type="paragraph" w:customStyle="1" w:styleId="c0">
    <w:name w:val="c0"/>
    <w:basedOn w:val="Normal"/>
    <w:uiPriority w:val="99"/>
    <w:rsid w:val="00F872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F872EF"/>
    <w:rPr>
      <w:rFonts w:cs="Times New Roman"/>
    </w:rPr>
  </w:style>
  <w:style w:type="character" w:customStyle="1" w:styleId="c4">
    <w:name w:val="c4"/>
    <w:basedOn w:val="DefaultParagraphFont"/>
    <w:uiPriority w:val="99"/>
    <w:rsid w:val="00F872EF"/>
    <w:rPr>
      <w:rFonts w:cs="Times New Roman"/>
    </w:rPr>
  </w:style>
  <w:style w:type="character" w:customStyle="1" w:styleId="c13">
    <w:name w:val="c13"/>
    <w:basedOn w:val="DefaultParagraphFont"/>
    <w:uiPriority w:val="99"/>
    <w:rsid w:val="00F872EF"/>
    <w:rPr>
      <w:rFonts w:cs="Times New Roman"/>
    </w:rPr>
  </w:style>
  <w:style w:type="paragraph" w:customStyle="1" w:styleId="ParagraphStyle">
    <w:name w:val="Paragraph Style"/>
    <w:uiPriority w:val="99"/>
    <w:rsid w:val="00F872EF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B757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1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3A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13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3A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13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13AE4"/>
    <w:rPr>
      <w:rFonts w:cs="Times New Roman"/>
    </w:rPr>
  </w:style>
  <w:style w:type="character" w:styleId="Hyperlink">
    <w:name w:val="Hyperlink"/>
    <w:basedOn w:val="DefaultParagraphFont"/>
    <w:uiPriority w:val="99"/>
    <w:rsid w:val="0069098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99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footer" Target="footer1.xml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png"/><Relationship Id="rId115" Type="http://schemas.openxmlformats.org/officeDocument/2006/relationships/image" Target="media/image108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wmf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16" Type="http://schemas.openxmlformats.org/officeDocument/2006/relationships/image" Target="media/image109.em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hyperlink" Target="http://www.twirpx.com/file/214086/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wmf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421</TotalTime>
  <Pages>54</Pages>
  <Words>8477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38</cp:revision>
  <dcterms:created xsi:type="dcterms:W3CDTF">2017-06-11T16:07:00Z</dcterms:created>
  <dcterms:modified xsi:type="dcterms:W3CDTF">2019-11-12T18:24:00Z</dcterms:modified>
</cp:coreProperties>
</file>